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1CAE8" w14:textId="2432CFED" w:rsidR="52ECF447" w:rsidRDefault="52ECF447">
      <w:r>
        <w:rPr>
          <w:noProof/>
        </w:rPr>
        <w:drawing>
          <wp:inline distT="0" distB="0" distL="0" distR="0" wp14:anchorId="3D2C96E3" wp14:editId="66132B86">
            <wp:extent cx="2515394" cy="979170"/>
            <wp:effectExtent l="0" t="0" r="0" b="0"/>
            <wp:docPr id="35512811" name="Picture 3551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2811" name="Picture 355128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0554" cy="985071"/>
                    </a:xfrm>
                    <a:prstGeom prst="rect">
                      <a:avLst/>
                    </a:prstGeom>
                  </pic:spPr>
                </pic:pic>
              </a:graphicData>
            </a:graphic>
          </wp:inline>
        </w:drawing>
      </w:r>
      <w:r w:rsidR="1D0DB807">
        <w:t xml:space="preserve">  </w:t>
      </w:r>
    </w:p>
    <w:p w14:paraId="061227CF" w14:textId="73DDC96C" w:rsidR="00EF07F9" w:rsidRDefault="003200FB" w:rsidP="495650B9">
      <w:pPr>
        <w:snapToGrid/>
        <w:spacing w:after="0"/>
      </w:pPr>
      <w:r>
        <w:rPr>
          <w:noProof/>
          <w14:ligatures w14:val="standardContextual"/>
        </w:rPr>
        <w:drawing>
          <wp:anchor distT="0" distB="0" distL="114300" distR="114300" simplePos="0" relativeHeight="251658240" behindDoc="0" locked="0" layoutInCell="1" allowOverlap="1" wp14:anchorId="044A9464" wp14:editId="0B61A9FD">
            <wp:simplePos x="0" y="0"/>
            <wp:positionH relativeFrom="column">
              <wp:posOffset>635000</wp:posOffset>
            </wp:positionH>
            <wp:positionV relativeFrom="paragraph">
              <wp:posOffset>1169851</wp:posOffset>
            </wp:positionV>
            <wp:extent cx="7278624" cy="7278624"/>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1">
                      <a:extLst>
                        <a:ext uri="{28A0092B-C50C-407E-A947-70E740481C1C}">
                          <a14:useLocalDpi xmlns:a14="http://schemas.microsoft.com/office/drawing/2010/main" val="0"/>
                        </a:ext>
                      </a:extLst>
                    </a:blip>
                    <a:stretch>
                      <a:fillRect/>
                    </a:stretch>
                  </pic:blipFill>
                  <pic:spPr>
                    <a:xfrm>
                      <a:off x="0" y="0"/>
                      <a:ext cx="7278624" cy="7278624"/>
                    </a:xfrm>
                    <a:prstGeom prst="rect">
                      <a:avLst/>
                    </a:prstGeom>
                  </pic:spPr>
                </pic:pic>
              </a:graphicData>
            </a:graphic>
            <wp14:sizeRelH relativeFrom="page">
              <wp14:pctWidth>0</wp14:pctWidth>
            </wp14:sizeRelH>
            <wp14:sizeRelV relativeFrom="page">
              <wp14:pctHeight>0</wp14:pctHeight>
            </wp14:sizeRelV>
          </wp:anchor>
        </w:drawing>
      </w:r>
      <w:r w:rsidR="00EF07F9">
        <w:br w:type="page"/>
      </w:r>
      <w:r>
        <w:rPr>
          <w:noProof/>
        </w:rPr>
        <w:lastRenderedPageBreak/>
        <mc:AlternateContent>
          <mc:Choice Requires="wps">
            <w:drawing>
              <wp:inline distT="0" distB="0" distL="114300" distR="114300" wp14:anchorId="69261F79" wp14:editId="475E3458">
                <wp:extent cx="5842000" cy="2020824"/>
                <wp:effectExtent l="0" t="0" r="0" b="0"/>
                <wp:docPr id="2130460765" name="Text Box 325913554"/>
                <wp:cNvGraphicFramePr/>
                <a:graphic xmlns:a="http://schemas.openxmlformats.org/drawingml/2006/main">
                  <a:graphicData uri="http://schemas.microsoft.com/office/word/2010/wordprocessingShape">
                    <wps:wsp>
                      <wps:cNvSpPr txBox="1"/>
                      <wps:spPr>
                        <a:xfrm>
                          <a:off x="0" y="0"/>
                          <a:ext cx="5842000" cy="2020824"/>
                        </a:xfrm>
                        <a:prstGeom prst="rect">
                          <a:avLst/>
                        </a:prstGeom>
                        <a:noFill/>
                        <a:ln w="6350">
                          <a:noFill/>
                        </a:ln>
                      </wps:spPr>
                      <wps:txbx>
                        <w:txbxContent>
                          <w:p w14:paraId="25C05675" w14:textId="7460ECD0" w:rsidR="00EF07F9" w:rsidRPr="00EF07F9" w:rsidRDefault="00EF07F9">
                            <w:pPr>
                              <w:rPr>
                                <w:rFonts w:ascii="ITC Avant Garde Std Bk" w:hAnsi="ITC Avant Garde Std Bk"/>
                                <w:sz w:val="96"/>
                                <w:szCs w:val="96"/>
                              </w:rPr>
                            </w:pPr>
                            <w:r w:rsidRPr="00EF07F9">
                              <w:rPr>
                                <w:rFonts w:ascii="ITC Avant Garde Std Bk" w:hAnsi="ITC Avant Garde Std Bk"/>
                                <w:sz w:val="96"/>
                                <w:szCs w:val="96"/>
                              </w:rPr>
                              <w:t>2024 Entry Form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pic="http://schemas.openxmlformats.org/drawingml/2006/picture" xmlns:a14="http://schemas.microsoft.com/office/drawing/2010/main">
            <w:pict xmlns:w14="http://schemas.microsoft.com/office/word/2010/wordml" xmlns:w="http://schemas.openxmlformats.org/wordprocessingml/2006/main" w14:anchorId="1F6B97B7">
              <v:shapetype xmlns:o="urn:schemas-microsoft-com:office:office" xmlns:v="urn:schemas-microsoft-com:vml" id="_x0000_t202" coordsize="21600,21600" o:spt="202" path="m,l,21600r21600,l21600,xe" w14:anchorId="391C08F7">
                <v:stroke joinstyle="miter"/>
                <v:path gradientshapeok="t" o:connecttype="rect"/>
              </v:shapetype>
              <v:shape xmlns:o="urn:schemas-microsoft-com:office:office" xmlns:v="urn:schemas-microsoft-com:vml" id="Text Box 325913554" style="position:absolute;margin-left:18pt;margin-top:46.6pt;width:460pt;height:159.1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">
                <v:textbox>
                  <w:txbxContent>
                    <w:p w:rsidRPr="00EF07F9" w:rsidR="00EF07F9" w:rsidRDefault="00EF07F9" w14:paraId="6B61A374" w14:textId="7460ECD0">
                      <w:pPr>
                        <w:rPr>
                          <w:rFonts w:ascii="ITC Avant Garde Std Bk" w:hAnsi="ITC Avant Garde Std Bk"/>
                          <w:sz w:val="96"/>
                          <w:szCs w:val="96"/>
                        </w:rPr>
                      </w:pPr>
                      <w:r w:rsidRPr="00EF07F9">
                        <w:rPr>
                          <w:rFonts w:ascii="ITC Avant Garde Std Bk" w:hAnsi="ITC Avant Garde Std Bk"/>
                          <w:sz w:val="96"/>
                          <w:szCs w:val="96"/>
                        </w:rPr>
                        <w:t>2024 Entry Form Template</w:t>
                      </w:r>
                    </w:p>
                  </w:txbxContent>
                </v:textbox>
              </v:shape>
            </w:pict>
          </mc:Fallback>
        </mc:AlternateContent>
      </w:r>
    </w:p>
    <w:p w14:paraId="78765DB9" w14:textId="5728A311" w:rsidR="00EF07F9" w:rsidRPr="00320131" w:rsidRDefault="00EF07F9" w:rsidP="00EF07F9">
      <w:r w:rsidRPr="00320131">
        <w:t xml:space="preserve">Effie Worldwide is on a mission to set a new standard of excellence in marketing. We champion effectiveness through smart leadership, inspiring insights and the largest marketing effectiveness awards in the world. </w:t>
      </w:r>
    </w:p>
    <w:p w14:paraId="6FF68A80" w14:textId="77777777" w:rsidR="00EF07F9" w:rsidRPr="00320131" w:rsidRDefault="00EF07F9" w:rsidP="00EF07F9"/>
    <w:p w14:paraId="602C39EC" w14:textId="01B6442B" w:rsidR="00EF07F9" w:rsidRPr="00320131" w:rsidRDefault="00EF07F9" w:rsidP="00EF07F9">
      <w:r w:rsidRPr="00320131">
        <w:t>As a global, non-profit organi</w:t>
      </w:r>
      <w:r>
        <w:t>z</w:t>
      </w:r>
      <w:r w:rsidRPr="00320131">
        <w:t xml:space="preserve">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1BB70274" w14:textId="77777777" w:rsidR="00EF07F9" w:rsidRPr="00320131" w:rsidRDefault="00EF07F9" w:rsidP="00EF07F9"/>
    <w:p w14:paraId="56E5EF4F" w14:textId="7F3A18D6" w:rsidR="00EF07F9" w:rsidRPr="00320131" w:rsidRDefault="00EF07F9" w:rsidP="00EF07F9">
      <w:r w:rsidRPr="00320131">
        <w:t>The Effie Awards are a globally recogni</w:t>
      </w:r>
      <w:r>
        <w:t>z</w:t>
      </w:r>
      <w:r w:rsidRPr="00320131">
        <w:t xml:space="preserve">ed symbol of outstanding achievement. We are proud to honor all types of effective marketing and the people who make it. By participating, you are helping to build a legacy of brilliant thinking that will inspire marketeers for years to come. </w:t>
      </w:r>
    </w:p>
    <w:p w14:paraId="4E1A9B5D" w14:textId="77777777" w:rsidR="00EF07F9" w:rsidRPr="00320131" w:rsidRDefault="00EF07F9" w:rsidP="00EF07F9"/>
    <w:p w14:paraId="6DC72DAD" w14:textId="77777777" w:rsidR="00EF07F9" w:rsidRPr="00EF07F9" w:rsidRDefault="00EF07F9" w:rsidP="00EF07F9">
      <w:pPr>
        <w:rPr>
          <w:rStyle w:val="Korostus"/>
        </w:rPr>
      </w:pPr>
      <w:r w:rsidRPr="00EF07F9">
        <w:rPr>
          <w:rStyle w:val="Korostus"/>
        </w:rPr>
        <w:t>We wish you all the best in this year’s competition.</w:t>
      </w:r>
    </w:p>
    <w:p w14:paraId="03AAC69D" w14:textId="77777777" w:rsidR="009078BF" w:rsidRDefault="009078BF" w:rsidP="00582BA4"/>
    <w:p w14:paraId="55A57626" w14:textId="77777777" w:rsidR="009078BF" w:rsidRDefault="009078BF" w:rsidP="00582BA4"/>
    <w:p w14:paraId="47B26140" w14:textId="77777777" w:rsidR="009078BF" w:rsidRDefault="009078BF" w:rsidP="00582BA4"/>
    <w:p w14:paraId="2149BF1A" w14:textId="77777777" w:rsidR="009078BF" w:rsidRDefault="009078BF" w:rsidP="00582BA4"/>
    <w:p w14:paraId="2534FCAC" w14:textId="77777777" w:rsidR="009078BF" w:rsidRDefault="009078BF" w:rsidP="00582BA4"/>
    <w:p w14:paraId="7CCE1D1C" w14:textId="77777777" w:rsidR="009078BF" w:rsidRDefault="009078BF" w:rsidP="00582BA4"/>
    <w:p w14:paraId="0A3FB815" w14:textId="77777777" w:rsidR="009078BF" w:rsidRDefault="009078BF" w:rsidP="00582BA4"/>
    <w:p w14:paraId="4985A950" w14:textId="77777777" w:rsidR="009078BF" w:rsidRDefault="009078BF" w:rsidP="00582BA4"/>
    <w:p w14:paraId="27BD37EF" w14:textId="77777777" w:rsidR="009078BF" w:rsidRDefault="009078BF" w:rsidP="00582BA4"/>
    <w:p w14:paraId="21178572" w14:textId="77777777" w:rsidR="009078BF" w:rsidRDefault="009078BF" w:rsidP="00582BA4"/>
    <w:p w14:paraId="1E67340B" w14:textId="77777777" w:rsidR="009078BF" w:rsidRDefault="009078BF" w:rsidP="00582BA4"/>
    <w:p w14:paraId="7844445D" w14:textId="77777777" w:rsidR="009078BF" w:rsidRDefault="009078BF" w:rsidP="00582BA4"/>
    <w:p w14:paraId="6DFF90BA" w14:textId="77777777" w:rsidR="009078BF" w:rsidRDefault="009078BF" w:rsidP="00582BA4"/>
    <w:p w14:paraId="66F2F646" w14:textId="77777777" w:rsidR="00084F61" w:rsidRDefault="00084F61" w:rsidP="6F328820">
      <w:pPr>
        <w:rPr>
          <w:rStyle w:val="Korostus"/>
        </w:rPr>
      </w:pPr>
    </w:p>
    <w:p w14:paraId="0C17DC07" w14:textId="11117CF1" w:rsidR="00EF07F9" w:rsidRPr="00EF07F9" w:rsidRDefault="00EF07F9" w:rsidP="00EF07F9">
      <w:pPr>
        <w:rPr>
          <w:rStyle w:val="Korostus"/>
        </w:rPr>
      </w:pPr>
      <w:r w:rsidRPr="00EF07F9">
        <w:rPr>
          <w:rStyle w:val="Korostus"/>
        </w:rPr>
        <w:lastRenderedPageBreak/>
        <w:t>HOW TO ENTER</w:t>
      </w:r>
    </w:p>
    <w:p w14:paraId="1B6CDF5E" w14:textId="7ED16693" w:rsidR="003627BB" w:rsidRDefault="00EF07F9" w:rsidP="00EF07F9">
      <w:r>
        <w:t xml:space="preserve">This document will help you collaborate with your team as you prepare your entry. It mirrors our online entry form, providing you with all the questions as they appear in the </w:t>
      </w:r>
      <w:hyperlink r:id="rId12" w:history="1">
        <w:r w:rsidRPr="006C3F60">
          <w:rPr>
            <w:rStyle w:val="Hyperlinkki"/>
            <w:b/>
            <w:bCs/>
            <w:color w:val="916F27"/>
          </w:rPr>
          <w:t>entry portal</w:t>
        </w:r>
      </w:hyperlink>
      <w:r w:rsidRPr="00AD5029">
        <w:t>.</w:t>
      </w:r>
      <w:r>
        <w:t xml:space="preserve"> In the portal some questions have drop down lists for you to choose from - this template lists all options so that you can prepare in advance.</w:t>
      </w:r>
    </w:p>
    <w:p w14:paraId="38B6FD95" w14:textId="77777777" w:rsidR="003627BB" w:rsidRDefault="003627BB" w:rsidP="00EF07F9"/>
    <w:p w14:paraId="70979B39" w14:textId="77777777" w:rsidR="003627BB" w:rsidRPr="003627BB" w:rsidRDefault="003627BB" w:rsidP="003627BB">
      <w:r w:rsidRPr="003627BB">
        <w:t>We’ve updated the wordcount for a few responses to help you better tell your story.</w:t>
      </w:r>
    </w:p>
    <w:p w14:paraId="0A60AF52" w14:textId="10E35F9A" w:rsidR="00EF07F9" w:rsidRPr="00EF07F9" w:rsidRDefault="00EF07F9" w:rsidP="00EF07F9">
      <w:pPr>
        <w:rPr>
          <w:rStyle w:val="Hyperlinkki"/>
          <w:rFonts w:ascii="AvenirNext LT Pro Bold" w:hAnsi="AvenirNext LT Pro Bold"/>
          <w:color w:val="auto"/>
          <w:u w:val="none"/>
        </w:rPr>
      </w:pPr>
    </w:p>
    <w:p w14:paraId="3F9080FD" w14:textId="27777AD0" w:rsidR="00EF07F9" w:rsidRDefault="00EF07F9" w:rsidP="00EF07F9">
      <w:r w:rsidRPr="495650B9">
        <w:rPr>
          <w:b/>
          <w:bCs/>
        </w:rPr>
        <w:t xml:space="preserve">Responses will need to be copied into the </w:t>
      </w:r>
      <w:hyperlink r:id="rId13" w:history="1">
        <w:r w:rsidRPr="00065CF3">
          <w:rPr>
            <w:rStyle w:val="Hyperlinkki"/>
            <w:b/>
            <w:bCs/>
            <w:color w:val="916F27"/>
          </w:rPr>
          <w:t>entry portal</w:t>
        </w:r>
      </w:hyperlink>
      <w:r w:rsidRPr="00065CF3">
        <w:rPr>
          <w:b/>
          <w:bCs/>
          <w:color w:val="916F27"/>
        </w:rPr>
        <w:t xml:space="preserve"> </w:t>
      </w:r>
      <w:r w:rsidRPr="495650B9">
        <w:rPr>
          <w:b/>
          <w:bCs/>
        </w:rPr>
        <w:t>to submit your entry</w:t>
      </w:r>
      <w:r>
        <w:t>. Please give yourself enough time to transfer over responses to the portal in advance of your intended entry deadline.</w:t>
      </w:r>
    </w:p>
    <w:p w14:paraId="152C0D02" w14:textId="77777777" w:rsidR="00A15F8B" w:rsidRPr="00084F61" w:rsidRDefault="00A15F8B" w:rsidP="00EF07F9"/>
    <w:p w14:paraId="25B1489F" w14:textId="77777777" w:rsidR="00EF07F9" w:rsidRPr="00EF07F9" w:rsidRDefault="00EF07F9" w:rsidP="00EF07F9">
      <w:pPr>
        <w:rPr>
          <w:rStyle w:val="Hyperlinkki"/>
          <w:rFonts w:ascii="AvenirNext LT Pro Bold" w:hAnsi="AvenirNext LT Pro Bold"/>
          <w:color w:val="auto"/>
          <w:u w:val="none"/>
        </w:rPr>
      </w:pPr>
      <w:r w:rsidRPr="00084F61">
        <w:t>The below checklist will guide you through your information gathering process:</w:t>
      </w:r>
      <w:r w:rsidRPr="00EF07F9">
        <w:rPr>
          <w:rStyle w:val="Hyperlinkki"/>
          <w:rFonts w:ascii="AvenirNext LT Pro Bold" w:hAnsi="AvenirNext LT Pro Bold"/>
          <w:color w:val="auto"/>
          <w:u w:val="none"/>
        </w:rPr>
        <w:t xml:space="preserve"> </w:t>
      </w:r>
      <w:r w:rsidRPr="00EF07F9">
        <w:rPr>
          <w:rStyle w:val="Hyperlinkki"/>
          <w:rFonts w:ascii="AvenirNext LT Pro Bold" w:hAnsi="AvenirNext LT Pro Bold"/>
          <w:color w:val="auto"/>
          <w:u w:val="none"/>
        </w:rPr>
        <w:br/>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EF07F9" w:rsidRPr="00EF07F9" w14:paraId="1EAFAAAD" w14:textId="77777777" w:rsidTr="495650B9">
        <w:trPr>
          <w:trHeight w:val="20"/>
        </w:trPr>
        <w:tc>
          <w:tcPr>
            <w:tcW w:w="5395" w:type="dxa"/>
            <w:vAlign w:val="center"/>
          </w:tcPr>
          <w:p w14:paraId="1D3BC605" w14:textId="77777777" w:rsidR="00EF07F9" w:rsidRPr="00EF07F9" w:rsidRDefault="00EF07F9" w:rsidP="00EF07F9">
            <w:pPr>
              <w:rPr>
                <w:rStyle w:val="Korostus"/>
                <w:sz w:val="24"/>
                <w:szCs w:val="24"/>
              </w:rPr>
            </w:pPr>
            <w:r w:rsidRPr="00EF07F9">
              <w:rPr>
                <w:rStyle w:val="Korostus"/>
                <w:sz w:val="24"/>
                <w:szCs w:val="24"/>
              </w:rPr>
              <w:t>SEEN BY JUDGES</w:t>
            </w:r>
          </w:p>
          <w:p w14:paraId="19286185" w14:textId="77777777" w:rsidR="00EF07F9" w:rsidRPr="00EF07F9" w:rsidRDefault="00EF07F9" w:rsidP="00EF07F9">
            <w:pPr>
              <w:rPr>
                <w:sz w:val="24"/>
                <w:szCs w:val="24"/>
              </w:rPr>
            </w:pPr>
          </w:p>
        </w:tc>
        <w:tc>
          <w:tcPr>
            <w:tcW w:w="5395" w:type="dxa"/>
            <w:vAlign w:val="center"/>
          </w:tcPr>
          <w:p w14:paraId="3D31EB88" w14:textId="77777777" w:rsidR="00EF07F9" w:rsidRPr="00EF07F9" w:rsidRDefault="00EF07F9" w:rsidP="00EF07F9">
            <w:pPr>
              <w:rPr>
                <w:rStyle w:val="Korostus"/>
                <w:sz w:val="24"/>
                <w:szCs w:val="24"/>
              </w:rPr>
            </w:pPr>
            <w:r w:rsidRPr="00EF07F9">
              <w:rPr>
                <w:rStyle w:val="Korostus"/>
                <w:sz w:val="24"/>
                <w:szCs w:val="24"/>
              </w:rPr>
              <w:t xml:space="preserve">ADDITIONAL REQUIREMENTS </w:t>
            </w:r>
          </w:p>
          <w:p w14:paraId="3F258D6F" w14:textId="77777777" w:rsidR="00EF07F9" w:rsidRPr="00F54F5E" w:rsidRDefault="00EF07F9" w:rsidP="00F54F5E">
            <w:r w:rsidRPr="00F54F5E">
              <w:rPr>
                <w:rStyle w:val="Hyperlinkki"/>
                <w:color w:val="auto"/>
                <w:u w:val="none"/>
              </w:rPr>
              <w:t>This will enable us to champion you and your work</w:t>
            </w:r>
          </w:p>
        </w:tc>
      </w:tr>
      <w:tr w:rsidR="00EF07F9" w:rsidRPr="00EF07F9" w14:paraId="3106B909" w14:textId="77777777" w:rsidTr="495650B9">
        <w:trPr>
          <w:trHeight w:val="20"/>
        </w:trPr>
        <w:tc>
          <w:tcPr>
            <w:tcW w:w="5395" w:type="dxa"/>
          </w:tcPr>
          <w:p w14:paraId="09032420" w14:textId="77777777" w:rsidR="00EF07F9" w:rsidRDefault="00EF07F9" w:rsidP="00F54F5E">
            <w:pPr>
              <w:rPr>
                <w:sz w:val="24"/>
                <w:szCs w:val="24"/>
              </w:rPr>
            </w:pPr>
            <w:r w:rsidRPr="00EF07F9">
              <w:rPr>
                <w:sz w:val="24"/>
                <w:szCs w:val="24"/>
              </w:rPr>
              <w:t xml:space="preserve">Written Entry Form </w:t>
            </w:r>
            <w:r w:rsidRPr="00EA5E14">
              <w:rPr>
                <w:sz w:val="24"/>
                <w:szCs w:val="24"/>
              </w:rPr>
              <w:t>(Entry Details/Executive Summary, Effie's Marketing Effectiveness Framework (Sections 1-4), Investment Overview)</w:t>
            </w:r>
          </w:p>
          <w:p w14:paraId="4CACC2F5" w14:textId="77777777" w:rsidR="00410DCE" w:rsidRDefault="00410DCE" w:rsidP="00F54F5E">
            <w:pPr>
              <w:rPr>
                <w:sz w:val="24"/>
                <w:szCs w:val="24"/>
              </w:rPr>
            </w:pPr>
          </w:p>
          <w:p w14:paraId="6E58E323" w14:textId="77777777" w:rsidR="00C87872" w:rsidRDefault="00410DCE" w:rsidP="00F54F5E">
            <w:pPr>
              <w:rPr>
                <w:sz w:val="24"/>
                <w:szCs w:val="24"/>
              </w:rPr>
            </w:pPr>
            <w:r w:rsidRPr="00EF07F9">
              <w:rPr>
                <w:sz w:val="24"/>
                <w:szCs w:val="24"/>
              </w:rPr>
              <w:t xml:space="preserve">Creative Examples (Creative Reel, Images). </w:t>
            </w:r>
          </w:p>
          <w:p w14:paraId="54337009" w14:textId="5B9B7511" w:rsidR="00410DCE" w:rsidRPr="00EF07F9" w:rsidRDefault="00410DCE" w:rsidP="00F54F5E">
            <w:pPr>
              <w:rPr>
                <w:sz w:val="24"/>
                <w:szCs w:val="24"/>
              </w:rPr>
            </w:pPr>
            <w:r w:rsidRPr="495650B9">
              <w:rPr>
                <w:sz w:val="24"/>
                <w:szCs w:val="24"/>
              </w:rPr>
              <w:t>Review</w:t>
            </w:r>
            <w:r w:rsidR="00C87872" w:rsidRPr="495650B9">
              <w:rPr>
                <w:sz w:val="24"/>
                <w:szCs w:val="24"/>
              </w:rPr>
              <w:t xml:space="preserve"> </w:t>
            </w:r>
            <w:r w:rsidRPr="495650B9">
              <w:rPr>
                <w:sz w:val="24"/>
                <w:szCs w:val="24"/>
              </w:rPr>
              <w:t>requirements in the</w:t>
            </w:r>
            <w:r w:rsidRPr="495650B9">
              <w:rPr>
                <w:rStyle w:val="Hyperlinkki"/>
                <w:rFonts w:ascii="AvenirNext LT Pro Bold" w:hAnsi="AvenirNext LT Pro Bold"/>
                <w:b/>
                <w:bCs/>
                <w:color w:val="000000" w:themeColor="text1"/>
                <w:sz w:val="24"/>
                <w:szCs w:val="24"/>
                <w:u w:val="none"/>
              </w:rPr>
              <w:t xml:space="preserve"> </w:t>
            </w:r>
            <w:hyperlink r:id="rId14" w:history="1">
              <w:r w:rsidRPr="00065CF3">
                <w:rPr>
                  <w:rStyle w:val="Hyperlinkki"/>
                  <w:b/>
                  <w:bCs/>
                  <w:color w:val="916F27"/>
                  <w:sz w:val="24"/>
                </w:rPr>
                <w:t>Entry Kit</w:t>
              </w:r>
            </w:hyperlink>
            <w:r w:rsidRPr="00065CF3">
              <w:rPr>
                <w:rStyle w:val="Kirjannimike"/>
                <w:b w:val="0"/>
                <w:bCs w:val="0"/>
                <w:color w:val="916F27"/>
              </w:rPr>
              <w:t>.</w:t>
            </w:r>
          </w:p>
        </w:tc>
        <w:tc>
          <w:tcPr>
            <w:tcW w:w="5395" w:type="dxa"/>
          </w:tcPr>
          <w:p w14:paraId="6BBC4101" w14:textId="77777777" w:rsidR="00EF07F9" w:rsidRDefault="00EF07F9" w:rsidP="00F54F5E">
            <w:pPr>
              <w:rPr>
                <w:rStyle w:val="Kirjannimike"/>
                <w:b w:val="0"/>
                <w:bCs w:val="0"/>
                <w:color w:val="000000" w:themeColor="text1"/>
                <w:u w:val="none"/>
              </w:rPr>
            </w:pPr>
            <w:r w:rsidRPr="00EA5E14">
              <w:rPr>
                <w:rStyle w:val="Kirjannimike"/>
                <w:b w:val="0"/>
                <w:bCs w:val="0"/>
                <w:color w:val="000000" w:themeColor="text1"/>
                <w:u w:val="none"/>
              </w:rPr>
              <w:t>Case Background</w:t>
            </w:r>
          </w:p>
          <w:p w14:paraId="7D9271B1" w14:textId="77777777" w:rsidR="00F54F5E" w:rsidRDefault="00F54F5E" w:rsidP="00F54F5E">
            <w:pPr>
              <w:rPr>
                <w:rStyle w:val="Kirjannimike"/>
                <w:b w:val="0"/>
                <w:bCs w:val="0"/>
                <w:color w:val="000000" w:themeColor="text1"/>
                <w:szCs w:val="24"/>
                <w:u w:val="none"/>
              </w:rPr>
            </w:pPr>
          </w:p>
          <w:p w14:paraId="6F7710C5" w14:textId="015D910E" w:rsidR="00F54F5E" w:rsidRDefault="00F54F5E" w:rsidP="00F54F5E">
            <w:pPr>
              <w:rPr>
                <w:rStyle w:val="Kirjannimike"/>
                <w:b w:val="0"/>
                <w:bCs w:val="0"/>
                <w:color w:val="000000" w:themeColor="text1"/>
                <w:szCs w:val="24"/>
                <w:u w:val="none"/>
              </w:rPr>
            </w:pPr>
            <w:r w:rsidRPr="00EA5E14">
              <w:rPr>
                <w:rStyle w:val="Kirjannimike"/>
                <w:b w:val="0"/>
                <w:bCs w:val="0"/>
                <w:color w:val="000000" w:themeColor="text1"/>
                <w:szCs w:val="24"/>
                <w:u w:val="none"/>
              </w:rPr>
              <w:t>Company &amp; Individual Credits</w:t>
            </w:r>
          </w:p>
          <w:p w14:paraId="5923EBE1" w14:textId="77777777" w:rsidR="00F54F5E" w:rsidRDefault="00F54F5E" w:rsidP="00F54F5E">
            <w:pPr>
              <w:rPr>
                <w:rStyle w:val="Kirjannimike"/>
                <w:b w:val="0"/>
                <w:bCs w:val="0"/>
                <w:color w:val="000000" w:themeColor="text1"/>
                <w:szCs w:val="24"/>
                <w:u w:val="none"/>
              </w:rPr>
            </w:pPr>
          </w:p>
          <w:p w14:paraId="3A6AAAAA" w14:textId="77777777" w:rsidR="00F54F5E" w:rsidRDefault="00000000" w:rsidP="00F54F5E">
            <w:pPr>
              <w:rPr>
                <w:rStyle w:val="Kirjannimike"/>
                <w:b w:val="0"/>
                <w:bCs w:val="0"/>
                <w:color w:val="000000" w:themeColor="text1"/>
                <w:u w:val="none"/>
              </w:rPr>
            </w:pPr>
            <w:hyperlink w:anchor="Publicity" w:history="1">
              <w:r w:rsidR="00F54F5E" w:rsidRPr="00EA5E14">
                <w:rPr>
                  <w:rStyle w:val="Kirjannimike"/>
                  <w:b w:val="0"/>
                  <w:bCs w:val="0"/>
                  <w:color w:val="000000" w:themeColor="text1"/>
                  <w:szCs w:val="24"/>
                  <w:u w:val="none"/>
                </w:rPr>
                <w:t>Publicity Materials</w:t>
              </w:r>
            </w:hyperlink>
          </w:p>
          <w:p w14:paraId="5E18B92E" w14:textId="77777777" w:rsidR="00F54F5E" w:rsidRDefault="00F54F5E" w:rsidP="00F54F5E">
            <w:pPr>
              <w:rPr>
                <w:rStyle w:val="Kirjannimike"/>
                <w:b w:val="0"/>
                <w:bCs w:val="0"/>
                <w:color w:val="000000" w:themeColor="text1"/>
                <w:szCs w:val="24"/>
                <w:u w:val="none"/>
              </w:rPr>
            </w:pPr>
          </w:p>
          <w:p w14:paraId="545DE428" w14:textId="4B42D601" w:rsidR="00F54F5E" w:rsidRPr="00EA5E14" w:rsidRDefault="00F54F5E" w:rsidP="00F54F5E">
            <w:pPr>
              <w:rPr>
                <w:rStyle w:val="Kirjannimike"/>
                <w:b w:val="0"/>
                <w:bCs w:val="0"/>
                <w:u w:val="none"/>
              </w:rPr>
            </w:pPr>
            <w:r w:rsidRPr="00EA5E14">
              <w:rPr>
                <w:rStyle w:val="Kirjannimike"/>
                <w:b w:val="0"/>
                <w:bCs w:val="0"/>
                <w:color w:val="000000" w:themeColor="text1"/>
                <w:szCs w:val="24"/>
                <w:u w:val="none"/>
              </w:rPr>
              <w:t>Permissions, Authorization &amp; Verification of Entry</w:t>
            </w:r>
          </w:p>
        </w:tc>
      </w:tr>
      <w:tr w:rsidR="00EA5E14" w:rsidRPr="00EA5E14" w14:paraId="1727E369" w14:textId="77777777" w:rsidTr="495650B9">
        <w:trPr>
          <w:trHeight w:val="378"/>
        </w:trPr>
        <w:tc>
          <w:tcPr>
            <w:tcW w:w="5395" w:type="dxa"/>
            <w:vAlign w:val="center"/>
          </w:tcPr>
          <w:p w14:paraId="6286CA34" w14:textId="77777777" w:rsidR="00EF07F9" w:rsidRPr="00EA5E14" w:rsidRDefault="00EF07F9" w:rsidP="00EF07F9">
            <w:pPr>
              <w:rPr>
                <w:b/>
                <w:bCs/>
                <w:color w:val="000000" w:themeColor="text1"/>
                <w:sz w:val="24"/>
                <w:szCs w:val="24"/>
              </w:rPr>
            </w:pPr>
          </w:p>
        </w:tc>
        <w:tc>
          <w:tcPr>
            <w:tcW w:w="5395" w:type="dxa"/>
            <w:vAlign w:val="center"/>
          </w:tcPr>
          <w:p w14:paraId="68080800" w14:textId="71D47E06" w:rsidR="00EF07F9" w:rsidRPr="00EA5E14" w:rsidRDefault="00EF07F9" w:rsidP="00EF07F9">
            <w:pPr>
              <w:rPr>
                <w:rStyle w:val="Kirjannimike"/>
                <w:b w:val="0"/>
                <w:bCs w:val="0"/>
                <w:color w:val="000000" w:themeColor="text1"/>
                <w:szCs w:val="24"/>
                <w:u w:val="none"/>
              </w:rPr>
            </w:pPr>
          </w:p>
        </w:tc>
      </w:tr>
    </w:tbl>
    <w:p w14:paraId="78C7F7D4" w14:textId="3FBB3B55" w:rsidR="00EF07F9" w:rsidRPr="00084F61" w:rsidRDefault="00EF07F9" w:rsidP="00EF07F9">
      <w:pPr>
        <w:rPr>
          <w:rStyle w:val="Hyperlinkki"/>
          <w:rFonts w:ascii="Avenir Next Demi Bold" w:hAnsi="Avenir Next Demi Bold"/>
          <w:b/>
          <w:color w:val="323232"/>
          <w:u w:val="none"/>
        </w:rPr>
      </w:pPr>
      <w:r w:rsidRPr="00EF07F9">
        <w:rPr>
          <w:rStyle w:val="Hienovarainenkorostus"/>
        </w:rPr>
        <w:t>Questions?</w:t>
      </w:r>
    </w:p>
    <w:p w14:paraId="5297BA1D" w14:textId="0D66EA62" w:rsidR="5793EA41" w:rsidRDefault="00EF07F9" w:rsidP="5793EA41">
      <w:pPr>
        <w:rPr>
          <w:color w:val="auto"/>
        </w:rPr>
      </w:pPr>
      <w:r w:rsidRPr="495650B9">
        <w:rPr>
          <w:color w:val="auto"/>
        </w:rPr>
        <w:t xml:space="preserve">As you prepare your entry, you are encouraged to take advantage of all </w:t>
      </w:r>
      <w:hyperlink r:id="rId15" w:history="1">
        <w:r w:rsidRPr="00065CF3">
          <w:rPr>
            <w:rStyle w:val="Hyperlinkki"/>
            <w:b/>
            <w:bCs/>
            <w:color w:val="916F27"/>
          </w:rPr>
          <w:t>entry materials &amp; resources</w:t>
        </w:r>
      </w:hyperlink>
      <w:r w:rsidRPr="495650B9">
        <w:rPr>
          <w:color w:val="auto"/>
        </w:rPr>
        <w:t xml:space="preserve">, including the Entry Kit, which includes all detailed rules and regulations, the Effective Entry Guide, which provides tips from past judges, and Case Study Examples, featuring past Effie winners. If you submitted work into last year’s competition, you may also consider ordering an Insight Guide, which provides feedback from the judges who scored your case. If you need more information, please contact us via </w:t>
      </w:r>
      <w:hyperlink r:id="rId16" w:history="1">
        <w:r w:rsidRPr="00065CF3">
          <w:rPr>
            <w:rStyle w:val="Hyperlinkki"/>
            <w:b/>
            <w:bCs/>
            <w:color w:val="916F27"/>
          </w:rPr>
          <w:t>email</w:t>
        </w:r>
      </w:hyperlink>
      <w:r w:rsidRPr="495650B9">
        <w:rPr>
          <w:color w:val="auto"/>
        </w:rPr>
        <w:t>, we’ll be happy to help.</w:t>
      </w:r>
    </w:p>
    <w:p w14:paraId="1BA0C3F9" w14:textId="7FA14667" w:rsidR="5793EA41" w:rsidRDefault="5793EA41" w:rsidP="495650B9">
      <w:pPr>
        <w:rPr>
          <w:color w:val="auto"/>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EF07F9" w:rsidRPr="00896B45" w14:paraId="68A72560" w14:textId="77777777" w:rsidTr="00EF07F9">
        <w:trPr>
          <w:trHeight w:val="590"/>
        </w:trPr>
        <w:tc>
          <w:tcPr>
            <w:tcW w:w="10790" w:type="dxa"/>
            <w:tcBorders>
              <w:top w:val="nil"/>
              <w:left w:val="nil"/>
              <w:bottom w:val="nil"/>
              <w:right w:val="nil"/>
            </w:tcBorders>
            <w:shd w:val="clear" w:color="auto" w:fill="000000" w:themeFill="text1"/>
            <w:vAlign w:val="center"/>
          </w:tcPr>
          <w:p w14:paraId="788A31D8" w14:textId="07D30B7C"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Requirements</w:t>
            </w:r>
          </w:p>
        </w:tc>
      </w:tr>
      <w:tr w:rsidR="00EF07F9" w:rsidRPr="00896B45" w14:paraId="2E8FF3FA" w14:textId="77777777">
        <w:trPr>
          <w:trHeight w:val="225"/>
        </w:trPr>
        <w:tc>
          <w:tcPr>
            <w:tcW w:w="10790" w:type="dxa"/>
            <w:tcBorders>
              <w:top w:val="nil"/>
              <w:left w:val="nil"/>
              <w:bottom w:val="nil"/>
              <w:right w:val="nil"/>
            </w:tcBorders>
            <w:shd w:val="clear" w:color="auto" w:fill="auto"/>
          </w:tcPr>
          <w:p w14:paraId="6F51C218" w14:textId="77777777" w:rsidR="00EF07F9" w:rsidRPr="00896B45" w:rsidRDefault="00EF07F9">
            <w:pPr>
              <w:spacing w:before="120" w:after="120"/>
              <w:rPr>
                <w:rFonts w:ascii="AvenirNext LT Pro Bold" w:hAnsi="AvenirNext LT Pro Bold"/>
                <w:b/>
                <w:color w:val="FFFFFF" w:themeColor="background1"/>
                <w:sz w:val="18"/>
                <w:szCs w:val="18"/>
              </w:rPr>
            </w:pPr>
          </w:p>
        </w:tc>
      </w:tr>
    </w:tbl>
    <w:p w14:paraId="7FBB5218" w14:textId="534604CC" w:rsidR="008247B2" w:rsidRDefault="00A0564D" w:rsidP="00EF07F9">
      <w:pPr>
        <w:rPr>
          <w:rStyle w:val="Hyperlinkki"/>
          <w:rFonts w:ascii="AvenirNext LT Pro Bold" w:hAnsi="AvenirNext LT Pro Bold"/>
          <w:color w:val="000000" w:themeColor="text1"/>
          <w:u w:val="none"/>
        </w:rPr>
      </w:pPr>
      <w:r w:rsidRPr="495650B9">
        <w:rPr>
          <w:rStyle w:val="OtsikkoChar"/>
        </w:rPr>
        <w:t>Eli</w:t>
      </w:r>
      <w:r w:rsidR="00EF07F9" w:rsidRPr="495650B9">
        <w:rPr>
          <w:rStyle w:val="OtsikkoChar"/>
        </w:rPr>
        <w:t>gibility</w:t>
      </w:r>
      <w:r>
        <w:br/>
      </w:r>
      <w:r w:rsidR="00EF07F9" w:rsidRPr="495650B9">
        <w:rPr>
          <w:color w:val="000000" w:themeColor="text1"/>
        </w:rPr>
        <w:t xml:space="preserve">Data presented must be isolated to </w:t>
      </w:r>
      <w:r w:rsidR="00AD5029">
        <w:rPr>
          <w:color w:val="000000" w:themeColor="text1"/>
        </w:rPr>
        <w:t>Finland</w:t>
      </w:r>
      <w:r w:rsidR="00EF07F9" w:rsidRPr="495650B9">
        <w:rPr>
          <w:color w:val="000000" w:themeColor="text1"/>
        </w:rPr>
        <w:t xml:space="preserve"> and work must have run at some point between </w:t>
      </w:r>
      <w:r w:rsidR="000E27B6" w:rsidRPr="00C81118">
        <w:rPr>
          <w:lang w:eastAsia="en-US"/>
        </w:rPr>
        <w:t>1.9.2023–31.8.202</w:t>
      </w:r>
      <w:r w:rsidR="000E27B6">
        <w:rPr>
          <w:lang w:eastAsia="en-US"/>
        </w:rPr>
        <w:t>4</w:t>
      </w:r>
      <w:r w:rsidR="00EF07F9" w:rsidRPr="00AD5029">
        <w:rPr>
          <w:color w:val="000000" w:themeColor="text1"/>
        </w:rPr>
        <w:t>. Results</w:t>
      </w:r>
      <w:r w:rsidR="00EF07F9" w:rsidRPr="495650B9">
        <w:rPr>
          <w:color w:val="000000" w:themeColor="text1"/>
        </w:rPr>
        <w:t xml:space="preserve"> that fall after the end of the eligibility period that are directly tied to </w:t>
      </w:r>
      <w:r w:rsidR="00EF07F9" w:rsidRPr="495650B9">
        <w:rPr>
          <w:color w:val="000000" w:themeColor="text1"/>
        </w:rPr>
        <w:lastRenderedPageBreak/>
        <w:t xml:space="preserve">the work that ran in the eligibility timing are fine to submit. No work after the cut-off to the eligibility period can be submitted. Review all eligibility rules in the </w:t>
      </w:r>
      <w:hyperlink r:id="rId17" w:history="1">
        <w:r w:rsidR="00EF07F9" w:rsidRPr="00065CF3">
          <w:rPr>
            <w:rStyle w:val="Hyperlinkki"/>
            <w:b/>
            <w:bCs/>
            <w:color w:val="916F27"/>
          </w:rPr>
          <w:t>Entry Kit</w:t>
        </w:r>
      </w:hyperlink>
      <w:r w:rsidR="00EF07F9" w:rsidRPr="00AD5029">
        <w:rPr>
          <w:rStyle w:val="Hyperlinkki"/>
          <w:rFonts w:ascii="AvenirNext LT Pro Bold" w:hAnsi="AvenirNext LT Pro Bold"/>
          <w:color w:val="000000" w:themeColor="text1"/>
          <w:u w:val="none"/>
        </w:rPr>
        <w:t>.</w:t>
      </w:r>
    </w:p>
    <w:p w14:paraId="77E1CD05" w14:textId="407EAE41" w:rsidR="00EF07F9" w:rsidRPr="00CF446B" w:rsidRDefault="00EF07F9" w:rsidP="00EF07F9">
      <w:pPr>
        <w:rPr>
          <w:rFonts w:ascii="AvenirNext LT Pro Bold" w:hAnsi="AvenirNext LT Pro Bold"/>
          <w:color w:val="000000" w:themeColor="text1"/>
        </w:rPr>
      </w:pPr>
      <w:r>
        <w:br/>
      </w:r>
      <w:r w:rsidRPr="495650B9">
        <w:rPr>
          <w:rStyle w:val="OtsikkoChar"/>
        </w:rPr>
        <w:t>Agency Blind</w:t>
      </w:r>
      <w:r>
        <w:br/>
      </w:r>
      <w:r w:rsidRPr="495650B9">
        <w:rPr>
          <w:color w:val="auto"/>
        </w:rPr>
        <w:t xml:space="preserve">Do not </w:t>
      </w:r>
      <w:r>
        <w:t>include</w:t>
      </w:r>
      <w:r w:rsidRPr="495650B9">
        <w:rPr>
          <w:color w:val="auto"/>
        </w:rPr>
        <w:t xml:space="preserve"> agency names in the written case, creative examples (including file names), or sources.</w:t>
      </w:r>
      <w:r>
        <w:br/>
      </w:r>
      <w:r>
        <w:br/>
      </w:r>
      <w:r w:rsidRPr="495650B9">
        <w:rPr>
          <w:rStyle w:val="OtsikkoChar"/>
        </w:rPr>
        <w:t>Charts &amp; Graphs</w:t>
      </w:r>
      <w:r>
        <w:br/>
      </w:r>
      <w:r w:rsidRPr="495650B9">
        <w:rPr>
          <w:color w:val="auto"/>
        </w:rPr>
        <w:t xml:space="preserve">Entrants are encouraged to display data via charts &amp; graphs within the limits allotted in each question. To insert charts &amp; graphs in your responses in the </w:t>
      </w:r>
      <w:hyperlink r:id="rId18" w:history="1">
        <w:r w:rsidRPr="00065CF3">
          <w:rPr>
            <w:rStyle w:val="Hyperlinkki"/>
            <w:b/>
            <w:bCs/>
            <w:color w:val="916F27"/>
          </w:rPr>
          <w:t>entry portal</w:t>
        </w:r>
      </w:hyperlink>
      <w:r w:rsidRPr="00AD5029">
        <w:rPr>
          <w:color w:val="auto"/>
        </w:rPr>
        <w:t>,</w:t>
      </w:r>
      <w:r w:rsidRPr="495650B9">
        <w:rPr>
          <w:color w:val="auto"/>
        </w:rPr>
        <w:t xml:space="preserve"> save each chart/graph individually as a .jpg image (700-900 pixels wide or tall recommended).</w:t>
      </w:r>
      <w:r>
        <w:br/>
      </w:r>
      <w:r>
        <w:br/>
      </w:r>
      <w:r w:rsidRPr="495650B9">
        <w:rPr>
          <w:rStyle w:val="OtsikkoChar"/>
        </w:rPr>
        <w:t>External Websites</w:t>
      </w:r>
      <w:r>
        <w:br/>
      </w:r>
      <w:r w:rsidRPr="495650B9">
        <w:rPr>
          <w:color w:val="auto"/>
        </w:rPr>
        <w:t>Do not direct judges to visit external websites. Judges can only review the content provided in your written entry and creative examples.</w:t>
      </w:r>
    </w:p>
    <w:p w14:paraId="2C833BB8" w14:textId="10DB1946" w:rsidR="00EF07F9" w:rsidRPr="00EF07F9" w:rsidRDefault="00EF07F9" w:rsidP="00EF07F9">
      <w:pPr>
        <w:rPr>
          <w:color w:val="B4975A"/>
        </w:rPr>
      </w:pPr>
      <w:r w:rsidRPr="00EF07F9">
        <w:rPr>
          <w:color w:val="B4975A"/>
        </w:rPr>
        <w:br/>
      </w:r>
      <w:r w:rsidRPr="00EF07F9">
        <w:rPr>
          <w:rStyle w:val="OtsikkoChar"/>
        </w:rPr>
        <w:t>Sources</w:t>
      </w:r>
      <w:r w:rsidRPr="00EF07F9">
        <w:rPr>
          <w:color w:val="B4975A"/>
        </w:rPr>
        <w:br/>
      </w:r>
      <w:r w:rsidRPr="00EF07F9">
        <w:rPr>
          <w:color w:val="auto"/>
        </w:rPr>
        <w:t>All data included in the entry form must reference a specific, verifiable source.</w:t>
      </w:r>
    </w:p>
    <w:p w14:paraId="017ED6DC" w14:textId="77777777" w:rsidR="009078BF" w:rsidRPr="00EF07F9" w:rsidRDefault="009078BF" w:rsidP="00EF07F9">
      <w:pPr>
        <w:pStyle w:val="Otsikko1"/>
      </w:pPr>
    </w:p>
    <w:p w14:paraId="127064B7" w14:textId="403F2A82" w:rsidR="00EF07F9" w:rsidRPr="00EF07F9" w:rsidRDefault="00EF07F9" w:rsidP="00EF07F9">
      <w:pPr>
        <w:pStyle w:val="Otsikko1"/>
      </w:pPr>
      <w:r w:rsidRPr="00EF07F9">
        <w:t xml:space="preserve">Top Tips </w:t>
      </w:r>
      <w:r>
        <w:t>f</w:t>
      </w:r>
      <w:r w:rsidRPr="00EF07F9">
        <w:t>rom The Jury</w:t>
      </w:r>
    </w:p>
    <w:p w14:paraId="7CD48543" w14:textId="54326442" w:rsidR="00EF07F9" w:rsidRPr="00EF07F9" w:rsidRDefault="00EF07F9" w:rsidP="00EF07F9">
      <w:r w:rsidRPr="00896B45">
        <w:rPr>
          <w:b/>
          <w:color w:val="B4975A"/>
          <w:sz w:val="8"/>
        </w:rPr>
        <w:br/>
      </w:r>
      <w:r w:rsidRPr="00EF07F9">
        <w:rPr>
          <w:rStyle w:val="OtsikkoChar"/>
        </w:rPr>
        <w:t>Be clear, concise, compelling &amp; honest.</w:t>
      </w:r>
      <w:r w:rsidRPr="00EF07F9">
        <w:br/>
        <w:t>Judges evaluate 6-10 cases in a session – shorter, well-written entries stand out.</w:t>
      </w:r>
      <w:r w:rsidRPr="00EF07F9">
        <w:br/>
      </w:r>
      <w:r w:rsidRPr="00EF07F9">
        <w:br/>
      </w:r>
      <w:r w:rsidRPr="00EF07F9">
        <w:rPr>
          <w:rStyle w:val="OtsikkoChar"/>
        </w:rPr>
        <w:t>Context is key</w:t>
      </w:r>
      <w:r w:rsidRPr="00EF07F9">
        <w:br/>
        <w:t>Judges typically do not work in your category &amp; may not know your brand. Provide judges with the context to understand the degree of difficulty for your challenge &amp; the significance of your results. Limit industry jargon &amp; define all terms.</w:t>
      </w:r>
      <w:r w:rsidRPr="00EF07F9">
        <w:br/>
      </w:r>
      <w:r w:rsidRPr="00EF07F9">
        <w:br/>
      </w:r>
      <w:r w:rsidRPr="00EF07F9">
        <w:rPr>
          <w:rStyle w:val="OtsikkoChar"/>
        </w:rPr>
        <w:t>Speak to the entry category</w:t>
      </w:r>
      <w:r w:rsidRPr="00EF07F9">
        <w:br/>
        <w:t>Judges evaluate work on effectiveness in the context of the entered category. Be sure your stated goal &amp; results align.</w:t>
      </w:r>
    </w:p>
    <w:p w14:paraId="000951CE" w14:textId="61101144" w:rsidR="00EF07F9" w:rsidRPr="00EF07F9" w:rsidRDefault="00EF07F9" w:rsidP="00EF07F9">
      <w:pPr>
        <w:spacing w:after="0"/>
      </w:pPr>
      <w:r w:rsidRPr="00EF07F9">
        <w:br/>
      </w:r>
      <w:r w:rsidRPr="00EF07F9">
        <w:rPr>
          <w:rStyle w:val="OtsikkoChar"/>
        </w:rPr>
        <w:t>Tell a story</w:t>
      </w:r>
      <w:r w:rsidRPr="00EF07F9">
        <w:br/>
        <w:t>Write your entry with your audience, Effie Judges, in mind. Judges are looking for an engaging, clear story that links each section of the form together. Judges will be evaluating your work with a critical eye – address questions you think they will have.</w:t>
      </w:r>
    </w:p>
    <w:p w14:paraId="0094060F" w14:textId="77777777" w:rsidR="00EF07F9" w:rsidRPr="00EF07F9" w:rsidRDefault="00EF07F9" w:rsidP="00EF07F9">
      <w:pPr>
        <w:spacing w:after="0"/>
      </w:pPr>
    </w:p>
    <w:p w14:paraId="49B92619" w14:textId="3C2DA9AE" w:rsidR="00EF07F9" w:rsidRPr="00EF07F9" w:rsidRDefault="00EF07F9" w:rsidP="00EF07F9">
      <w:pPr>
        <w:pStyle w:val="Otsikko"/>
        <w:spacing w:after="0"/>
      </w:pPr>
      <w:r w:rsidRPr="00EF07F9">
        <w:t>Review</w:t>
      </w:r>
    </w:p>
    <w:p w14:paraId="7A05723C" w14:textId="252F4E3D" w:rsidR="009078BF" w:rsidRDefault="00EF07F9" w:rsidP="00EF07F9">
      <w:pPr>
        <w:spacing w:after="0"/>
        <w:rPr>
          <w:rStyle w:val="OtsikkoChar"/>
          <w:u w:val="single"/>
        </w:rPr>
      </w:pPr>
      <w:r>
        <w:lastRenderedPageBreak/>
        <w:t>Ask colleagues who do not work on the brand to review the entry. Ask what questions they have – what was unclear?  Where did the case fall flat?  Ask a strong proofreader to review the entry.</w:t>
      </w:r>
      <w:r>
        <w:br/>
      </w:r>
      <w:r>
        <w:br/>
        <w:t xml:space="preserve">View additional tips from the Jury in the </w:t>
      </w:r>
      <w:hyperlink r:id="rId19" w:history="1">
        <w:r w:rsidRPr="00065CF3">
          <w:rPr>
            <w:rStyle w:val="Hyperlinkki"/>
            <w:rFonts w:ascii="ITC Avant Garde Std Md" w:hAnsi="ITC Avant Garde Std Md"/>
            <w:b/>
            <w:bCs/>
            <w:color w:val="916F27"/>
          </w:rPr>
          <w:t>Effective Entry Guide</w:t>
        </w:r>
        <w:r w:rsidR="00AE784C" w:rsidRPr="00065CF3">
          <w:rPr>
            <w:rStyle w:val="Hyperlinkki"/>
            <w:rFonts w:ascii="ITC Avant Garde Std Md" w:hAnsi="ITC Avant Garde Std Md"/>
            <w:b/>
            <w:bCs/>
            <w:color w:val="916F27"/>
          </w:rPr>
          <w:t>.</w:t>
        </w:r>
      </w:hyperlink>
    </w:p>
    <w:p w14:paraId="798CB230" w14:textId="77777777" w:rsidR="00A855F2" w:rsidRDefault="00A855F2" w:rsidP="00EF07F9">
      <w:pPr>
        <w:spacing w:after="0"/>
      </w:pPr>
    </w:p>
    <w:tbl>
      <w:tblPr>
        <w:tblStyle w:val="TaulukkoRuudukko"/>
        <w:tblpPr w:leftFromText="187" w:rightFromText="187" w:vertAnchor="text" w:horzAnchor="margin" w:tblpY="1"/>
        <w:tblW w:w="0" w:type="auto"/>
        <w:tblLook w:val="04A0" w:firstRow="1" w:lastRow="0" w:firstColumn="1" w:lastColumn="0" w:noHBand="0" w:noVBand="1"/>
      </w:tblPr>
      <w:tblGrid>
        <w:gridCol w:w="5395"/>
        <w:gridCol w:w="5395"/>
      </w:tblGrid>
      <w:tr w:rsidR="00EF07F9" w:rsidRPr="00896B45" w14:paraId="131E9D3F" w14:textId="77777777" w:rsidTr="495650B9">
        <w:trPr>
          <w:trHeight w:val="590"/>
        </w:trPr>
        <w:tc>
          <w:tcPr>
            <w:tcW w:w="10790" w:type="dxa"/>
            <w:gridSpan w:val="2"/>
            <w:tcBorders>
              <w:top w:val="nil"/>
              <w:left w:val="nil"/>
              <w:bottom w:val="nil"/>
              <w:right w:val="nil"/>
            </w:tcBorders>
            <w:shd w:val="clear" w:color="auto" w:fill="000000" w:themeFill="text1"/>
            <w:vAlign w:val="center"/>
          </w:tcPr>
          <w:p w14:paraId="47D00A0E" w14:textId="4C17E5D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Entry Details</w:t>
            </w:r>
          </w:p>
        </w:tc>
      </w:tr>
      <w:tr w:rsidR="00EF07F9" w:rsidRPr="00896B45" w14:paraId="7B255DD1" w14:textId="77777777" w:rsidTr="495650B9">
        <w:trPr>
          <w:trHeight w:val="225"/>
        </w:trPr>
        <w:tc>
          <w:tcPr>
            <w:tcW w:w="10790" w:type="dxa"/>
            <w:gridSpan w:val="2"/>
            <w:tcBorders>
              <w:top w:val="nil"/>
              <w:left w:val="nil"/>
              <w:bottom w:val="single" w:sz="4" w:space="0" w:color="auto"/>
              <w:right w:val="nil"/>
            </w:tcBorders>
            <w:shd w:val="clear" w:color="auto" w:fill="auto"/>
          </w:tcPr>
          <w:p w14:paraId="18832B6B" w14:textId="77777777" w:rsidR="00EF07F9" w:rsidRPr="00896B45" w:rsidRDefault="00EF07F9">
            <w:pPr>
              <w:spacing w:before="120" w:after="120"/>
              <w:rPr>
                <w:rFonts w:ascii="AvenirNext LT Pro Bold" w:hAnsi="AvenirNext LT Pro Bold"/>
                <w:b/>
                <w:color w:val="FFFFFF" w:themeColor="background1"/>
                <w:sz w:val="18"/>
                <w:szCs w:val="18"/>
              </w:rPr>
            </w:pPr>
          </w:p>
        </w:tc>
      </w:tr>
      <w:tr w:rsidR="00EF07F9" w:rsidRPr="00896B45" w14:paraId="2F582AF4" w14:textId="77777777" w:rsidTr="495650B9">
        <w:trPr>
          <w:trHeight w:val="54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9CF2E52" w14:textId="77777777" w:rsidR="00EF07F9" w:rsidRPr="00EF07F9" w:rsidRDefault="00EF07F9" w:rsidP="00EF07F9">
            <w:pPr>
              <w:rPr>
                <w:sz w:val="24"/>
                <w:szCs w:val="24"/>
              </w:rPr>
            </w:pPr>
            <w:r w:rsidRPr="00EF07F9">
              <w:rPr>
                <w:sz w:val="24"/>
                <w:szCs w:val="24"/>
              </w:rPr>
              <w:t>EFFIE ENTRY CATEGORY</w:t>
            </w:r>
          </w:p>
          <w:p w14:paraId="7C30F127" w14:textId="2253B7DE" w:rsidR="00EF07F9" w:rsidRPr="00EF07F9" w:rsidRDefault="00EF07F9" w:rsidP="495650B9">
            <w:pPr>
              <w:rPr>
                <w:i/>
                <w:iCs/>
                <w:sz w:val="24"/>
                <w:szCs w:val="24"/>
              </w:rPr>
            </w:pPr>
            <w:r w:rsidRPr="495650B9">
              <w:rPr>
                <w:sz w:val="24"/>
                <w:szCs w:val="24"/>
              </w:rPr>
              <w:t xml:space="preserve">Review category definitions </w:t>
            </w:r>
            <w:hyperlink r:id="rId20" w:history="1">
              <w:r w:rsidRPr="00065CF3">
                <w:rPr>
                  <w:rStyle w:val="Hyperlinkki"/>
                  <w:b/>
                  <w:bCs/>
                  <w:color w:val="916F27"/>
                  <w:sz w:val="24"/>
                </w:rPr>
                <w:t>here</w:t>
              </w:r>
            </w:hyperlink>
            <w:r w:rsidRPr="00AD5029">
              <w:rPr>
                <w:sz w:val="24"/>
                <w:szCs w:val="24"/>
              </w:rPr>
              <w:t>.</w:t>
            </w:r>
            <w:r w:rsidR="00065CF3">
              <w:rPr>
                <w:sz w:val="24"/>
                <w:szCs w:val="24"/>
              </w:rPr>
              <w:t xml:space="preserve"> </w:t>
            </w:r>
            <w:r w:rsidRPr="495650B9">
              <w:rPr>
                <w:i/>
                <w:iCs/>
                <w:sz w:val="24"/>
                <w:szCs w:val="24"/>
              </w:rPr>
              <w:t>If entering multiple categories, keep category restrictions in mind.</w:t>
            </w:r>
          </w:p>
        </w:tc>
        <w:tc>
          <w:tcPr>
            <w:tcW w:w="5395" w:type="dxa"/>
            <w:tcBorders>
              <w:top w:val="single" w:sz="4" w:space="0" w:color="auto"/>
              <w:left w:val="single" w:sz="4" w:space="0" w:color="auto"/>
              <w:bottom w:val="single" w:sz="4" w:space="0" w:color="auto"/>
              <w:right w:val="single" w:sz="4" w:space="0" w:color="auto"/>
            </w:tcBorders>
            <w:vAlign w:val="center"/>
          </w:tcPr>
          <w:p w14:paraId="7CA05E8C" w14:textId="77777777" w:rsidR="00EF07F9" w:rsidRPr="00EF07F9" w:rsidRDefault="00EF07F9" w:rsidP="00EF07F9">
            <w:pPr>
              <w:rPr>
                <w:sz w:val="24"/>
                <w:szCs w:val="24"/>
              </w:rPr>
            </w:pPr>
          </w:p>
        </w:tc>
      </w:tr>
      <w:tr w:rsidR="00EF07F9" w:rsidRPr="00896B45" w14:paraId="54D019AB" w14:textId="77777777" w:rsidTr="495650B9">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6474A37D" w14:textId="77777777" w:rsidR="00EF07F9" w:rsidRPr="00EF07F9" w:rsidRDefault="00EF07F9" w:rsidP="00EF07F9">
            <w:pPr>
              <w:rPr>
                <w:sz w:val="24"/>
                <w:szCs w:val="24"/>
              </w:rPr>
            </w:pPr>
            <w:r w:rsidRPr="00EF07F9">
              <w:rPr>
                <w:sz w:val="24"/>
                <w:szCs w:val="24"/>
              </w:rPr>
              <w:t>BRAND NAME</w:t>
            </w:r>
          </w:p>
          <w:p w14:paraId="69B0CBDF" w14:textId="77777777" w:rsidR="00EF07F9" w:rsidRPr="00EF07F9" w:rsidRDefault="00EF07F9" w:rsidP="00EF07F9">
            <w:pPr>
              <w:rPr>
                <w:sz w:val="24"/>
                <w:szCs w:val="24"/>
              </w:rPr>
            </w:pPr>
            <w:r w:rsidRPr="00EF07F9">
              <w:rPr>
                <w:i/>
                <w:sz w:val="24"/>
                <w:szCs w:val="24"/>
              </w:rPr>
              <w:t>List the specific brand name here (not the parent company name)</w:t>
            </w:r>
          </w:p>
        </w:tc>
        <w:tc>
          <w:tcPr>
            <w:tcW w:w="5395" w:type="dxa"/>
            <w:tcBorders>
              <w:top w:val="single" w:sz="4" w:space="0" w:color="auto"/>
              <w:left w:val="single" w:sz="4" w:space="0" w:color="auto"/>
              <w:bottom w:val="single" w:sz="4" w:space="0" w:color="auto"/>
              <w:right w:val="single" w:sz="4" w:space="0" w:color="auto"/>
            </w:tcBorders>
            <w:vAlign w:val="center"/>
          </w:tcPr>
          <w:p w14:paraId="3E8A2592" w14:textId="77777777" w:rsidR="00EF07F9" w:rsidRPr="00EF07F9" w:rsidRDefault="00EF07F9" w:rsidP="00EF07F9">
            <w:pPr>
              <w:rPr>
                <w:sz w:val="24"/>
                <w:szCs w:val="24"/>
              </w:rPr>
            </w:pPr>
          </w:p>
        </w:tc>
      </w:tr>
      <w:tr w:rsidR="00EF07F9" w:rsidRPr="00896B45" w14:paraId="59E339B9" w14:textId="77777777" w:rsidTr="495650B9">
        <w:trPr>
          <w:trHeight w:val="108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75A7D6" w14:textId="77777777" w:rsidR="00EF07F9" w:rsidRPr="00EF07F9" w:rsidRDefault="00EF07F9" w:rsidP="00EF07F9">
            <w:pPr>
              <w:rPr>
                <w:sz w:val="24"/>
                <w:szCs w:val="24"/>
              </w:rPr>
            </w:pPr>
            <w:r w:rsidRPr="00EF07F9">
              <w:rPr>
                <w:sz w:val="24"/>
                <w:szCs w:val="24"/>
              </w:rPr>
              <w:t>ENTRY TITLE</w:t>
            </w:r>
          </w:p>
          <w:p w14:paraId="12B49A1B" w14:textId="77777777" w:rsidR="00EF07F9" w:rsidRPr="00EF07F9" w:rsidRDefault="00EF07F9" w:rsidP="00EF07F9">
            <w:pPr>
              <w:rPr>
                <w:i/>
                <w:sz w:val="24"/>
                <w:szCs w:val="24"/>
              </w:rPr>
            </w:pPr>
            <w:r w:rsidRPr="00EF07F9">
              <w:rPr>
                <w:i/>
                <w:sz w:val="24"/>
                <w:szCs w:val="24"/>
              </w:rPr>
              <w:t>Your Entry Title should be a short case name. The Entry Title will be used in publicity materials if the case is a winner or finalist.</w:t>
            </w:r>
          </w:p>
        </w:tc>
        <w:tc>
          <w:tcPr>
            <w:tcW w:w="5395" w:type="dxa"/>
            <w:tcBorders>
              <w:top w:val="single" w:sz="4" w:space="0" w:color="auto"/>
              <w:left w:val="single" w:sz="4" w:space="0" w:color="auto"/>
              <w:bottom w:val="single" w:sz="4" w:space="0" w:color="auto"/>
              <w:right w:val="single" w:sz="4" w:space="0" w:color="auto"/>
            </w:tcBorders>
            <w:vAlign w:val="center"/>
          </w:tcPr>
          <w:p w14:paraId="3588BDB9" w14:textId="77777777" w:rsidR="00EF07F9" w:rsidRPr="00EF07F9" w:rsidRDefault="00EF07F9" w:rsidP="00EF07F9">
            <w:pPr>
              <w:rPr>
                <w:sz w:val="24"/>
                <w:szCs w:val="24"/>
              </w:rPr>
            </w:pPr>
          </w:p>
        </w:tc>
      </w:tr>
      <w:tr w:rsidR="00EF07F9" w:rsidRPr="00896B45" w14:paraId="4A07140E" w14:textId="77777777" w:rsidTr="495650B9">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D2A4E09" w14:textId="77777777" w:rsidR="00EF07F9" w:rsidRPr="00EF07F9" w:rsidRDefault="00EF07F9" w:rsidP="00EF07F9">
            <w:pPr>
              <w:rPr>
                <w:sz w:val="24"/>
                <w:szCs w:val="24"/>
              </w:rPr>
            </w:pPr>
            <w:r w:rsidRPr="00EF07F9">
              <w:rPr>
                <w:sz w:val="24"/>
                <w:szCs w:val="24"/>
              </w:rPr>
              <w:t>DATES EFFORT RAN</w:t>
            </w:r>
          </w:p>
          <w:p w14:paraId="5B00BBAF" w14:textId="2D390E7D" w:rsidR="00EF07F9" w:rsidRPr="00EF07F9" w:rsidRDefault="00EF07F9" w:rsidP="00EF07F9">
            <w:pPr>
              <w:rPr>
                <w:sz w:val="24"/>
                <w:szCs w:val="24"/>
              </w:rPr>
            </w:pPr>
            <w:r w:rsidRPr="00EF07F9">
              <w:rPr>
                <w:i/>
                <w:sz w:val="24"/>
                <w:szCs w:val="24"/>
              </w:rPr>
              <w:t xml:space="preserve">List the start/end dates of the effort, even if it goes beyond the Effie eligibility period. Efforts that are ongoing should leave the end date blank in the </w:t>
            </w:r>
            <w:r w:rsidR="00084F61">
              <w:rPr>
                <w:i/>
                <w:sz w:val="24"/>
                <w:szCs w:val="24"/>
              </w:rPr>
              <w:t>e</w:t>
            </w:r>
            <w:r w:rsidRPr="00EF07F9">
              <w:rPr>
                <w:i/>
                <w:sz w:val="24"/>
                <w:szCs w:val="24"/>
              </w:rPr>
              <w:t xml:space="preserve">ntry </w:t>
            </w:r>
            <w:r w:rsidR="00084F61">
              <w:rPr>
                <w:i/>
                <w:sz w:val="24"/>
                <w:szCs w:val="24"/>
              </w:rPr>
              <w:t>p</w:t>
            </w:r>
            <w:r w:rsidRPr="00EF07F9">
              <w:rPr>
                <w:i/>
                <w:sz w:val="24"/>
                <w:szCs w:val="24"/>
              </w:rPr>
              <w:t>ortal.</w:t>
            </w:r>
          </w:p>
        </w:tc>
        <w:tc>
          <w:tcPr>
            <w:tcW w:w="5395" w:type="dxa"/>
            <w:tcBorders>
              <w:top w:val="single" w:sz="4" w:space="0" w:color="auto"/>
              <w:left w:val="single" w:sz="4" w:space="0" w:color="auto"/>
              <w:bottom w:val="single" w:sz="4" w:space="0" w:color="auto"/>
              <w:right w:val="single" w:sz="4" w:space="0" w:color="auto"/>
            </w:tcBorders>
            <w:vAlign w:val="center"/>
          </w:tcPr>
          <w:p w14:paraId="462D118C" w14:textId="77777777" w:rsidR="00EF07F9" w:rsidRPr="00EF07F9" w:rsidRDefault="00EF07F9" w:rsidP="00EF07F9">
            <w:pPr>
              <w:rPr>
                <w:sz w:val="24"/>
                <w:szCs w:val="24"/>
              </w:rPr>
            </w:pPr>
            <w:r w:rsidRPr="00EF07F9">
              <w:rPr>
                <w:sz w:val="24"/>
                <w:szCs w:val="24"/>
              </w:rPr>
              <w:t>MM/DD/YY – MM/DD/YY</w:t>
            </w:r>
          </w:p>
        </w:tc>
      </w:tr>
      <w:tr w:rsidR="00EF07F9" w:rsidRPr="00896B45" w14:paraId="6FA2E3AA" w14:textId="77777777" w:rsidTr="495650B9">
        <w:trPr>
          <w:trHeight w:val="530"/>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0C994205" w14:textId="77777777" w:rsidR="00EF07F9" w:rsidRPr="00EF07F9" w:rsidRDefault="00EF07F9" w:rsidP="00EF07F9">
            <w:pPr>
              <w:rPr>
                <w:sz w:val="24"/>
                <w:szCs w:val="24"/>
              </w:rPr>
            </w:pPr>
            <w:r w:rsidRPr="00EF07F9">
              <w:rPr>
                <w:sz w:val="24"/>
                <w:szCs w:val="24"/>
              </w:rPr>
              <w:t>REGIONAL CLASSIFICATION</w:t>
            </w:r>
          </w:p>
          <w:p w14:paraId="6E8660A0" w14:textId="201D311F" w:rsidR="00EF07F9" w:rsidRPr="00EF07F9" w:rsidRDefault="00EF07F9" w:rsidP="00EF07F9">
            <w:pPr>
              <w:rPr>
                <w:sz w:val="24"/>
                <w:szCs w:val="24"/>
              </w:rPr>
            </w:pPr>
            <w:r w:rsidRPr="00EF07F9">
              <w:rPr>
                <w:i/>
                <w:sz w:val="24"/>
                <w:szCs w:val="24"/>
              </w:rPr>
              <w:t xml:space="preserve">Select all that apply. Please note, that if your effort is Multinational, your entry must be isolated to </w:t>
            </w:r>
            <w:r w:rsidR="00AD5029" w:rsidRPr="00AD5029">
              <w:rPr>
                <w:i/>
                <w:sz w:val="24"/>
                <w:szCs w:val="24"/>
              </w:rPr>
              <w:t>Finland</w:t>
            </w:r>
            <w:r w:rsidRPr="00AD5029">
              <w:rPr>
                <w:i/>
                <w:sz w:val="24"/>
                <w:szCs w:val="24"/>
              </w:rPr>
              <w:t>.</w:t>
            </w:r>
          </w:p>
        </w:tc>
        <w:tc>
          <w:tcPr>
            <w:tcW w:w="5395" w:type="dxa"/>
            <w:tcBorders>
              <w:top w:val="single" w:sz="4" w:space="0" w:color="auto"/>
              <w:left w:val="single" w:sz="4" w:space="0" w:color="auto"/>
              <w:bottom w:val="single" w:sz="4" w:space="0" w:color="auto"/>
              <w:right w:val="single" w:sz="4" w:space="0" w:color="auto"/>
            </w:tcBorders>
            <w:vAlign w:val="center"/>
          </w:tcPr>
          <w:p w14:paraId="3435DDC6" w14:textId="77777777" w:rsidR="00EF07F9" w:rsidRPr="00EF07F9" w:rsidRDefault="00EF07F9" w:rsidP="00EF07F9">
            <w:pPr>
              <w:rPr>
                <w:sz w:val="24"/>
                <w:szCs w:val="24"/>
              </w:rPr>
            </w:pPr>
            <w:r w:rsidRPr="00EF07F9">
              <w:rPr>
                <w:sz w:val="24"/>
                <w:szCs w:val="24"/>
              </w:rPr>
              <w:t>Drop down on portal as follows:</w:t>
            </w:r>
          </w:p>
          <w:p w14:paraId="1189D451" w14:textId="77777777" w:rsidR="00EF07F9" w:rsidRPr="00EF07F9" w:rsidRDefault="00EF07F9" w:rsidP="00EF07F9">
            <w:pPr>
              <w:rPr>
                <w:sz w:val="24"/>
                <w:szCs w:val="24"/>
              </w:rPr>
            </w:pPr>
            <w:r w:rsidRPr="00EF07F9">
              <w:rPr>
                <w:sz w:val="24"/>
                <w:szCs w:val="24"/>
              </w:rPr>
              <w:t>Local / Regional / National / Multinational / Non-English</w:t>
            </w:r>
          </w:p>
        </w:tc>
      </w:tr>
      <w:tr w:rsidR="00EF07F9" w:rsidRPr="00896B45" w14:paraId="59ED251E" w14:textId="77777777" w:rsidTr="495650B9">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704F275" w14:textId="77777777" w:rsidR="00EF07F9" w:rsidRPr="00EF07F9" w:rsidRDefault="00EF07F9" w:rsidP="00EF07F9">
            <w:pPr>
              <w:rPr>
                <w:sz w:val="24"/>
                <w:szCs w:val="24"/>
              </w:rPr>
            </w:pPr>
            <w:r w:rsidRPr="00EF07F9">
              <w:rPr>
                <w:sz w:val="24"/>
                <w:szCs w:val="24"/>
              </w:rPr>
              <w:t xml:space="preserve">INDUSTRY SECTOR </w:t>
            </w:r>
          </w:p>
          <w:p w14:paraId="73D65C86" w14:textId="77777777" w:rsidR="00EF07F9" w:rsidRPr="00EF07F9" w:rsidRDefault="00EF07F9" w:rsidP="00EF07F9">
            <w:pPr>
              <w:rPr>
                <w:sz w:val="24"/>
                <w:szCs w:val="24"/>
              </w:rPr>
            </w:pPr>
            <w:r w:rsidRPr="00EF07F9">
              <w:rPr>
                <w:i/>
                <w:sz w:val="24"/>
                <w:szCs w:val="24"/>
              </w:rPr>
              <w:t xml:space="preserve">Classify your brand by one of the available industry sectors. </w:t>
            </w:r>
          </w:p>
        </w:tc>
        <w:tc>
          <w:tcPr>
            <w:tcW w:w="5395" w:type="dxa"/>
            <w:tcBorders>
              <w:top w:val="single" w:sz="4" w:space="0" w:color="auto"/>
              <w:left w:val="single" w:sz="4" w:space="0" w:color="auto"/>
              <w:bottom w:val="single" w:sz="4" w:space="0" w:color="auto"/>
              <w:right w:val="single" w:sz="4" w:space="0" w:color="auto"/>
            </w:tcBorders>
            <w:vAlign w:val="center"/>
          </w:tcPr>
          <w:p w14:paraId="01A881B6" w14:textId="77777777" w:rsidR="00EF07F9" w:rsidRPr="00EF07F9" w:rsidRDefault="00EF07F9" w:rsidP="00EF07F9">
            <w:pPr>
              <w:rPr>
                <w:sz w:val="24"/>
                <w:szCs w:val="24"/>
              </w:rPr>
            </w:pPr>
            <w:r w:rsidRPr="00EF07F9">
              <w:rPr>
                <w:sz w:val="24"/>
                <w:szCs w:val="24"/>
              </w:rPr>
              <w:t>Drop down list on portal as follows:</w:t>
            </w:r>
          </w:p>
          <w:p w14:paraId="3884CE5A" w14:textId="77777777" w:rsidR="00EF07F9" w:rsidRPr="00EF07F9" w:rsidRDefault="00EF07F9" w:rsidP="00EF07F9">
            <w:pPr>
              <w:rPr>
                <w:sz w:val="24"/>
                <w:szCs w:val="24"/>
              </w:rPr>
            </w:pPr>
            <w:r w:rsidRPr="00EF07F9">
              <w:rPr>
                <w:sz w:val="24"/>
                <w:szCs w:val="24"/>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w:t>
            </w:r>
            <w:r w:rsidRPr="00EF07F9">
              <w:rPr>
                <w:sz w:val="24"/>
                <w:szCs w:val="24"/>
              </w:rPr>
              <w:lastRenderedPageBreak/>
              <w:t xml:space="preserve">Household Supplies / Industrial, Building &amp; Agricultural / Insurance / Internet &amp; Telecom / Lifestyle, </w:t>
            </w:r>
            <w:proofErr w:type="spellStart"/>
            <w:r w:rsidRPr="00EF07F9">
              <w:rPr>
                <w:sz w:val="24"/>
                <w:szCs w:val="24"/>
              </w:rPr>
              <w:t>Lifestage</w:t>
            </w:r>
            <w:proofErr w:type="spellEnd"/>
            <w:r w:rsidRPr="00EF07F9">
              <w:rPr>
                <w:sz w:val="24"/>
                <w:szCs w:val="24"/>
              </w:rPr>
              <w:t>, Social Platforms &amp; Services / Non-Profit / Personal Care / Pet Care / Pharmaceuticals / Professional Services / Restaurants &amp; Foodservice / Retail Stores &amp; Online Marketplaces  / Software Services &amp; Platforms / Tobacco / Toys, Games, Sporting Goods &amp; Hobbies / Transportation / Travel &amp; Tourism / Other</w:t>
            </w:r>
          </w:p>
        </w:tc>
      </w:tr>
      <w:tr w:rsidR="00EF07F9" w:rsidRPr="00896B45" w14:paraId="3D9C0D72" w14:textId="77777777" w:rsidTr="495650B9">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9B5CDB5" w14:textId="77777777" w:rsidR="00EF07F9" w:rsidRPr="00EF07F9" w:rsidRDefault="00EF07F9" w:rsidP="00EF07F9">
            <w:pPr>
              <w:rPr>
                <w:sz w:val="24"/>
                <w:szCs w:val="24"/>
              </w:rPr>
            </w:pPr>
            <w:r w:rsidRPr="00EF07F9">
              <w:rPr>
                <w:sz w:val="24"/>
                <w:szCs w:val="24"/>
              </w:rPr>
              <w:lastRenderedPageBreak/>
              <w:t>INDUSTRY/CATEGORY SITUATION</w:t>
            </w:r>
          </w:p>
          <w:p w14:paraId="4EA1827A" w14:textId="77777777" w:rsidR="00EF07F9" w:rsidRPr="00EF07F9" w:rsidRDefault="00EF07F9" w:rsidP="00EF07F9">
            <w:pPr>
              <w:rPr>
                <w:sz w:val="24"/>
                <w:szCs w:val="24"/>
              </w:rPr>
            </w:pPr>
            <w:r w:rsidRPr="00EF07F9">
              <w:rPr>
                <w:i/>
                <w:sz w:val="24"/>
                <w:szCs w:val="24"/>
              </w:rPr>
              <w:t>Select one.</w:t>
            </w:r>
          </w:p>
        </w:tc>
        <w:tc>
          <w:tcPr>
            <w:tcW w:w="5395" w:type="dxa"/>
            <w:tcBorders>
              <w:top w:val="single" w:sz="4" w:space="0" w:color="auto"/>
              <w:left w:val="single" w:sz="4" w:space="0" w:color="auto"/>
              <w:bottom w:val="single" w:sz="4" w:space="0" w:color="auto"/>
              <w:right w:val="single" w:sz="4" w:space="0" w:color="auto"/>
            </w:tcBorders>
            <w:vAlign w:val="center"/>
          </w:tcPr>
          <w:p w14:paraId="2517678D" w14:textId="77777777" w:rsidR="00EF07F9" w:rsidRPr="00EF07F9" w:rsidRDefault="00EF07F9" w:rsidP="00EF07F9">
            <w:pPr>
              <w:rPr>
                <w:sz w:val="24"/>
                <w:szCs w:val="24"/>
              </w:rPr>
            </w:pPr>
            <w:r w:rsidRPr="00EF07F9">
              <w:rPr>
                <w:sz w:val="24"/>
                <w:szCs w:val="24"/>
              </w:rPr>
              <w:t>Drop down list to choose from:</w:t>
            </w:r>
          </w:p>
          <w:p w14:paraId="0DEC4EEA" w14:textId="77777777" w:rsidR="00EF07F9" w:rsidRPr="00EF07F9" w:rsidRDefault="00EF07F9" w:rsidP="00EF07F9">
            <w:pPr>
              <w:rPr>
                <w:sz w:val="24"/>
                <w:szCs w:val="24"/>
              </w:rPr>
            </w:pPr>
            <w:r w:rsidRPr="00EF07F9">
              <w:rPr>
                <w:sz w:val="24"/>
                <w:szCs w:val="24"/>
              </w:rPr>
              <w:t>Growing / Flat / In Decline</w:t>
            </w:r>
          </w:p>
        </w:tc>
      </w:tr>
    </w:tbl>
    <w:p w14:paraId="5C54A728" w14:textId="77777777" w:rsidR="00EF07F9" w:rsidRDefault="00EF07F9" w:rsidP="00582BA4"/>
    <w:p w14:paraId="3DFC7078" w14:textId="77777777" w:rsidR="009078BF" w:rsidRDefault="009078BF" w:rsidP="00582BA4"/>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EF07F9" w:rsidRPr="00896B45" w14:paraId="3AF21CA8" w14:textId="77777777">
        <w:trPr>
          <w:trHeight w:val="590"/>
        </w:trPr>
        <w:tc>
          <w:tcPr>
            <w:tcW w:w="10790" w:type="dxa"/>
            <w:tcBorders>
              <w:top w:val="nil"/>
              <w:left w:val="nil"/>
              <w:bottom w:val="nil"/>
              <w:right w:val="nil"/>
            </w:tcBorders>
            <w:shd w:val="clear" w:color="auto" w:fill="000000" w:themeFill="text1"/>
            <w:vAlign w:val="center"/>
          </w:tcPr>
          <w:p w14:paraId="5208E97C" w14:textId="7005D332" w:rsidR="00EF07F9" w:rsidRPr="00896B45" w:rsidRDefault="00EF07F9">
            <w:pPr>
              <w:spacing w:before="120" w:after="120"/>
              <w:rPr>
                <w:rFonts w:ascii="AvenirNext LT Pro Bold" w:hAnsi="AvenirNext LT Pro Bold"/>
                <w:b/>
                <w:color w:val="FFFFFF" w:themeColor="background1"/>
                <w:szCs w:val="18"/>
              </w:rPr>
            </w:pPr>
            <w:r>
              <w:rPr>
                <w:rFonts w:ascii="AvenirNext LT Pro Bold" w:hAnsi="AvenirNext LT Pro Bold"/>
                <w:b/>
                <w:color w:val="FFFFFF" w:themeColor="background1"/>
                <w:sz w:val="28"/>
                <w:szCs w:val="18"/>
              </w:rPr>
              <w:t>Executive Summary</w:t>
            </w:r>
          </w:p>
        </w:tc>
      </w:tr>
    </w:tbl>
    <w:p w14:paraId="1873769A" w14:textId="77777777" w:rsidR="009078BF" w:rsidRDefault="009078BF" w:rsidP="00582B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EF07F9" w:rsidRPr="00896B45" w14:paraId="5EF8561A" w14:textId="77777777" w:rsidTr="00EF07F9">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A6584" w14:textId="08A7D1ED" w:rsidR="00EF07F9" w:rsidRDefault="00EF07F9" w:rsidP="00EF07F9">
            <w:r w:rsidRPr="00896B45">
              <w:t>Give the judges an understanding of the case they are about to read by providing a brief summary for each of the items below. A one-sentence summary is recommended for each line.</w:t>
            </w:r>
          </w:p>
          <w:p w14:paraId="4AF0141A" w14:textId="77777777" w:rsidR="00EF07F9" w:rsidRPr="00896B45" w:rsidRDefault="00EF07F9" w:rsidP="00EF07F9"/>
          <w:p w14:paraId="2EC537BF" w14:textId="77777777" w:rsidR="00EF07F9" w:rsidRPr="00896B45" w:rsidRDefault="00EF07F9" w:rsidP="00EF07F9">
            <w:pPr>
              <w:rPr>
                <w:i/>
              </w:rPr>
            </w:pPr>
            <w:r w:rsidRPr="00896B45">
              <w:rPr>
                <w:i/>
              </w:rPr>
              <w:t>(Maximum per line: 20 words.)</w:t>
            </w:r>
          </w:p>
        </w:tc>
      </w:tr>
      <w:tr w:rsidR="00EF07F9" w:rsidRPr="00896B45" w14:paraId="21CCDF4C"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C1ABA" w14:textId="77777777" w:rsidR="00EF07F9" w:rsidRPr="00896B45" w:rsidRDefault="00EF07F9" w:rsidP="00EF07F9">
            <w:pPr>
              <w:rPr>
                <w:color w:val="000000" w:themeColor="text1"/>
              </w:rPr>
            </w:pPr>
            <w:r w:rsidRPr="00896B45">
              <w:rPr>
                <w:color w:val="000000" w:themeColor="text1"/>
              </w:rPr>
              <w:t>The Challenge: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A585F" w14:textId="77777777" w:rsidR="00EF07F9" w:rsidRPr="00896B45" w:rsidRDefault="00EF07F9" w:rsidP="00EF07F9"/>
        </w:tc>
      </w:tr>
      <w:tr w:rsidR="00EF07F9" w:rsidRPr="00896B45" w14:paraId="275E1406"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F3595" w14:textId="77777777" w:rsidR="00EF07F9" w:rsidRPr="00896B45" w:rsidRDefault="00EF07F9" w:rsidP="00EF07F9">
            <w:pPr>
              <w:rPr>
                <w:color w:val="000000" w:themeColor="text1"/>
              </w:rPr>
            </w:pPr>
            <w:r w:rsidRPr="00896B45">
              <w:rPr>
                <w:color w:val="000000" w:themeColor="text1"/>
              </w:rPr>
              <w:t>The Insight: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78034" w14:textId="77777777" w:rsidR="00EF07F9" w:rsidRPr="00896B45" w:rsidRDefault="00EF07F9" w:rsidP="00EF07F9"/>
        </w:tc>
      </w:tr>
      <w:tr w:rsidR="00EF07F9" w:rsidRPr="00896B45" w14:paraId="525D2E09"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2E872" w14:textId="77777777" w:rsidR="00EF07F9" w:rsidRPr="00896B45" w:rsidRDefault="00EF07F9" w:rsidP="00EF07F9">
            <w:pPr>
              <w:rPr>
                <w:color w:val="000000" w:themeColor="text1"/>
              </w:rPr>
            </w:pPr>
            <w:r w:rsidRPr="00896B45">
              <w:rPr>
                <w:color w:val="000000" w:themeColor="text1"/>
              </w:rPr>
              <w:t>The Strategic Idea/Build:</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C3515" w14:textId="77777777" w:rsidR="00EF07F9" w:rsidRPr="00896B45" w:rsidRDefault="00EF07F9" w:rsidP="00EF07F9"/>
        </w:tc>
      </w:tr>
      <w:tr w:rsidR="00EF07F9" w:rsidRPr="00896B45" w14:paraId="63F02C10"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BED14" w14:textId="77777777" w:rsidR="00EF07F9" w:rsidRPr="00896B45" w:rsidRDefault="00EF07F9" w:rsidP="00EF07F9">
            <w:pPr>
              <w:rPr>
                <w:color w:val="000000" w:themeColor="text1"/>
              </w:rPr>
            </w:pPr>
            <w:r w:rsidRPr="00896B45">
              <w:rPr>
                <w:color w:val="000000" w:themeColor="text1"/>
              </w:rPr>
              <w:t>Bringing the Strategy &amp; Idea to Life:</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301FD" w14:textId="1A56E6CA" w:rsidR="00EF07F9" w:rsidRPr="00896B45" w:rsidRDefault="00EF07F9" w:rsidP="00EF07F9"/>
        </w:tc>
      </w:tr>
      <w:tr w:rsidR="00EF07F9" w:rsidRPr="00896B45" w14:paraId="53B72DF8"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743E6" w14:textId="77777777" w:rsidR="00EF07F9" w:rsidRPr="00896B45" w:rsidRDefault="00EF07F9" w:rsidP="00EF07F9">
            <w:pPr>
              <w:rPr>
                <w:color w:val="000000" w:themeColor="text1"/>
              </w:rPr>
            </w:pPr>
            <w:r w:rsidRPr="00896B45">
              <w:rPr>
                <w:color w:val="000000" w:themeColor="text1"/>
              </w:rPr>
              <w:t>The Results:</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4791D" w14:textId="77777777" w:rsidR="00EF07F9" w:rsidRPr="00896B45" w:rsidRDefault="00EF07F9" w:rsidP="00EF07F9"/>
        </w:tc>
      </w:tr>
      <w:tr w:rsidR="00EF07F9" w:rsidRPr="00896B45" w14:paraId="0CFD1C8C" w14:textId="77777777" w:rsidTr="00EF07F9">
        <w:trPr>
          <w:trHeight w:val="70"/>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6B542B" w14:textId="77777777" w:rsidR="00EF07F9" w:rsidRPr="00896B45" w:rsidRDefault="00EF07F9" w:rsidP="00EF07F9">
            <w:pPr>
              <w:rPr>
                <w:color w:val="000000" w:themeColor="text1"/>
                <w:szCs w:val="19"/>
              </w:rPr>
            </w:pPr>
            <w:r w:rsidRPr="00896B45">
              <w:rPr>
                <w:color w:val="000000" w:themeColor="text1"/>
                <w:szCs w:val="19"/>
              </w:rPr>
              <w:t xml:space="preserve">Why is this entry an outstanding example of effective marketing in this Effie entry category? </w:t>
            </w:r>
          </w:p>
          <w:p w14:paraId="7188BDA0" w14:textId="5BC9D034" w:rsidR="00EF07F9" w:rsidRPr="00896B45" w:rsidRDefault="00EF07F9" w:rsidP="00EF07F9">
            <w:pPr>
              <w:rPr>
                <w:color w:val="0070C0"/>
              </w:rPr>
            </w:pPr>
            <w:r w:rsidRPr="00896B45">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25DF9252" w14:textId="77777777" w:rsidR="00EF07F9" w:rsidRPr="00896B45" w:rsidRDefault="00EF07F9" w:rsidP="00EF07F9">
            <w:pPr>
              <w:rPr>
                <w:i/>
                <w:sz w:val="19"/>
                <w:szCs w:val="19"/>
              </w:rPr>
            </w:pPr>
            <w:r w:rsidRPr="00896B45">
              <w:rPr>
                <w:i/>
                <w:szCs w:val="19"/>
              </w:rPr>
              <w:t>(Maximum: 100 words)</w:t>
            </w:r>
          </w:p>
        </w:tc>
      </w:tr>
    </w:tbl>
    <w:p w14:paraId="15A3AA32" w14:textId="78DE0D94" w:rsidR="00EF07F9" w:rsidRDefault="00EF07F9" w:rsidP="00EF07F9">
      <w:pPr>
        <w:snapToGrid/>
        <w:spacing w:after="0"/>
        <w:contextualSpacing w:val="0"/>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EF07F9" w:rsidRPr="00896B45" w14:paraId="195365C9" w14:textId="77777777">
        <w:trPr>
          <w:trHeight w:val="590"/>
        </w:trPr>
        <w:tc>
          <w:tcPr>
            <w:tcW w:w="10790" w:type="dxa"/>
            <w:tcBorders>
              <w:top w:val="nil"/>
              <w:left w:val="nil"/>
              <w:bottom w:val="nil"/>
              <w:right w:val="nil"/>
            </w:tcBorders>
            <w:shd w:val="clear" w:color="auto" w:fill="000000" w:themeFill="text1"/>
            <w:vAlign w:val="center"/>
          </w:tcPr>
          <w:p w14:paraId="295A8BEF" w14:textId="3BF610BB" w:rsidR="00EF07F9" w:rsidRPr="00EF07F9" w:rsidRDefault="00EF07F9" w:rsidP="00EF07F9">
            <w:pPr>
              <w:pStyle w:val="Otsikko1"/>
              <w:rPr>
                <w:color w:val="FFFFFF" w:themeColor="background1"/>
                <w:sz w:val="36"/>
                <w:szCs w:val="36"/>
              </w:rPr>
            </w:pPr>
            <w:r w:rsidRPr="00EF07F9">
              <w:rPr>
                <w:color w:val="FFFFFF" w:themeColor="background1"/>
                <w:sz w:val="36"/>
                <w:szCs w:val="36"/>
              </w:rPr>
              <w:t>Section 1: Challenge, Context &amp; Objectives</w:t>
            </w:r>
            <w:r>
              <w:rPr>
                <w:color w:val="FFFFFF" w:themeColor="background1"/>
                <w:sz w:val="36"/>
                <w:szCs w:val="36"/>
              </w:rPr>
              <w:br/>
            </w:r>
            <w:r w:rsidRPr="00EF07F9">
              <w:rPr>
                <w:rFonts w:ascii="Avenir Next Demi Bold" w:hAnsi="Avenir Next Demi Bold"/>
                <w:color w:val="FFFFFF" w:themeColor="background1"/>
                <w:sz w:val="24"/>
                <w:szCs w:val="21"/>
              </w:rPr>
              <w:t>23.3% of Total Score</w:t>
            </w:r>
          </w:p>
          <w:p w14:paraId="2FB77E3A" w14:textId="43C8074D" w:rsidR="00EF07F9" w:rsidRPr="00EF07F9" w:rsidRDefault="00EF07F9" w:rsidP="00EF07F9">
            <w:pPr>
              <w:rPr>
                <w:color w:val="FFFFFF" w:themeColor="background1"/>
                <w:sz w:val="24"/>
                <w:szCs w:val="22"/>
              </w:rPr>
            </w:pPr>
            <w:r w:rsidRPr="00EF07F9">
              <w:rPr>
                <w:color w:val="FFFFFF" w:themeColor="background1"/>
                <w:sz w:val="24"/>
                <w:szCs w:val="22"/>
              </w:rPr>
              <w:lastRenderedPageBreak/>
              <w:t xml:space="preserve">This section covers your strategic business context for your marketing activity, alongside your key business challenge and objectives. </w:t>
            </w:r>
            <w:r>
              <w:rPr>
                <w:color w:val="FFFFFF" w:themeColor="background1"/>
                <w:sz w:val="24"/>
                <w:szCs w:val="22"/>
              </w:rPr>
              <w:br/>
            </w:r>
          </w:p>
          <w:p w14:paraId="42C4F763" w14:textId="30A78B17" w:rsidR="00EF07F9" w:rsidRPr="00896B45" w:rsidRDefault="00EF07F9" w:rsidP="00EF07F9">
            <w:r w:rsidRPr="00EF07F9">
              <w:rPr>
                <w:color w:val="FFFFFF" w:themeColor="background1"/>
                <w:sz w:val="24"/>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tc>
      </w:tr>
    </w:tbl>
    <w:p w14:paraId="463666EC" w14:textId="77777777" w:rsidR="00EF07F9" w:rsidRPr="00896B45" w:rsidRDefault="00EF07F9" w:rsidP="00EF07F9">
      <w:pPr>
        <w:pStyle w:val="MediumShading1-Accent11"/>
        <w:spacing w:after="120"/>
        <w:rPr>
          <w:rFonts w:ascii="AvenirNext LT Pro Bold" w:hAnsi="AvenirNext LT Pro Bold"/>
          <w:b/>
          <w:i/>
          <w:sz w:val="19"/>
          <w:szCs w:val="19"/>
        </w:rPr>
      </w:pPr>
    </w:p>
    <w:tbl>
      <w:tblPr>
        <w:tblW w:w="11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1"/>
      </w:tblGrid>
      <w:tr w:rsidR="00EF07F9" w:rsidRPr="00896B45" w14:paraId="2592F698" w14:textId="77777777" w:rsidTr="00EF07F9">
        <w:tc>
          <w:tcPr>
            <w:tcW w:w="11031" w:type="dxa"/>
            <w:tcBorders>
              <w:top w:val="single" w:sz="12" w:space="0" w:color="auto"/>
              <w:left w:val="single" w:sz="12" w:space="0" w:color="auto"/>
              <w:bottom w:val="single" w:sz="12" w:space="0" w:color="auto"/>
              <w:right w:val="single" w:sz="12" w:space="0" w:color="auto"/>
            </w:tcBorders>
            <w:shd w:val="clear" w:color="auto" w:fill="auto"/>
          </w:tcPr>
          <w:p w14:paraId="30174D98" w14:textId="77777777" w:rsidR="00EF07F9" w:rsidRPr="00896B45" w:rsidRDefault="00EF07F9" w:rsidP="00EF07F9">
            <w:r w:rsidRPr="00896B45">
              <w:t xml:space="preserve">1A. Before your effort began, what </w:t>
            </w:r>
            <w:r w:rsidRPr="00896B45">
              <w:rPr>
                <w:noProof/>
                <w:spacing w:val="-6"/>
              </w:rPr>
              <w:t>w</w:t>
            </w:r>
            <w:r w:rsidRPr="00896B45">
              <w:rPr>
                <w:noProof/>
              </w:rPr>
              <w:t>as</w:t>
            </w:r>
            <w:r w:rsidRPr="00896B45">
              <w:t xml:space="preserve"> the s</w:t>
            </w:r>
            <w:r w:rsidRPr="00896B45">
              <w:rPr>
                <w:spacing w:val="-4"/>
              </w:rPr>
              <w:t>t</w:t>
            </w:r>
            <w:r w:rsidRPr="00896B45">
              <w:t>a</w:t>
            </w:r>
            <w:r w:rsidRPr="00896B45">
              <w:rPr>
                <w:spacing w:val="-4"/>
              </w:rPr>
              <w:t>t</w:t>
            </w:r>
            <w:r w:rsidRPr="00896B45">
              <w:t>e of the brand</w:t>
            </w:r>
            <w:r w:rsidRPr="00896B45">
              <w:rPr>
                <w:spacing w:val="-30"/>
              </w:rPr>
              <w:t>’</w:t>
            </w:r>
            <w:r w:rsidRPr="00896B45">
              <w:t>s business and the overall ca</w:t>
            </w:r>
            <w:r w:rsidRPr="00896B45">
              <w:rPr>
                <w:spacing w:val="-4"/>
              </w:rPr>
              <w:t>t</w:t>
            </w:r>
            <w:r w:rsidRPr="00896B45">
              <w:t>egory in which it compe</w:t>
            </w:r>
            <w:r w:rsidRPr="00896B45">
              <w:rPr>
                <w:spacing w:val="-4"/>
              </w:rPr>
              <w:t>t</w:t>
            </w:r>
            <w:r w:rsidRPr="00896B45">
              <w:t>es?  What was the strategic challenge that stemmed from this business situation</w:t>
            </w:r>
            <w:r>
              <w:t>?  P</w:t>
            </w:r>
            <w:r w:rsidRPr="00896B45">
              <w:t>rovide context on the degree of difficulty of this challenge</w:t>
            </w:r>
            <w:r>
              <w:t>.</w:t>
            </w:r>
            <w:r w:rsidRPr="00896B45">
              <w:t xml:space="preserve"> </w:t>
            </w:r>
          </w:p>
          <w:p w14:paraId="09087C3D" w14:textId="2E6164E5" w:rsidR="00EF07F9" w:rsidRPr="00896B45" w:rsidRDefault="00EF07F9" w:rsidP="00EF07F9">
            <w:pPr>
              <w:rPr>
                <w:szCs w:val="20"/>
              </w:rPr>
            </w:pPr>
            <w:r w:rsidRPr="00896B45">
              <w:rPr>
                <w:b/>
                <w:sz w:val="19"/>
              </w:rPr>
              <w:br/>
            </w:r>
            <w:r w:rsidRPr="00084F61">
              <w:rPr>
                <w:i/>
                <w:sz w:val="20"/>
                <w:szCs w:val="15"/>
              </w:rPr>
              <w:t xml:space="preserve">(Maximum: </w:t>
            </w:r>
            <w:r w:rsidR="003B0CFB" w:rsidRPr="00084F61">
              <w:rPr>
                <w:i/>
                <w:sz w:val="20"/>
                <w:szCs w:val="15"/>
              </w:rPr>
              <w:t>400</w:t>
            </w:r>
            <w:r w:rsidRPr="00084F61">
              <w:rPr>
                <w:i/>
                <w:sz w:val="20"/>
                <w:szCs w:val="15"/>
              </w:rPr>
              <w:t xml:space="preserve"> words; 3 charts/visuals)</w:t>
            </w:r>
          </w:p>
        </w:tc>
      </w:tr>
    </w:tbl>
    <w:p w14:paraId="07569DE1" w14:textId="1EF11BF8" w:rsidR="00EF07F9" w:rsidRDefault="00EF07F9" w:rsidP="00EF07F9">
      <w:r>
        <w:br/>
        <w:t>Provide answer.</w:t>
      </w:r>
    </w:p>
    <w:p w14:paraId="54370F9E" w14:textId="77777777" w:rsidR="00EF07F9"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4"/>
        <w:gridCol w:w="7189"/>
        <w:gridCol w:w="12"/>
      </w:tblGrid>
      <w:tr w:rsidR="00EF07F9" w:rsidRPr="00896B45" w14:paraId="5F287735" w14:textId="77777777" w:rsidTr="00EF07F9">
        <w:trPr>
          <w:gridAfter w:val="1"/>
          <w:wAfter w:w="12" w:type="dxa"/>
        </w:trPr>
        <w:tc>
          <w:tcPr>
            <w:tcW w:w="10773" w:type="dxa"/>
            <w:gridSpan w:val="2"/>
            <w:shd w:val="clear" w:color="auto" w:fill="auto"/>
            <w:vAlign w:val="center"/>
            <w:hideMark/>
          </w:tcPr>
          <w:p w14:paraId="5E021F96" w14:textId="70FB024E" w:rsidR="00EF07F9" w:rsidRDefault="00EF07F9" w:rsidP="00EF07F9">
            <w:pPr>
              <w:rPr>
                <w:lang w:eastAsia="en-US"/>
              </w:rPr>
            </w:pPr>
            <w:r w:rsidRPr="00896B45">
              <w:rPr>
                <w:lang w:eastAsia="en-US"/>
              </w:rPr>
              <w:t>1B. What were the Business, Marketing and Campaign/Activity objectives that you set to address your challenge?  What were the Key Performance Indicators (KPIs) set against each objective?  Provide specific numbers/percentages for each and benchmarks wherever possible.</w:t>
            </w:r>
            <w:r w:rsidR="00CB777F">
              <w:rPr>
                <w:lang w:eastAsia="en-US"/>
              </w:rPr>
              <w:t xml:space="preserve"> </w:t>
            </w:r>
          </w:p>
          <w:p w14:paraId="46C187F5" w14:textId="0E4090DD" w:rsidR="00EF07F9" w:rsidRPr="00896B45" w:rsidRDefault="00EF07F9" w:rsidP="00EF07F9">
            <w:pPr>
              <w:rPr>
                <w:rFonts w:ascii="Times New Roman" w:hAnsi="Times New Roman"/>
                <w:color w:val="000000"/>
                <w:lang w:eastAsia="en-US"/>
              </w:rPr>
            </w:pPr>
            <w:r w:rsidRPr="00896B45">
              <w:rPr>
                <w:lang w:eastAsia="en-US"/>
              </w:rPr>
              <w:t> </w:t>
            </w:r>
          </w:p>
          <w:p w14:paraId="09899F68" w14:textId="77777777" w:rsidR="00EF07F9" w:rsidRDefault="00EF07F9" w:rsidP="00EF07F9">
            <w:pPr>
              <w:rPr>
                <w:color w:val="917027"/>
                <w:lang w:eastAsia="en-US"/>
              </w:rPr>
            </w:pPr>
            <w:r w:rsidRPr="00EF07F9">
              <w:rPr>
                <w:b/>
                <w:bCs/>
                <w:i/>
                <w:iCs/>
                <w:color w:val="917027"/>
                <w:lang w:eastAsia="en-US"/>
              </w:rPr>
              <w:t>RESPONSE FORMAT</w:t>
            </w:r>
            <w:r w:rsidRPr="00EF07F9">
              <w:rPr>
                <w:color w:val="917027"/>
                <w:lang w:eastAsia="en-US"/>
              </w:rPr>
              <w:t> </w:t>
            </w:r>
          </w:p>
          <w:p w14:paraId="39F10727" w14:textId="77777777" w:rsidR="00EF07F9" w:rsidRPr="00EF07F9" w:rsidRDefault="00EF07F9" w:rsidP="00EF07F9">
            <w:pPr>
              <w:rPr>
                <w:rFonts w:ascii="Times New Roman" w:hAnsi="Times New Roman"/>
                <w:color w:val="917027"/>
                <w:lang w:eastAsia="en-US"/>
              </w:rPr>
            </w:pPr>
          </w:p>
          <w:p w14:paraId="7FB50908" w14:textId="52B2467B" w:rsidR="00EF07F9" w:rsidRPr="00896B45" w:rsidRDefault="00EF07F9" w:rsidP="00EF07F9">
            <w:pPr>
              <w:rPr>
                <w:rFonts w:ascii="Times New Roman" w:hAnsi="Times New Roman"/>
                <w:color w:val="000000"/>
                <w:lang w:eastAsia="en-US"/>
              </w:rPr>
            </w:pPr>
            <w:r w:rsidRPr="00896B45">
              <w:rPr>
                <w:i/>
                <w:iCs/>
                <w:lang w:eastAsia="en-US"/>
              </w:rPr>
              <w:t xml:space="preserve">List each objective individually. We have allowed for one key business objective (required) and up to 3 Marketing (Customer) and Activity (Comms.) objectives (1 required, 3 maximum for both types). If you had fewer </w:t>
            </w:r>
            <w:r>
              <w:rPr>
                <w:i/>
                <w:iCs/>
                <w:lang w:eastAsia="en-US"/>
              </w:rPr>
              <w:t>m</w:t>
            </w:r>
            <w:r w:rsidRPr="00896B45">
              <w:rPr>
                <w:i/>
                <w:iCs/>
                <w:lang w:eastAsia="en-US"/>
              </w:rPr>
              <w:t xml:space="preserve">arketing </w:t>
            </w:r>
            <w:r>
              <w:rPr>
                <w:i/>
                <w:iCs/>
                <w:lang w:eastAsia="en-US"/>
              </w:rPr>
              <w:t xml:space="preserve">and activity </w:t>
            </w:r>
            <w:r w:rsidRPr="00896B45">
              <w:rPr>
                <w:i/>
                <w:iCs/>
                <w:lang w:eastAsia="en-US"/>
              </w:rPr>
              <w:t>objectives, that is fine, please leave the fields blank. For each objective, provide brief context for why you chose it, state the KPIs and benchmarks.</w:t>
            </w:r>
            <w:r w:rsidRPr="00896B45">
              <w:rPr>
                <w:lang w:eastAsia="en-US"/>
              </w:rPr>
              <w:t> </w:t>
            </w:r>
          </w:p>
        </w:tc>
      </w:tr>
      <w:tr w:rsidR="00EF07F9" w:rsidRPr="00896B45" w14:paraId="65941B9A" w14:textId="77777777" w:rsidTr="00EF07F9">
        <w:trPr>
          <w:gridAfter w:val="1"/>
          <w:wAfter w:w="12" w:type="dxa"/>
          <w:trHeight w:val="855"/>
        </w:trPr>
        <w:tc>
          <w:tcPr>
            <w:tcW w:w="10773" w:type="dxa"/>
            <w:gridSpan w:val="2"/>
            <w:shd w:val="clear" w:color="auto" w:fill="auto"/>
            <w:vAlign w:val="bottom"/>
            <w:hideMark/>
          </w:tcPr>
          <w:p w14:paraId="2E721D79" w14:textId="7A58B6CA" w:rsidR="00EF07F9" w:rsidRPr="00EF07F9" w:rsidRDefault="00EF07F9" w:rsidP="00EF07F9">
            <w:pPr>
              <w:jc w:val="center"/>
              <w:rPr>
                <w:rFonts w:ascii="Times New Roman" w:hAnsi="Times New Roman"/>
                <w:color w:val="917027"/>
                <w:lang w:eastAsia="en-US"/>
              </w:rPr>
            </w:pPr>
            <w:r w:rsidRPr="00EF07F9">
              <w:rPr>
                <w:b/>
                <w:bCs/>
                <w:color w:val="917027"/>
                <w:lang w:eastAsia="en-US"/>
              </w:rPr>
              <w:t>BUSINESS OBJECTIVE</w:t>
            </w:r>
          </w:p>
          <w:p w14:paraId="6AE1700A" w14:textId="386954D3"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28F7A0FC" w14:textId="77777777" w:rsidTr="00EF07F9">
        <w:trPr>
          <w:gridAfter w:val="1"/>
          <w:wAfter w:w="12" w:type="dxa"/>
          <w:trHeight w:val="855"/>
        </w:trPr>
        <w:tc>
          <w:tcPr>
            <w:tcW w:w="3584" w:type="dxa"/>
            <w:shd w:val="clear" w:color="auto" w:fill="auto"/>
            <w:vAlign w:val="center"/>
            <w:hideMark/>
          </w:tcPr>
          <w:p w14:paraId="7DF3D967" w14:textId="77777777" w:rsidR="00EF07F9" w:rsidRPr="00896B45" w:rsidRDefault="00EF07F9" w:rsidP="00EF07F9">
            <w:pPr>
              <w:rPr>
                <w:rFonts w:ascii="Times New Roman" w:hAnsi="Times New Roman"/>
                <w:lang w:eastAsia="en-US"/>
              </w:rPr>
            </w:pPr>
            <w:r w:rsidRPr="00896B45">
              <w:rPr>
                <w:b/>
                <w:bCs/>
                <w:lang w:eastAsia="en-US"/>
              </w:rPr>
              <w:t>Objective – Overview &amp; KPI</w:t>
            </w:r>
            <w:r w:rsidRPr="00896B45">
              <w:rPr>
                <w:lang w:eastAsia="en-US"/>
              </w:rPr>
              <w:t> </w:t>
            </w:r>
          </w:p>
          <w:p w14:paraId="0EE84B4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009D2DEE"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C4EA7AD" w14:textId="77777777" w:rsidTr="00EF07F9">
        <w:trPr>
          <w:gridAfter w:val="1"/>
          <w:wAfter w:w="12" w:type="dxa"/>
          <w:trHeight w:val="855"/>
        </w:trPr>
        <w:tc>
          <w:tcPr>
            <w:tcW w:w="3584" w:type="dxa"/>
            <w:shd w:val="clear" w:color="auto" w:fill="auto"/>
            <w:vAlign w:val="center"/>
            <w:hideMark/>
          </w:tcPr>
          <w:p w14:paraId="3EE7ACC1" w14:textId="77777777" w:rsidR="00EF07F9" w:rsidRPr="00896B45" w:rsidRDefault="00EF07F9" w:rsidP="00EF07F9">
            <w:pPr>
              <w:rPr>
                <w:rFonts w:ascii="Times New Roman" w:hAnsi="Times New Roman"/>
                <w:lang w:eastAsia="en-US"/>
              </w:rPr>
            </w:pPr>
            <w:r w:rsidRPr="00896B45">
              <w:rPr>
                <w:b/>
                <w:bCs/>
                <w:lang w:eastAsia="en-US"/>
              </w:rPr>
              <w:t>Rationale – Why the objective was selected &amp; what is the benchmark?  </w:t>
            </w:r>
            <w:r w:rsidRPr="00896B45">
              <w:rPr>
                <w:lang w:eastAsia="en-US"/>
              </w:rPr>
              <w:t> </w:t>
            </w:r>
          </w:p>
          <w:p w14:paraId="58DB38D9"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6D20BF10"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6C70A7C2" w14:textId="77777777" w:rsidTr="00EF07F9">
        <w:trPr>
          <w:gridAfter w:val="1"/>
          <w:wAfter w:w="12" w:type="dxa"/>
          <w:trHeight w:val="855"/>
        </w:trPr>
        <w:tc>
          <w:tcPr>
            <w:tcW w:w="3584" w:type="dxa"/>
            <w:shd w:val="clear" w:color="auto" w:fill="auto"/>
            <w:vAlign w:val="center"/>
            <w:hideMark/>
          </w:tcPr>
          <w:p w14:paraId="108349AE" w14:textId="77777777" w:rsidR="00EF07F9" w:rsidRPr="00896B45" w:rsidRDefault="00EF07F9" w:rsidP="00EF07F9">
            <w:pPr>
              <w:rPr>
                <w:rFonts w:ascii="Times New Roman" w:hAnsi="Times New Roman"/>
                <w:lang w:eastAsia="en-US"/>
              </w:rPr>
            </w:pPr>
            <w:r w:rsidRPr="00896B45">
              <w:rPr>
                <w:b/>
                <w:bCs/>
                <w:lang w:eastAsia="en-US"/>
              </w:rPr>
              <w:t>Measurement – How did you plan to measure it?</w:t>
            </w:r>
            <w:r w:rsidRPr="00896B45">
              <w:rPr>
                <w:lang w:eastAsia="en-US"/>
              </w:rPr>
              <w:t> </w:t>
            </w:r>
          </w:p>
          <w:p w14:paraId="17AE43A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1366DE73"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64F9609" w14:textId="77777777" w:rsidTr="00EF07F9">
        <w:trPr>
          <w:gridAfter w:val="1"/>
          <w:wAfter w:w="12" w:type="dxa"/>
          <w:trHeight w:val="855"/>
        </w:trPr>
        <w:tc>
          <w:tcPr>
            <w:tcW w:w="3584" w:type="dxa"/>
            <w:shd w:val="clear" w:color="auto" w:fill="auto"/>
            <w:vAlign w:val="center"/>
            <w:hideMark/>
          </w:tcPr>
          <w:p w14:paraId="38E0B058" w14:textId="77777777" w:rsidR="00EF07F9" w:rsidRPr="00896B45" w:rsidRDefault="00EF07F9" w:rsidP="00EF07F9">
            <w:pPr>
              <w:rPr>
                <w:rFonts w:ascii="Times New Roman" w:hAnsi="Times New Roman"/>
                <w:lang w:eastAsia="en-US"/>
              </w:rPr>
            </w:pPr>
            <w:r w:rsidRPr="00896B45">
              <w:rPr>
                <w:b/>
                <w:bCs/>
                <w:lang w:eastAsia="en-US"/>
              </w:rPr>
              <w:lastRenderedPageBreak/>
              <w:t>Tagging – What keywords best describe your objective type?</w:t>
            </w:r>
            <w:r w:rsidRPr="00896B45">
              <w:rPr>
                <w:lang w:eastAsia="en-US"/>
              </w:rPr>
              <w:t> </w:t>
            </w:r>
          </w:p>
          <w:p w14:paraId="1ED9E4F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47473CD5" w14:textId="77777777" w:rsidR="00084F61" w:rsidRPr="00084F61" w:rsidRDefault="00EF07F9" w:rsidP="00084F61">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8322FD3" w14:textId="17EF02B3"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Brand or business transformation</w:t>
            </w:r>
            <w:r w:rsidRPr="00420BC5">
              <w:rPr>
                <w:sz w:val="20"/>
                <w:szCs w:val="20"/>
                <w:lang w:eastAsia="en-US"/>
              </w:rPr>
              <w:t> </w:t>
            </w:r>
          </w:p>
          <w:p w14:paraId="286185CC" w14:textId="77777777"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Category growth </w:t>
            </w:r>
            <w:r w:rsidRPr="00420BC5">
              <w:rPr>
                <w:sz w:val="20"/>
                <w:szCs w:val="20"/>
                <w:lang w:eastAsia="en-US"/>
              </w:rPr>
              <w:t> </w:t>
            </w:r>
          </w:p>
          <w:p w14:paraId="4056BC46" w14:textId="38010766"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Environmental/social impact (e.g. sustainability/purpose/diversity/CSR)</w:t>
            </w:r>
          </w:p>
          <w:p w14:paraId="5A81A91D" w14:textId="77777777"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Geographic expansion </w:t>
            </w:r>
            <w:r w:rsidRPr="00420BC5">
              <w:rPr>
                <w:sz w:val="20"/>
                <w:szCs w:val="20"/>
                <w:lang w:eastAsia="en-US"/>
              </w:rPr>
              <w:t> </w:t>
            </w:r>
          </w:p>
          <w:p w14:paraId="3B4195A7" w14:textId="77777777"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New brand or product/service launch </w:t>
            </w:r>
            <w:r w:rsidRPr="00420BC5">
              <w:rPr>
                <w:sz w:val="20"/>
                <w:szCs w:val="20"/>
                <w:lang w:eastAsia="en-US"/>
              </w:rPr>
              <w:t> </w:t>
            </w:r>
          </w:p>
          <w:p w14:paraId="5E16F285" w14:textId="77777777"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Profitability</w:t>
            </w:r>
            <w:r w:rsidRPr="00420BC5">
              <w:rPr>
                <w:rFonts w:ascii="Arial" w:hAnsi="Arial" w:cs="Arial"/>
                <w:sz w:val="20"/>
                <w:szCs w:val="20"/>
                <w:lang w:val="en-GB" w:eastAsia="en-US"/>
              </w:rPr>
              <w:t> </w:t>
            </w:r>
            <w:r w:rsidRPr="00420BC5">
              <w:rPr>
                <w:sz w:val="20"/>
                <w:szCs w:val="20"/>
                <w:lang w:val="en-GB" w:eastAsia="en-US"/>
              </w:rPr>
              <w:t>(growth/maintenance/easing decline) </w:t>
            </w:r>
            <w:r w:rsidRPr="00420BC5">
              <w:rPr>
                <w:sz w:val="20"/>
                <w:szCs w:val="20"/>
                <w:lang w:eastAsia="en-US"/>
              </w:rPr>
              <w:t> </w:t>
            </w:r>
          </w:p>
          <w:p w14:paraId="3162C3C4" w14:textId="77777777"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Revenue (growth/maintenance/easing decline/value share) </w:t>
            </w:r>
            <w:r w:rsidRPr="00420BC5">
              <w:rPr>
                <w:sz w:val="20"/>
                <w:szCs w:val="20"/>
                <w:lang w:eastAsia="en-US"/>
              </w:rPr>
              <w:t> </w:t>
            </w:r>
          </w:p>
          <w:p w14:paraId="34FCFBD0" w14:textId="77777777" w:rsidR="00EF07F9" w:rsidRPr="00420BC5" w:rsidRDefault="00EF07F9" w:rsidP="00084F61">
            <w:pPr>
              <w:pStyle w:val="Luettelokappale"/>
              <w:numPr>
                <w:ilvl w:val="0"/>
                <w:numId w:val="5"/>
              </w:numPr>
              <w:rPr>
                <w:rFonts w:ascii="Times New Roman" w:hAnsi="Times New Roman"/>
                <w:sz w:val="20"/>
                <w:szCs w:val="20"/>
                <w:lang w:eastAsia="en-US"/>
              </w:rPr>
            </w:pPr>
            <w:r w:rsidRPr="00420BC5">
              <w:rPr>
                <w:sz w:val="20"/>
                <w:szCs w:val="20"/>
                <w:lang w:val="en-GB" w:eastAsia="en-US"/>
              </w:rPr>
              <w:t>Volume</w:t>
            </w:r>
            <w:r w:rsidRPr="00420BC5">
              <w:rPr>
                <w:rFonts w:ascii="Arial" w:hAnsi="Arial" w:cs="Arial"/>
                <w:sz w:val="20"/>
                <w:szCs w:val="20"/>
                <w:lang w:val="en-GB" w:eastAsia="en-US"/>
              </w:rPr>
              <w:t> </w:t>
            </w:r>
            <w:r w:rsidRPr="00420BC5">
              <w:rPr>
                <w:sz w:val="20"/>
                <w:szCs w:val="20"/>
                <w:lang w:val="en-GB" w:eastAsia="en-US"/>
              </w:rPr>
              <w:t>(growth/maintenance/easing decline/volume share)</w:t>
            </w:r>
            <w:r w:rsidRPr="00420BC5">
              <w:rPr>
                <w:sz w:val="20"/>
                <w:szCs w:val="20"/>
                <w:lang w:eastAsia="en-US"/>
              </w:rPr>
              <w:t> </w:t>
            </w:r>
          </w:p>
          <w:p w14:paraId="68552A95" w14:textId="7472E593" w:rsidR="00EF07F9" w:rsidRPr="00896B45" w:rsidRDefault="00EF07F9" w:rsidP="00084F61">
            <w:pPr>
              <w:pStyle w:val="Luettelokappale"/>
              <w:numPr>
                <w:ilvl w:val="0"/>
                <w:numId w:val="5"/>
              </w:numPr>
              <w:rPr>
                <w:rFonts w:ascii="Times New Roman" w:hAnsi="Times New Roman"/>
                <w:lang w:eastAsia="en-US"/>
              </w:rPr>
            </w:pPr>
            <w:r w:rsidRPr="00420BC5">
              <w:rPr>
                <w:sz w:val="20"/>
                <w:szCs w:val="20"/>
                <w:lang w:val="en-GB" w:eastAsia="en-US"/>
              </w:rPr>
              <w:t>Other (add your own)</w:t>
            </w:r>
            <w:r w:rsidRPr="00896B45">
              <w:rPr>
                <w:sz w:val="18"/>
                <w:szCs w:val="18"/>
                <w:lang w:eastAsia="en-US"/>
              </w:rPr>
              <w:t> </w:t>
            </w:r>
          </w:p>
        </w:tc>
      </w:tr>
      <w:tr w:rsidR="00EF07F9" w:rsidRPr="00896B45" w14:paraId="1A0B5274" w14:textId="77777777" w:rsidTr="00EF07F9">
        <w:trPr>
          <w:gridAfter w:val="1"/>
          <w:wAfter w:w="12" w:type="dxa"/>
          <w:trHeight w:val="855"/>
        </w:trPr>
        <w:tc>
          <w:tcPr>
            <w:tcW w:w="10773" w:type="dxa"/>
            <w:gridSpan w:val="2"/>
            <w:shd w:val="clear" w:color="auto" w:fill="auto"/>
            <w:vAlign w:val="center"/>
            <w:hideMark/>
          </w:tcPr>
          <w:p w14:paraId="563B8D11" w14:textId="3AA039B4" w:rsidR="00EF07F9" w:rsidRPr="00EF07F9" w:rsidRDefault="00EF07F9" w:rsidP="00EF07F9">
            <w:pPr>
              <w:jc w:val="center"/>
              <w:rPr>
                <w:rFonts w:ascii="Times New Roman" w:hAnsi="Times New Roman"/>
                <w:color w:val="917027"/>
                <w:lang w:eastAsia="en-US"/>
              </w:rPr>
            </w:pPr>
            <w:r w:rsidRPr="00EF07F9">
              <w:rPr>
                <w:b/>
                <w:bCs/>
                <w:color w:val="917027"/>
                <w:lang w:eastAsia="en-US"/>
              </w:rPr>
              <w:t>MARKETING OBJECTIVE 1</w:t>
            </w:r>
          </w:p>
          <w:p w14:paraId="459FAF0D" w14:textId="2FD28336" w:rsidR="00EF07F9" w:rsidRPr="00896B45" w:rsidRDefault="00EF07F9" w:rsidP="00EF07F9">
            <w:pPr>
              <w:jc w:val="center"/>
              <w:rPr>
                <w:rFonts w:ascii="Times New Roman" w:hAnsi="Times New Roman"/>
                <w:lang w:eastAsia="en-US"/>
              </w:rPr>
            </w:pPr>
            <w:r w:rsidRPr="00896B45">
              <w:rPr>
                <w:i/>
                <w:iCs/>
                <w:lang w:eastAsia="en-US"/>
              </w:rPr>
              <w:t>(Required)</w:t>
            </w:r>
          </w:p>
        </w:tc>
      </w:tr>
      <w:tr w:rsidR="00EF07F9" w:rsidRPr="00896B45" w14:paraId="4667754C" w14:textId="77777777" w:rsidTr="00EF07F9">
        <w:trPr>
          <w:gridAfter w:val="1"/>
          <w:wAfter w:w="12" w:type="dxa"/>
          <w:trHeight w:val="855"/>
        </w:trPr>
        <w:tc>
          <w:tcPr>
            <w:tcW w:w="3584" w:type="dxa"/>
            <w:shd w:val="clear" w:color="auto" w:fill="auto"/>
            <w:vAlign w:val="center"/>
            <w:hideMark/>
          </w:tcPr>
          <w:p w14:paraId="22F7413E"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028EBAEC"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38A5A994"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15BC1B4C" w14:textId="77777777" w:rsidTr="00EF07F9">
        <w:trPr>
          <w:gridAfter w:val="1"/>
          <w:wAfter w:w="12" w:type="dxa"/>
          <w:trHeight w:val="855"/>
        </w:trPr>
        <w:tc>
          <w:tcPr>
            <w:tcW w:w="3584" w:type="dxa"/>
            <w:shd w:val="clear" w:color="auto" w:fill="auto"/>
            <w:vAlign w:val="center"/>
            <w:hideMark/>
          </w:tcPr>
          <w:p w14:paraId="0A0BCFFC" w14:textId="77777777" w:rsidR="00EF07F9" w:rsidRPr="00896B45" w:rsidRDefault="00EF07F9" w:rsidP="00EF07F9">
            <w:pPr>
              <w:rPr>
                <w:rFonts w:ascii="Times New Roman" w:hAnsi="Times New Roman"/>
                <w:lang w:eastAsia="en-US"/>
              </w:rPr>
            </w:pPr>
            <w:r w:rsidRPr="00896B45">
              <w:rPr>
                <w:lang w:eastAsia="en-US"/>
              </w:rPr>
              <w:t>Rationale – Why the objective was selected &amp; what is the benchmark?   </w:t>
            </w:r>
          </w:p>
          <w:p w14:paraId="0236B53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07D1C69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3F653B3E" w14:textId="77777777" w:rsidTr="00EF07F9">
        <w:trPr>
          <w:gridAfter w:val="1"/>
          <w:wAfter w:w="12" w:type="dxa"/>
          <w:trHeight w:val="855"/>
        </w:trPr>
        <w:tc>
          <w:tcPr>
            <w:tcW w:w="3584" w:type="dxa"/>
            <w:shd w:val="clear" w:color="auto" w:fill="auto"/>
            <w:vAlign w:val="center"/>
            <w:hideMark/>
          </w:tcPr>
          <w:p w14:paraId="6C7002EC"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202CFDE7"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791540D6"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EF49033" w14:textId="77777777" w:rsidTr="00EF07F9">
        <w:trPr>
          <w:gridAfter w:val="1"/>
          <w:wAfter w:w="12" w:type="dxa"/>
          <w:trHeight w:val="855"/>
        </w:trPr>
        <w:tc>
          <w:tcPr>
            <w:tcW w:w="3584" w:type="dxa"/>
            <w:shd w:val="clear" w:color="auto" w:fill="auto"/>
            <w:vAlign w:val="center"/>
            <w:hideMark/>
          </w:tcPr>
          <w:p w14:paraId="299E89C6"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42183903"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364FF7E4"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34E5AA77"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420BC5">
              <w:rPr>
                <w:sz w:val="20"/>
                <w:szCs w:val="20"/>
                <w:lang w:val="en-GB" w:eastAsia="en-US"/>
              </w:rPr>
              <w:t>Advoc</w:t>
            </w:r>
            <w:r w:rsidRPr="00084F61">
              <w:rPr>
                <w:color w:val="000000" w:themeColor="text1"/>
                <w:sz w:val="20"/>
                <w:szCs w:val="20"/>
                <w:lang w:val="en-GB" w:eastAsia="en-US"/>
              </w:rPr>
              <w:t>acy/recommendation</w:t>
            </w:r>
            <w:r w:rsidRPr="00084F61">
              <w:rPr>
                <w:color w:val="000000" w:themeColor="text1"/>
                <w:sz w:val="20"/>
                <w:szCs w:val="20"/>
                <w:lang w:eastAsia="en-US"/>
              </w:rPr>
              <w:t> </w:t>
            </w:r>
          </w:p>
          <w:p w14:paraId="69C95964"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 xml:space="preserve">Changes in </w:t>
            </w:r>
            <w:r w:rsidRPr="00420BC5">
              <w:rPr>
                <w:color w:val="000000" w:themeColor="text1"/>
                <w:sz w:val="20"/>
                <w:szCs w:val="20"/>
                <w:lang w:val="en-GB" w:eastAsia="en-US"/>
              </w:rPr>
              <w:t>specific brand attributes</w:t>
            </w:r>
            <w:r w:rsidRPr="00420BC5">
              <w:rPr>
                <w:color w:val="000000" w:themeColor="text1"/>
                <w:sz w:val="20"/>
                <w:szCs w:val="20"/>
                <w:lang w:eastAsia="en-US"/>
              </w:rPr>
              <w:t> </w:t>
            </w:r>
          </w:p>
          <w:p w14:paraId="6C773A13"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Consideration</w:t>
            </w:r>
            <w:r w:rsidRPr="00084F61">
              <w:rPr>
                <w:color w:val="000000" w:themeColor="text1"/>
                <w:sz w:val="20"/>
                <w:szCs w:val="20"/>
                <w:lang w:eastAsia="en-US"/>
              </w:rPr>
              <w:t> </w:t>
            </w:r>
          </w:p>
          <w:p w14:paraId="15CDD214" w14:textId="77777777" w:rsidR="004C54E6" w:rsidRPr="004C54E6"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Conversion</w:t>
            </w:r>
            <w:r w:rsidR="00084F61">
              <w:rPr>
                <w:color w:val="000000" w:themeColor="text1"/>
                <w:sz w:val="20"/>
                <w:szCs w:val="20"/>
                <w:lang w:val="en-GB" w:eastAsia="en-US"/>
              </w:rPr>
              <w:t xml:space="preserve"> </w:t>
            </w:r>
          </w:p>
          <w:p w14:paraId="34FBE88F" w14:textId="239B3F08"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Cultural Relevance</w:t>
            </w:r>
            <w:r w:rsidRPr="00084F61">
              <w:rPr>
                <w:color w:val="000000" w:themeColor="text1"/>
                <w:sz w:val="20"/>
                <w:szCs w:val="20"/>
                <w:lang w:eastAsia="en-US"/>
              </w:rPr>
              <w:t> </w:t>
            </w:r>
          </w:p>
          <w:p w14:paraId="3F1580F4"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Frequency</w:t>
            </w:r>
            <w:r w:rsidRPr="00084F61">
              <w:rPr>
                <w:color w:val="000000" w:themeColor="text1"/>
                <w:sz w:val="20"/>
                <w:szCs w:val="20"/>
                <w:lang w:eastAsia="en-US"/>
              </w:rPr>
              <w:t> </w:t>
            </w:r>
          </w:p>
          <w:p w14:paraId="3700E3A9"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Lead generation</w:t>
            </w:r>
            <w:r w:rsidRPr="00084F61">
              <w:rPr>
                <w:color w:val="000000" w:themeColor="text1"/>
                <w:sz w:val="20"/>
                <w:szCs w:val="20"/>
                <w:lang w:eastAsia="en-US"/>
              </w:rPr>
              <w:t> </w:t>
            </w:r>
          </w:p>
          <w:p w14:paraId="382AAE20"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Penetration/acquisition</w:t>
            </w:r>
            <w:r w:rsidRPr="00084F61">
              <w:rPr>
                <w:color w:val="000000" w:themeColor="text1"/>
                <w:sz w:val="20"/>
                <w:szCs w:val="20"/>
                <w:lang w:eastAsia="en-US"/>
              </w:rPr>
              <w:t> </w:t>
            </w:r>
          </w:p>
          <w:p w14:paraId="5866D266" w14:textId="4E7A44E9"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Renewal/retention/</w:t>
            </w:r>
            <w:proofErr w:type="gramStart"/>
            <w:r w:rsidRPr="00084F61">
              <w:rPr>
                <w:color w:val="000000" w:themeColor="text1"/>
                <w:sz w:val="20"/>
                <w:szCs w:val="20"/>
                <w:lang w:val="en-GB" w:eastAsia="en-US"/>
              </w:rPr>
              <w:t>life</w:t>
            </w:r>
            <w:r>
              <w:rPr>
                <w:color w:val="000000" w:themeColor="text1"/>
                <w:sz w:val="20"/>
                <w:szCs w:val="20"/>
                <w:lang w:val="en-GB" w:eastAsia="en-US"/>
              </w:rPr>
              <w:t xml:space="preserve"> </w:t>
            </w:r>
            <w:r w:rsidRPr="00084F61">
              <w:rPr>
                <w:color w:val="000000" w:themeColor="text1"/>
                <w:sz w:val="20"/>
                <w:szCs w:val="20"/>
                <w:lang w:val="en-GB" w:eastAsia="en-US"/>
              </w:rPr>
              <w:t>time</w:t>
            </w:r>
            <w:proofErr w:type="gramEnd"/>
            <w:r w:rsidRPr="00084F61">
              <w:rPr>
                <w:color w:val="000000" w:themeColor="text1"/>
                <w:sz w:val="20"/>
                <w:szCs w:val="20"/>
                <w:lang w:val="en-GB" w:eastAsia="en-US"/>
              </w:rPr>
              <w:t xml:space="preserve"> value</w:t>
            </w:r>
            <w:r w:rsidRPr="00084F61">
              <w:rPr>
                <w:rFonts w:ascii="Arial" w:hAnsi="Arial" w:cs="Arial"/>
                <w:color w:val="000000" w:themeColor="text1"/>
                <w:sz w:val="20"/>
                <w:szCs w:val="20"/>
                <w:lang w:val="en-GB" w:eastAsia="en-US"/>
              </w:rPr>
              <w:t> </w:t>
            </w:r>
            <w:r w:rsidRPr="00084F61">
              <w:rPr>
                <w:color w:val="000000" w:themeColor="text1"/>
                <w:sz w:val="20"/>
                <w:szCs w:val="20"/>
                <w:lang w:eastAsia="en-US"/>
              </w:rPr>
              <w:t> </w:t>
            </w:r>
          </w:p>
          <w:p w14:paraId="7BA2658C"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Salience/awareness</w:t>
            </w:r>
            <w:r w:rsidRPr="00084F61">
              <w:rPr>
                <w:color w:val="000000" w:themeColor="text1"/>
                <w:sz w:val="20"/>
                <w:szCs w:val="20"/>
                <w:lang w:eastAsia="en-US"/>
              </w:rPr>
              <w:t> </w:t>
            </w:r>
          </w:p>
          <w:p w14:paraId="201EAB8A" w14:textId="77777777" w:rsidR="00EF07F9" w:rsidRPr="00084F61" w:rsidRDefault="00EF07F9" w:rsidP="00084F61">
            <w:pPr>
              <w:pStyle w:val="Luettelokappale"/>
              <w:numPr>
                <w:ilvl w:val="0"/>
                <w:numId w:val="6"/>
              </w:numPr>
              <w:rPr>
                <w:rFonts w:ascii="Times New Roman" w:hAnsi="Times New Roman"/>
                <w:color w:val="000000" w:themeColor="text1"/>
                <w:sz w:val="20"/>
                <w:szCs w:val="20"/>
                <w:lang w:eastAsia="en-US"/>
              </w:rPr>
            </w:pPr>
            <w:r w:rsidRPr="00084F61">
              <w:rPr>
                <w:color w:val="000000" w:themeColor="text1"/>
                <w:sz w:val="20"/>
                <w:szCs w:val="20"/>
                <w:lang w:val="en-GB" w:eastAsia="en-US"/>
              </w:rPr>
              <w:t>Weight/value of purchase</w:t>
            </w:r>
            <w:r w:rsidRPr="00084F61">
              <w:rPr>
                <w:color w:val="000000" w:themeColor="text1"/>
                <w:sz w:val="20"/>
                <w:szCs w:val="20"/>
                <w:lang w:eastAsia="en-US"/>
              </w:rPr>
              <w:t> </w:t>
            </w:r>
          </w:p>
          <w:p w14:paraId="53A79464" w14:textId="45E35750" w:rsidR="00EF07F9" w:rsidRPr="00420BC5" w:rsidRDefault="00EF07F9" w:rsidP="00084F61">
            <w:pPr>
              <w:pStyle w:val="Luettelokappale"/>
              <w:numPr>
                <w:ilvl w:val="0"/>
                <w:numId w:val="6"/>
              </w:numPr>
              <w:rPr>
                <w:rFonts w:ascii="Times New Roman" w:hAnsi="Times New Roman"/>
                <w:sz w:val="20"/>
                <w:szCs w:val="20"/>
                <w:lang w:eastAsia="en-US"/>
              </w:rPr>
            </w:pPr>
            <w:r w:rsidRPr="00084F61">
              <w:rPr>
                <w:color w:val="000000" w:themeColor="text1"/>
                <w:sz w:val="20"/>
                <w:szCs w:val="20"/>
                <w:lang w:val="en-GB" w:eastAsia="en-US"/>
              </w:rPr>
              <w:t>Other (add your own)</w:t>
            </w:r>
            <w:r w:rsidRPr="00084F61">
              <w:rPr>
                <w:color w:val="000000" w:themeColor="text1"/>
                <w:sz w:val="20"/>
                <w:szCs w:val="20"/>
                <w:lang w:eastAsia="en-US"/>
              </w:rPr>
              <w:t> </w:t>
            </w:r>
          </w:p>
        </w:tc>
      </w:tr>
      <w:tr w:rsidR="00EF07F9" w:rsidRPr="00896B45" w14:paraId="28312B79" w14:textId="77777777" w:rsidTr="00EF07F9">
        <w:trPr>
          <w:gridAfter w:val="1"/>
          <w:wAfter w:w="12" w:type="dxa"/>
          <w:trHeight w:val="855"/>
        </w:trPr>
        <w:tc>
          <w:tcPr>
            <w:tcW w:w="10773" w:type="dxa"/>
            <w:gridSpan w:val="2"/>
            <w:shd w:val="clear" w:color="auto" w:fill="auto"/>
            <w:vAlign w:val="center"/>
            <w:hideMark/>
          </w:tcPr>
          <w:p w14:paraId="674CE67E" w14:textId="3F40DDC9"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MARKETING OBJECTIVE 2</w:t>
            </w:r>
          </w:p>
          <w:p w14:paraId="0C33542E" w14:textId="36893ECA"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18EF4CB4" w14:textId="77777777" w:rsidTr="00EF07F9">
        <w:trPr>
          <w:gridAfter w:val="1"/>
          <w:wAfter w:w="12" w:type="dxa"/>
          <w:trHeight w:val="855"/>
        </w:trPr>
        <w:tc>
          <w:tcPr>
            <w:tcW w:w="3584" w:type="dxa"/>
            <w:shd w:val="clear" w:color="auto" w:fill="auto"/>
            <w:vAlign w:val="center"/>
            <w:hideMark/>
          </w:tcPr>
          <w:p w14:paraId="015D94BB"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7E1F8041"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198831E8"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282EAC32" w14:textId="77777777" w:rsidTr="00EF07F9">
        <w:trPr>
          <w:gridAfter w:val="1"/>
          <w:wAfter w:w="12" w:type="dxa"/>
          <w:trHeight w:val="855"/>
        </w:trPr>
        <w:tc>
          <w:tcPr>
            <w:tcW w:w="3584" w:type="dxa"/>
            <w:shd w:val="clear" w:color="auto" w:fill="auto"/>
            <w:vAlign w:val="center"/>
            <w:hideMark/>
          </w:tcPr>
          <w:p w14:paraId="2F5E4A71" w14:textId="77777777" w:rsidR="00EF07F9" w:rsidRPr="00896B45" w:rsidRDefault="00EF07F9" w:rsidP="00EF07F9">
            <w:pPr>
              <w:rPr>
                <w:rFonts w:ascii="Times New Roman" w:hAnsi="Times New Roman"/>
                <w:lang w:eastAsia="en-US"/>
              </w:rPr>
            </w:pPr>
            <w:r w:rsidRPr="00896B45">
              <w:rPr>
                <w:lang w:eastAsia="en-US"/>
              </w:rPr>
              <w:lastRenderedPageBreak/>
              <w:t>Rationale – Why the objective was selected &amp; what is the benchmark?   </w:t>
            </w:r>
          </w:p>
          <w:p w14:paraId="4F5A9B9B"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75 words; 3 charts/visuals)</w:t>
            </w:r>
            <w:r w:rsidRPr="00EF07F9">
              <w:rPr>
                <w:sz w:val="20"/>
                <w:szCs w:val="20"/>
                <w:lang w:eastAsia="en-US"/>
              </w:rPr>
              <w:t> </w:t>
            </w:r>
          </w:p>
        </w:tc>
        <w:tc>
          <w:tcPr>
            <w:tcW w:w="7189" w:type="dxa"/>
            <w:shd w:val="clear" w:color="auto" w:fill="auto"/>
            <w:vAlign w:val="center"/>
            <w:hideMark/>
          </w:tcPr>
          <w:p w14:paraId="621058E1"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7A71D900" w14:textId="77777777" w:rsidTr="00EF07F9">
        <w:trPr>
          <w:gridAfter w:val="1"/>
          <w:wAfter w:w="12" w:type="dxa"/>
          <w:trHeight w:val="855"/>
        </w:trPr>
        <w:tc>
          <w:tcPr>
            <w:tcW w:w="3584" w:type="dxa"/>
            <w:shd w:val="clear" w:color="auto" w:fill="auto"/>
            <w:vAlign w:val="center"/>
            <w:hideMark/>
          </w:tcPr>
          <w:p w14:paraId="2190C8B1" w14:textId="77777777" w:rsidR="00EF07F9" w:rsidRPr="00896B45" w:rsidRDefault="00EF07F9" w:rsidP="00EF07F9">
            <w:pPr>
              <w:rPr>
                <w:rFonts w:ascii="Times New Roman" w:hAnsi="Times New Roman"/>
                <w:lang w:eastAsia="en-US"/>
              </w:rPr>
            </w:pPr>
            <w:r w:rsidRPr="00896B45">
              <w:rPr>
                <w:lang w:eastAsia="en-US"/>
              </w:rPr>
              <w:t>Measurement – How did you plan to measure it? </w:t>
            </w:r>
          </w:p>
          <w:p w14:paraId="4A6FEF9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shd w:val="clear" w:color="auto" w:fill="auto"/>
            <w:vAlign w:val="center"/>
            <w:hideMark/>
          </w:tcPr>
          <w:p w14:paraId="4346492B"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67EBC6F6" w14:textId="77777777" w:rsidTr="00EF07F9">
        <w:trPr>
          <w:gridAfter w:val="1"/>
          <w:wAfter w:w="12" w:type="dxa"/>
          <w:trHeight w:val="855"/>
        </w:trPr>
        <w:tc>
          <w:tcPr>
            <w:tcW w:w="3584" w:type="dxa"/>
            <w:shd w:val="clear" w:color="auto" w:fill="auto"/>
            <w:vAlign w:val="center"/>
            <w:hideMark/>
          </w:tcPr>
          <w:p w14:paraId="7C9EC1CB" w14:textId="77777777" w:rsidR="00EF07F9" w:rsidRPr="00896B45" w:rsidRDefault="00EF07F9" w:rsidP="00EF07F9">
            <w:pPr>
              <w:rPr>
                <w:rFonts w:ascii="Times New Roman" w:hAnsi="Times New Roman"/>
                <w:lang w:eastAsia="en-US"/>
              </w:rPr>
            </w:pPr>
            <w:r w:rsidRPr="00896B45">
              <w:rPr>
                <w:lang w:eastAsia="en-US"/>
              </w:rPr>
              <w:t>Tagging – What keywords best describe your objective type? </w:t>
            </w:r>
          </w:p>
          <w:p w14:paraId="717D7F0E"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(1 Required, No Maximum)</w:t>
            </w:r>
            <w:r w:rsidRPr="00EF07F9">
              <w:rPr>
                <w:sz w:val="20"/>
                <w:szCs w:val="20"/>
                <w:lang w:eastAsia="en-US"/>
              </w:rPr>
              <w:t> </w:t>
            </w:r>
          </w:p>
        </w:tc>
        <w:tc>
          <w:tcPr>
            <w:tcW w:w="7189" w:type="dxa"/>
            <w:shd w:val="clear" w:color="auto" w:fill="auto"/>
            <w:vAlign w:val="center"/>
            <w:hideMark/>
          </w:tcPr>
          <w:p w14:paraId="76803518" w14:textId="77777777" w:rsidR="00EF07F9" w:rsidRPr="00420BC5" w:rsidRDefault="00EF07F9" w:rsidP="00EF07F9">
            <w:pPr>
              <w:rPr>
                <w:rFonts w:ascii="Times New Roman" w:hAnsi="Times New Roman"/>
                <w:sz w:val="28"/>
                <w:szCs w:val="28"/>
                <w:lang w:eastAsia="en-US"/>
              </w:rPr>
            </w:pPr>
            <w:r w:rsidRPr="00420BC5">
              <w:rPr>
                <w:sz w:val="20"/>
                <w:szCs w:val="20"/>
                <w:lang w:val="en-GB" w:eastAsia="en-US"/>
              </w:rPr>
              <w:t>Select from the following list in the portal:</w:t>
            </w:r>
            <w:r w:rsidRPr="00420BC5">
              <w:rPr>
                <w:sz w:val="20"/>
                <w:szCs w:val="20"/>
                <w:lang w:eastAsia="en-US"/>
              </w:rPr>
              <w:t> </w:t>
            </w:r>
          </w:p>
          <w:p w14:paraId="2F81C10C"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Advocacy/recommendation</w:t>
            </w:r>
            <w:r w:rsidRPr="00420BC5">
              <w:rPr>
                <w:sz w:val="20"/>
                <w:szCs w:val="20"/>
                <w:lang w:eastAsia="en-US"/>
              </w:rPr>
              <w:t> </w:t>
            </w:r>
          </w:p>
          <w:p w14:paraId="1FD7AF6B"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Changes in specific brand attributes</w:t>
            </w:r>
            <w:r w:rsidRPr="00420BC5">
              <w:rPr>
                <w:sz w:val="20"/>
                <w:szCs w:val="20"/>
                <w:lang w:eastAsia="en-US"/>
              </w:rPr>
              <w:t> </w:t>
            </w:r>
          </w:p>
          <w:p w14:paraId="30716F58"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Consideration</w:t>
            </w:r>
            <w:r w:rsidRPr="00420BC5">
              <w:rPr>
                <w:sz w:val="20"/>
                <w:szCs w:val="20"/>
                <w:lang w:eastAsia="en-US"/>
              </w:rPr>
              <w:t> </w:t>
            </w:r>
          </w:p>
          <w:p w14:paraId="0AC943C9" w14:textId="77777777" w:rsidR="00EF07F9" w:rsidRPr="00420BC5" w:rsidRDefault="00EF07F9" w:rsidP="00084F61">
            <w:pPr>
              <w:pStyle w:val="Luettelokappale"/>
              <w:numPr>
                <w:ilvl w:val="0"/>
                <w:numId w:val="7"/>
              </w:numPr>
              <w:rPr>
                <w:sz w:val="20"/>
                <w:szCs w:val="20"/>
                <w:lang w:val="en-GB" w:eastAsia="en-US"/>
              </w:rPr>
            </w:pPr>
            <w:r w:rsidRPr="00420BC5">
              <w:rPr>
                <w:sz w:val="20"/>
                <w:szCs w:val="20"/>
                <w:lang w:val="en-GB" w:eastAsia="en-US"/>
              </w:rPr>
              <w:t>Conversion</w:t>
            </w:r>
          </w:p>
          <w:p w14:paraId="663A2E10"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Cultural Relevance</w:t>
            </w:r>
            <w:r w:rsidRPr="00420BC5">
              <w:rPr>
                <w:sz w:val="20"/>
                <w:szCs w:val="20"/>
                <w:lang w:eastAsia="en-US"/>
              </w:rPr>
              <w:t>  </w:t>
            </w:r>
          </w:p>
          <w:p w14:paraId="610616EB"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Frequency</w:t>
            </w:r>
            <w:r w:rsidRPr="00420BC5">
              <w:rPr>
                <w:sz w:val="20"/>
                <w:szCs w:val="20"/>
                <w:lang w:eastAsia="en-US"/>
              </w:rPr>
              <w:t> </w:t>
            </w:r>
          </w:p>
          <w:p w14:paraId="41AA1FEB"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Lead generation</w:t>
            </w:r>
            <w:r w:rsidRPr="00420BC5">
              <w:rPr>
                <w:sz w:val="20"/>
                <w:szCs w:val="20"/>
                <w:lang w:eastAsia="en-US"/>
              </w:rPr>
              <w:t> </w:t>
            </w:r>
          </w:p>
          <w:p w14:paraId="36975F73"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Penetration/acquisition</w:t>
            </w:r>
            <w:r w:rsidRPr="00420BC5">
              <w:rPr>
                <w:sz w:val="20"/>
                <w:szCs w:val="20"/>
                <w:lang w:eastAsia="en-US"/>
              </w:rPr>
              <w:t> </w:t>
            </w:r>
          </w:p>
          <w:p w14:paraId="683599E3"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Renewal/retention/</w:t>
            </w:r>
            <w:proofErr w:type="gramStart"/>
            <w:r w:rsidRPr="00420BC5">
              <w:rPr>
                <w:sz w:val="20"/>
                <w:szCs w:val="20"/>
                <w:lang w:val="en-GB" w:eastAsia="en-US"/>
              </w:rPr>
              <w:t>life time</w:t>
            </w:r>
            <w:proofErr w:type="gramEnd"/>
            <w:r w:rsidRPr="00420BC5">
              <w:rPr>
                <w:sz w:val="20"/>
                <w:szCs w:val="20"/>
                <w:lang w:val="en-GB" w:eastAsia="en-US"/>
              </w:rPr>
              <w:t xml:space="preserve"> value</w:t>
            </w:r>
            <w:r w:rsidRPr="00420BC5">
              <w:rPr>
                <w:rFonts w:ascii="Arial" w:hAnsi="Arial" w:cs="Arial"/>
                <w:sz w:val="20"/>
                <w:szCs w:val="20"/>
                <w:lang w:val="en-GB" w:eastAsia="en-US"/>
              </w:rPr>
              <w:t> </w:t>
            </w:r>
            <w:r w:rsidRPr="00420BC5">
              <w:rPr>
                <w:sz w:val="20"/>
                <w:szCs w:val="20"/>
                <w:lang w:eastAsia="en-US"/>
              </w:rPr>
              <w:t> </w:t>
            </w:r>
          </w:p>
          <w:p w14:paraId="6B5D94DF"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Salience/awareness</w:t>
            </w:r>
            <w:r w:rsidRPr="00420BC5">
              <w:rPr>
                <w:sz w:val="20"/>
                <w:szCs w:val="20"/>
                <w:lang w:eastAsia="en-US"/>
              </w:rPr>
              <w:t> </w:t>
            </w:r>
          </w:p>
          <w:p w14:paraId="00250F13" w14:textId="77777777" w:rsidR="00EF07F9" w:rsidRPr="004C54E6" w:rsidRDefault="00EF07F9" w:rsidP="00084F61">
            <w:pPr>
              <w:pStyle w:val="Luettelokappale"/>
              <w:numPr>
                <w:ilvl w:val="0"/>
                <w:numId w:val="7"/>
              </w:numPr>
              <w:rPr>
                <w:sz w:val="20"/>
                <w:szCs w:val="20"/>
                <w:lang w:eastAsia="en-US"/>
              </w:rPr>
            </w:pPr>
            <w:r w:rsidRPr="00420BC5">
              <w:rPr>
                <w:sz w:val="20"/>
                <w:szCs w:val="20"/>
                <w:lang w:val="en-GB" w:eastAsia="en-US"/>
              </w:rPr>
              <w:t>Weight/value of purchase</w:t>
            </w:r>
            <w:r w:rsidRPr="00420BC5">
              <w:rPr>
                <w:sz w:val="20"/>
                <w:szCs w:val="20"/>
                <w:lang w:eastAsia="en-US"/>
              </w:rPr>
              <w:t> </w:t>
            </w:r>
          </w:p>
          <w:p w14:paraId="28BFFA23" w14:textId="5B9AD483" w:rsidR="00EF07F9" w:rsidRPr="00896B45" w:rsidRDefault="00EF07F9" w:rsidP="00084F61">
            <w:pPr>
              <w:pStyle w:val="Luettelokappale"/>
              <w:numPr>
                <w:ilvl w:val="0"/>
                <w:numId w:val="7"/>
              </w:numPr>
              <w:rPr>
                <w:rFonts w:ascii="Times New Roman" w:hAnsi="Times New Roman"/>
                <w:lang w:eastAsia="en-US"/>
              </w:rPr>
            </w:pPr>
            <w:r w:rsidRPr="00420BC5">
              <w:rPr>
                <w:sz w:val="20"/>
                <w:szCs w:val="20"/>
                <w:lang w:val="en-GB" w:eastAsia="en-US"/>
              </w:rPr>
              <w:t>Other (add your own)</w:t>
            </w:r>
            <w:r w:rsidRPr="00420BC5">
              <w:rPr>
                <w:sz w:val="20"/>
                <w:szCs w:val="20"/>
                <w:lang w:eastAsia="en-US"/>
              </w:rPr>
              <w:t> </w:t>
            </w:r>
          </w:p>
        </w:tc>
      </w:tr>
      <w:tr w:rsidR="00EF07F9" w:rsidRPr="00896B45" w14:paraId="3E485B11" w14:textId="77777777" w:rsidTr="00EF07F9">
        <w:trPr>
          <w:gridAfter w:val="1"/>
          <w:wAfter w:w="12" w:type="dxa"/>
          <w:trHeight w:val="855"/>
        </w:trPr>
        <w:tc>
          <w:tcPr>
            <w:tcW w:w="10773" w:type="dxa"/>
            <w:gridSpan w:val="2"/>
            <w:tcBorders>
              <w:bottom w:val="single" w:sz="2" w:space="0" w:color="000000" w:themeColor="text1"/>
            </w:tcBorders>
            <w:shd w:val="clear" w:color="auto" w:fill="auto"/>
            <w:vAlign w:val="center"/>
            <w:hideMark/>
          </w:tcPr>
          <w:p w14:paraId="5B3CC713" w14:textId="2DF2C684"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MARKETING OBJECTIVE 3</w:t>
            </w:r>
          </w:p>
          <w:p w14:paraId="45ADF978" w14:textId="55B67065" w:rsidR="00EF07F9" w:rsidRPr="00896B45" w:rsidRDefault="00EF07F9" w:rsidP="00EF07F9">
            <w:pPr>
              <w:jc w:val="center"/>
              <w:rPr>
                <w:rFonts w:ascii="Times New Roman" w:hAnsi="Times New Roman"/>
                <w:lang w:eastAsia="en-US"/>
              </w:rPr>
            </w:pPr>
            <w:r w:rsidRPr="00896B45">
              <w:rPr>
                <w:i/>
                <w:iCs/>
                <w:lang w:eastAsia="en-US"/>
              </w:rPr>
              <w:t>(Optional)</w:t>
            </w:r>
          </w:p>
        </w:tc>
      </w:tr>
      <w:tr w:rsidR="00EF07F9" w:rsidRPr="00896B45" w14:paraId="3C29602F"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8DA7948" w14:textId="77777777" w:rsidR="00EF07F9" w:rsidRPr="00896B45" w:rsidRDefault="00EF07F9" w:rsidP="00EF07F9">
            <w:pPr>
              <w:rPr>
                <w:rFonts w:ascii="Times New Roman" w:hAnsi="Times New Roman"/>
                <w:lang w:eastAsia="en-US"/>
              </w:rPr>
            </w:pPr>
            <w:r w:rsidRPr="00896B45">
              <w:rPr>
                <w:lang w:eastAsia="en-US"/>
              </w:rPr>
              <w:t>Objective – Overview &amp; KPI </w:t>
            </w:r>
          </w:p>
          <w:p w14:paraId="706BC4C0" w14:textId="77777777" w:rsidR="00EF07F9" w:rsidRPr="00EF07F9" w:rsidRDefault="00EF07F9" w:rsidP="00EF07F9">
            <w:pPr>
              <w:rPr>
                <w:rFonts w:ascii="Times New Roman" w:hAnsi="Times New Roman"/>
                <w:sz w:val="20"/>
                <w:szCs w:val="20"/>
                <w:lang w:eastAsia="en-US"/>
              </w:rPr>
            </w:pPr>
            <w:r w:rsidRPr="00EF07F9">
              <w:rPr>
                <w:i/>
                <w:iCs/>
                <w:sz w:val="20"/>
                <w:szCs w:val="20"/>
                <w:lang w:eastAsia="en-US"/>
              </w:rPr>
              <w:t>(Maximum: 30 words)</w:t>
            </w:r>
            <w:r w:rsidRPr="00EF07F9">
              <w:rPr>
                <w:sz w:val="20"/>
                <w:szCs w:val="20"/>
                <w:lang w:eastAsia="en-US"/>
              </w:rPr>
              <w:t>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167F4DB" w14:textId="77777777" w:rsidR="00EF07F9" w:rsidRPr="00896B45" w:rsidRDefault="00EF07F9" w:rsidP="00EF07F9">
            <w:pPr>
              <w:rPr>
                <w:rFonts w:ascii="Times New Roman" w:hAnsi="Times New Roman"/>
                <w:lang w:eastAsia="en-US"/>
              </w:rPr>
            </w:pPr>
            <w:r w:rsidRPr="00896B45">
              <w:rPr>
                <w:lang w:eastAsia="en-US"/>
              </w:rPr>
              <w:t> </w:t>
            </w:r>
          </w:p>
        </w:tc>
      </w:tr>
      <w:tr w:rsidR="00EF07F9" w:rsidRPr="00896B45" w14:paraId="58AF9D5D"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6B2AEFF" w14:textId="77777777" w:rsidR="00EF07F9" w:rsidRPr="00EF07F9" w:rsidRDefault="00EF07F9" w:rsidP="00EF07F9">
            <w:pPr>
              <w:rPr>
                <w:lang w:eastAsia="en-US"/>
              </w:rPr>
            </w:pPr>
            <w:r w:rsidRPr="00EF07F9">
              <w:rPr>
                <w:lang w:eastAsia="en-US"/>
              </w:rPr>
              <w:t>Rationale – Why the objective was selected &amp; what is the benchmark?   </w:t>
            </w:r>
          </w:p>
          <w:p w14:paraId="6FF06592" w14:textId="77777777" w:rsidR="00EF07F9" w:rsidRPr="00EF07F9" w:rsidRDefault="00EF07F9" w:rsidP="00EF07F9">
            <w:pPr>
              <w:rPr>
                <w:sz w:val="20"/>
                <w:szCs w:val="20"/>
                <w:lang w:eastAsia="en-US"/>
              </w:rPr>
            </w:pPr>
            <w:r w:rsidRPr="00EF07F9">
              <w:rPr>
                <w:sz w:val="20"/>
                <w:szCs w:val="20"/>
                <w:lang w:eastAsia="en-US"/>
              </w:rPr>
              <w:t>(Maximum: 75 words; 3 charts/visuals)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57252" w14:textId="77777777" w:rsidR="00EF07F9" w:rsidRPr="00EF07F9" w:rsidRDefault="00EF07F9" w:rsidP="00EF07F9">
            <w:pPr>
              <w:rPr>
                <w:lang w:eastAsia="en-US"/>
              </w:rPr>
            </w:pPr>
            <w:r w:rsidRPr="00EF07F9">
              <w:rPr>
                <w:lang w:eastAsia="en-US"/>
              </w:rPr>
              <w:t> </w:t>
            </w:r>
          </w:p>
        </w:tc>
      </w:tr>
      <w:tr w:rsidR="00EF07F9" w:rsidRPr="00896B45" w14:paraId="397FB1D5"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434D013" w14:textId="77777777" w:rsidR="00EF07F9" w:rsidRPr="00EF07F9" w:rsidRDefault="00EF07F9" w:rsidP="00EF07F9">
            <w:pPr>
              <w:rPr>
                <w:lang w:eastAsia="en-US"/>
              </w:rPr>
            </w:pPr>
            <w:r w:rsidRPr="00EF07F9">
              <w:rPr>
                <w:lang w:eastAsia="en-US"/>
              </w:rPr>
              <w:t>Measurement – How did you plan to measure it? </w:t>
            </w:r>
          </w:p>
          <w:p w14:paraId="591F5A31" w14:textId="77777777" w:rsidR="00EF07F9" w:rsidRPr="00EF07F9" w:rsidRDefault="00EF07F9" w:rsidP="00EF07F9">
            <w:pPr>
              <w:rPr>
                <w:sz w:val="20"/>
                <w:szCs w:val="20"/>
                <w:lang w:eastAsia="en-US"/>
              </w:rPr>
            </w:pPr>
            <w:r w:rsidRPr="00EF07F9">
              <w:rPr>
                <w:sz w:val="20"/>
                <w:szCs w:val="20"/>
                <w:lang w:eastAsia="en-US"/>
              </w:rPr>
              <w:t>(Maximum: 30 words)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2D3FC38" w14:textId="77777777" w:rsidR="00EF07F9" w:rsidRPr="00EF07F9" w:rsidRDefault="00EF07F9" w:rsidP="00EF07F9">
            <w:pPr>
              <w:rPr>
                <w:lang w:eastAsia="en-US"/>
              </w:rPr>
            </w:pPr>
            <w:r w:rsidRPr="00EF07F9">
              <w:rPr>
                <w:lang w:eastAsia="en-US"/>
              </w:rPr>
              <w:t> </w:t>
            </w:r>
          </w:p>
        </w:tc>
      </w:tr>
      <w:tr w:rsidR="00EF07F9" w:rsidRPr="00896B45" w14:paraId="57BA8246" w14:textId="77777777" w:rsidTr="00EF07F9">
        <w:trPr>
          <w:gridAfter w:val="1"/>
          <w:wAfter w:w="12" w:type="dxa"/>
          <w:trHeight w:val="855"/>
        </w:trPr>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2D608C6" w14:textId="77777777" w:rsidR="00EF07F9" w:rsidRPr="00EF07F9" w:rsidRDefault="00EF07F9" w:rsidP="00EF07F9">
            <w:pPr>
              <w:rPr>
                <w:lang w:eastAsia="en-US"/>
              </w:rPr>
            </w:pPr>
            <w:r w:rsidRPr="00EF07F9">
              <w:rPr>
                <w:lang w:eastAsia="en-US"/>
              </w:rPr>
              <w:t>Tagging – What keywords best describe your objective type? </w:t>
            </w:r>
          </w:p>
          <w:p w14:paraId="181B9050" w14:textId="77777777" w:rsidR="00EF07F9" w:rsidRPr="00EF07F9" w:rsidRDefault="00EF07F9" w:rsidP="00EF07F9">
            <w:pPr>
              <w:rPr>
                <w:sz w:val="20"/>
                <w:szCs w:val="20"/>
                <w:lang w:eastAsia="en-US"/>
              </w:rPr>
            </w:pPr>
            <w:r w:rsidRPr="00EF07F9">
              <w:rPr>
                <w:sz w:val="20"/>
                <w:szCs w:val="20"/>
                <w:lang w:eastAsia="en-US"/>
              </w:rPr>
              <w:t>(1 Required, No Maximum) </w:t>
            </w:r>
          </w:p>
        </w:tc>
        <w:tc>
          <w:tcPr>
            <w:tcW w:w="718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47C149E" w14:textId="77777777" w:rsidR="00EF07F9" w:rsidRPr="00420BC5" w:rsidRDefault="00EF07F9" w:rsidP="00EF07F9">
            <w:pPr>
              <w:rPr>
                <w:sz w:val="20"/>
                <w:szCs w:val="20"/>
                <w:lang w:eastAsia="en-US"/>
              </w:rPr>
            </w:pPr>
            <w:r w:rsidRPr="00420BC5">
              <w:rPr>
                <w:sz w:val="20"/>
                <w:szCs w:val="20"/>
                <w:lang w:eastAsia="en-US"/>
              </w:rPr>
              <w:t>Select from the following list in the portal: </w:t>
            </w:r>
          </w:p>
          <w:p w14:paraId="572FDD25"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Advocacy/recommendation </w:t>
            </w:r>
          </w:p>
          <w:p w14:paraId="6243B5EC"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Changes in specific brand attributes </w:t>
            </w:r>
          </w:p>
          <w:p w14:paraId="5AA704A3"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Consideration </w:t>
            </w:r>
          </w:p>
          <w:p w14:paraId="5469BC40"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Conversion</w:t>
            </w:r>
          </w:p>
          <w:p w14:paraId="7767D7AF"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Cultural Relevance  </w:t>
            </w:r>
          </w:p>
          <w:p w14:paraId="65CA5F1D"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Frequency </w:t>
            </w:r>
          </w:p>
          <w:p w14:paraId="1FAFD632"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Lead generation </w:t>
            </w:r>
          </w:p>
          <w:p w14:paraId="37B8FCE7"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Penetration/acquisition </w:t>
            </w:r>
          </w:p>
          <w:p w14:paraId="4ECB015C"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Renewal/retention/</w:t>
            </w:r>
            <w:proofErr w:type="gramStart"/>
            <w:r w:rsidRPr="00420BC5">
              <w:rPr>
                <w:sz w:val="20"/>
                <w:szCs w:val="20"/>
                <w:lang w:eastAsia="en-US"/>
              </w:rPr>
              <w:t>life time</w:t>
            </w:r>
            <w:proofErr w:type="gramEnd"/>
            <w:r w:rsidRPr="00420BC5">
              <w:rPr>
                <w:sz w:val="20"/>
                <w:szCs w:val="20"/>
                <w:lang w:eastAsia="en-US"/>
              </w:rPr>
              <w:t xml:space="preserve"> value</w:t>
            </w:r>
            <w:r w:rsidRPr="00420BC5">
              <w:rPr>
                <w:rFonts w:ascii="Arial" w:hAnsi="Arial" w:cs="Arial"/>
                <w:sz w:val="20"/>
                <w:szCs w:val="20"/>
                <w:lang w:eastAsia="en-US"/>
              </w:rPr>
              <w:t> </w:t>
            </w:r>
            <w:r w:rsidRPr="00420BC5">
              <w:rPr>
                <w:sz w:val="20"/>
                <w:szCs w:val="20"/>
                <w:lang w:eastAsia="en-US"/>
              </w:rPr>
              <w:t> </w:t>
            </w:r>
          </w:p>
          <w:p w14:paraId="5CFFFF49"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lastRenderedPageBreak/>
              <w:t>Salience/awareness </w:t>
            </w:r>
          </w:p>
          <w:p w14:paraId="63F17DB1" w14:textId="77777777" w:rsidR="00EF07F9" w:rsidRPr="00420BC5" w:rsidRDefault="00EF07F9" w:rsidP="004C54E6">
            <w:pPr>
              <w:pStyle w:val="Luettelokappale"/>
              <w:numPr>
                <w:ilvl w:val="0"/>
                <w:numId w:val="8"/>
              </w:numPr>
              <w:rPr>
                <w:sz w:val="20"/>
                <w:szCs w:val="20"/>
                <w:lang w:eastAsia="en-US"/>
              </w:rPr>
            </w:pPr>
            <w:r w:rsidRPr="00420BC5">
              <w:rPr>
                <w:sz w:val="20"/>
                <w:szCs w:val="20"/>
                <w:lang w:eastAsia="en-US"/>
              </w:rPr>
              <w:t>Weight/value of purchase </w:t>
            </w:r>
          </w:p>
          <w:p w14:paraId="426FD7E7" w14:textId="2CAF7303" w:rsidR="00EF07F9" w:rsidRPr="00EF07F9" w:rsidRDefault="00EF07F9" w:rsidP="004C54E6">
            <w:pPr>
              <w:pStyle w:val="Luettelokappale"/>
              <w:numPr>
                <w:ilvl w:val="0"/>
                <w:numId w:val="8"/>
              </w:numPr>
              <w:rPr>
                <w:lang w:eastAsia="en-US"/>
              </w:rPr>
            </w:pPr>
            <w:r w:rsidRPr="00420BC5">
              <w:rPr>
                <w:sz w:val="20"/>
                <w:szCs w:val="20"/>
                <w:lang w:eastAsia="en-US"/>
              </w:rPr>
              <w:t>Other (add your own)</w:t>
            </w:r>
            <w:r w:rsidRPr="00EF07F9">
              <w:rPr>
                <w:lang w:eastAsia="en-US"/>
              </w:rPr>
              <w:t> </w:t>
            </w:r>
          </w:p>
        </w:tc>
      </w:tr>
      <w:tr w:rsidR="00EF07F9" w:rsidRPr="00896B45" w14:paraId="07CABCC9"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248A9A" w14:textId="456BD8C8"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lastRenderedPageBreak/>
              <w:t>ACTIVITY OBJECTIVE 1</w:t>
            </w:r>
          </w:p>
          <w:p w14:paraId="79E6013F" w14:textId="5568495F" w:rsidR="00EF07F9" w:rsidRPr="00896B45" w:rsidRDefault="00EF07F9" w:rsidP="00EF07F9">
            <w:pPr>
              <w:jc w:val="center"/>
              <w:rPr>
                <w:rFonts w:ascii="Times New Roman" w:hAnsi="Times New Roman"/>
                <w:lang w:eastAsia="en-US"/>
              </w:rPr>
            </w:pPr>
            <w:r w:rsidRPr="00896B45">
              <w:rPr>
                <w:i/>
                <w:iCs/>
                <w:color w:val="auto"/>
                <w:sz w:val="20"/>
                <w:szCs w:val="20"/>
                <w:lang w:eastAsia="en-US"/>
              </w:rPr>
              <w:t>(Required)</w:t>
            </w:r>
          </w:p>
        </w:tc>
      </w:tr>
      <w:tr w:rsidR="00EF07F9" w:rsidRPr="00896B45" w14:paraId="110F7A3E"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B917E8"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62D6CB30"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53DDB3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5A56D97"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9D144EA"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0C4D74D1"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287250F"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2ABBC4D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66A1C17"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7FC456D9"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44C163"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6BDF7B1C"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07C1A38"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34069835"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09F621"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25344344" w14:textId="77777777" w:rsidR="00EF07F9" w:rsidRPr="00420BC5" w:rsidRDefault="00EF07F9" w:rsidP="004C54E6">
            <w:pPr>
              <w:pStyle w:val="Luettelokappale"/>
              <w:numPr>
                <w:ilvl w:val="0"/>
                <w:numId w:val="9"/>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61055FBE" w14:textId="77777777" w:rsidR="00EF07F9" w:rsidRPr="00420BC5" w:rsidRDefault="00EF07F9" w:rsidP="004C54E6">
            <w:pPr>
              <w:pStyle w:val="Luettelokappale"/>
              <w:numPr>
                <w:ilvl w:val="0"/>
                <w:numId w:val="9"/>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2636E646" w14:textId="77777777" w:rsidR="00EF07F9" w:rsidRPr="00420BC5" w:rsidRDefault="00EF07F9" w:rsidP="004C54E6">
            <w:pPr>
              <w:pStyle w:val="Luettelokappale"/>
              <w:numPr>
                <w:ilvl w:val="0"/>
                <w:numId w:val="9"/>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232CD4A3" w14:textId="77777777" w:rsidR="00EF07F9" w:rsidRPr="00420BC5" w:rsidRDefault="00EF07F9" w:rsidP="004C54E6">
            <w:pPr>
              <w:pStyle w:val="Luettelokappale"/>
              <w:numPr>
                <w:ilvl w:val="0"/>
                <w:numId w:val="9"/>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09E63674" w14:textId="77777777" w:rsidR="00EF07F9" w:rsidRPr="00420BC5" w:rsidRDefault="00EF07F9" w:rsidP="004C54E6">
            <w:pPr>
              <w:pStyle w:val="Luettelokappale"/>
              <w:numPr>
                <w:ilvl w:val="0"/>
                <w:numId w:val="9"/>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5FC3AD52" w14:textId="77777777" w:rsidR="00EF07F9" w:rsidRPr="00420BC5" w:rsidRDefault="00EF07F9" w:rsidP="004C54E6">
            <w:pPr>
              <w:pStyle w:val="Luettelokappale"/>
              <w:numPr>
                <w:ilvl w:val="0"/>
                <w:numId w:val="9"/>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70DD10EE" w14:textId="3518D4AF" w:rsidR="00EF07F9" w:rsidRPr="00EF07F9" w:rsidRDefault="00EF07F9" w:rsidP="004C54E6">
            <w:pPr>
              <w:pStyle w:val="Luettelokappale"/>
              <w:numPr>
                <w:ilvl w:val="0"/>
                <w:numId w:val="9"/>
              </w:numPr>
              <w:rPr>
                <w:rFonts w:ascii="Times New Roman" w:hAnsi="Times New Roman"/>
                <w:lang w:eastAsia="en-US"/>
              </w:rPr>
            </w:pPr>
            <w:r w:rsidRPr="00420BC5">
              <w:rPr>
                <w:sz w:val="20"/>
                <w:szCs w:val="20"/>
                <w:lang w:val="en-GB" w:eastAsia="en-US"/>
              </w:rPr>
              <w:t>Other (add your own)</w:t>
            </w:r>
            <w:r w:rsidRPr="00EF07F9">
              <w:rPr>
                <w:lang w:eastAsia="en-US"/>
              </w:rPr>
              <w:t> </w:t>
            </w:r>
          </w:p>
        </w:tc>
      </w:tr>
      <w:tr w:rsidR="00EF07F9" w:rsidRPr="00896B45" w14:paraId="1D909BF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0"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782DCBA" w14:textId="1CD39DC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2</w:t>
            </w:r>
          </w:p>
          <w:p w14:paraId="725AB9A3" w14:textId="7D57993A"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E5EB86"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FBC7FBD"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0D7D5F2A"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DB8782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1718AC0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789437B"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27EE8A52"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53D2DF4"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C6B10A0"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88C5FD6"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2C455FAC"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C741589"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C5DF782"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269742A"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229A1EEA"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(1 Required, No Maximum)</w:t>
            </w:r>
            <w:r w:rsidRPr="00EF07F9">
              <w:rPr>
                <w:color w:val="auto"/>
                <w:sz w:val="20"/>
                <w:szCs w:val="20"/>
                <w:lang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DA0BE92"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6ABB9D0F" w14:textId="77777777" w:rsidR="00EF07F9" w:rsidRPr="00420BC5" w:rsidRDefault="00EF07F9" w:rsidP="004C54E6">
            <w:pPr>
              <w:pStyle w:val="Luettelokappale"/>
              <w:numPr>
                <w:ilvl w:val="0"/>
                <w:numId w:val="10"/>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3A85473B" w14:textId="77777777" w:rsidR="00EF07F9" w:rsidRPr="00420BC5" w:rsidRDefault="00EF07F9" w:rsidP="004C54E6">
            <w:pPr>
              <w:pStyle w:val="Luettelokappale"/>
              <w:numPr>
                <w:ilvl w:val="0"/>
                <w:numId w:val="10"/>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260A62CD" w14:textId="77777777" w:rsidR="00EF07F9" w:rsidRPr="00420BC5" w:rsidRDefault="00EF07F9" w:rsidP="004C54E6">
            <w:pPr>
              <w:pStyle w:val="Luettelokappale"/>
              <w:numPr>
                <w:ilvl w:val="0"/>
                <w:numId w:val="10"/>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777D0712" w14:textId="77777777" w:rsidR="00EF07F9" w:rsidRPr="00420BC5" w:rsidRDefault="00EF07F9" w:rsidP="004C54E6">
            <w:pPr>
              <w:pStyle w:val="Luettelokappale"/>
              <w:numPr>
                <w:ilvl w:val="0"/>
                <w:numId w:val="10"/>
              </w:numPr>
              <w:rPr>
                <w:rFonts w:ascii="Times New Roman" w:hAnsi="Times New Roman"/>
                <w:sz w:val="20"/>
                <w:szCs w:val="20"/>
                <w:lang w:eastAsia="en-US"/>
              </w:rPr>
            </w:pPr>
            <w:r w:rsidRPr="00420BC5">
              <w:rPr>
                <w:sz w:val="20"/>
                <w:szCs w:val="20"/>
                <w:lang w:val="en-GB" w:eastAsia="en-US"/>
              </w:rPr>
              <w:lastRenderedPageBreak/>
              <w:t>Positive sentiment/emotional resonance</w:t>
            </w:r>
            <w:r w:rsidRPr="00420BC5">
              <w:rPr>
                <w:sz w:val="20"/>
                <w:szCs w:val="20"/>
                <w:lang w:eastAsia="en-US"/>
              </w:rPr>
              <w:t> </w:t>
            </w:r>
          </w:p>
          <w:p w14:paraId="12852B03" w14:textId="77777777" w:rsidR="00EF07F9" w:rsidRPr="00420BC5" w:rsidRDefault="00EF07F9" w:rsidP="004C54E6">
            <w:pPr>
              <w:pStyle w:val="Luettelokappale"/>
              <w:numPr>
                <w:ilvl w:val="0"/>
                <w:numId w:val="10"/>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19CFD41B" w14:textId="77777777" w:rsidR="00EF07F9" w:rsidRPr="00420BC5" w:rsidRDefault="00EF07F9" w:rsidP="004C54E6">
            <w:pPr>
              <w:pStyle w:val="Luettelokappale"/>
              <w:numPr>
                <w:ilvl w:val="0"/>
                <w:numId w:val="10"/>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5508C442" w14:textId="695ED9AC" w:rsidR="00EF07F9" w:rsidRPr="00420BC5" w:rsidRDefault="00EF07F9" w:rsidP="004C54E6">
            <w:pPr>
              <w:pStyle w:val="Luettelokappale"/>
              <w:numPr>
                <w:ilvl w:val="0"/>
                <w:numId w:val="10"/>
              </w:numPr>
              <w:rPr>
                <w:rFonts w:ascii="Times New Roman" w:hAnsi="Times New Roman"/>
                <w:sz w:val="20"/>
                <w:szCs w:val="20"/>
                <w:lang w:eastAsia="en-US"/>
              </w:rPr>
            </w:pPr>
            <w:r w:rsidRPr="00420BC5">
              <w:rPr>
                <w:sz w:val="20"/>
                <w:szCs w:val="20"/>
                <w:lang w:val="en-GB" w:eastAsia="en-US"/>
              </w:rPr>
              <w:t>Other (add your own)</w:t>
            </w:r>
            <w:r w:rsidRPr="00420BC5">
              <w:rPr>
                <w:sz w:val="20"/>
                <w:szCs w:val="20"/>
                <w:lang w:eastAsia="en-US"/>
              </w:rPr>
              <w:t> </w:t>
            </w:r>
          </w:p>
        </w:tc>
      </w:tr>
    </w:tbl>
    <w:p w14:paraId="10371752" w14:textId="77777777" w:rsidR="00EF07F9" w:rsidRDefault="00EF07F9" w:rsidP="00EF07F9"/>
    <w:tbl>
      <w:tblPr>
        <w:tblW w:w="1078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5"/>
        <w:gridCol w:w="7200"/>
      </w:tblGrid>
      <w:tr w:rsidR="00EF07F9" w:rsidRPr="00896B45" w14:paraId="13C8E7D3" w14:textId="77777777" w:rsidTr="00EF07F9">
        <w:trPr>
          <w:trHeight w:val="855"/>
        </w:trPr>
        <w:tc>
          <w:tcPr>
            <w:tcW w:w="10785" w:type="dxa"/>
            <w:gridSpan w:val="2"/>
            <w:shd w:val="clear" w:color="auto" w:fill="auto"/>
            <w:vAlign w:val="center"/>
            <w:hideMark/>
          </w:tcPr>
          <w:p w14:paraId="190604E7" w14:textId="511D11D0" w:rsidR="00EF07F9" w:rsidRPr="00EF07F9" w:rsidRDefault="00EF07F9" w:rsidP="00EF07F9">
            <w:pPr>
              <w:jc w:val="center"/>
              <w:rPr>
                <w:rFonts w:ascii="Times New Roman" w:hAnsi="Times New Roman"/>
                <w:b/>
                <w:bCs/>
                <w:color w:val="917027"/>
                <w:lang w:eastAsia="en-US"/>
              </w:rPr>
            </w:pPr>
            <w:r w:rsidRPr="00EF07F9">
              <w:rPr>
                <w:b/>
                <w:bCs/>
                <w:color w:val="917027"/>
                <w:lang w:eastAsia="en-US"/>
              </w:rPr>
              <w:t>ACTIVITY OBJECTIVE 3</w:t>
            </w:r>
          </w:p>
          <w:p w14:paraId="16F6C3F9" w14:textId="63412A15" w:rsidR="00EF07F9" w:rsidRPr="00896B45" w:rsidRDefault="00EF07F9" w:rsidP="00EF07F9">
            <w:pPr>
              <w:jc w:val="center"/>
              <w:rPr>
                <w:rFonts w:ascii="Times New Roman" w:hAnsi="Times New Roman"/>
                <w:lang w:eastAsia="en-US"/>
              </w:rPr>
            </w:pPr>
            <w:r w:rsidRPr="00896B45">
              <w:rPr>
                <w:i/>
                <w:iCs/>
                <w:color w:val="auto"/>
                <w:sz w:val="20"/>
                <w:szCs w:val="20"/>
                <w:lang w:eastAsia="en-US"/>
              </w:rPr>
              <w:t>(Optional)</w:t>
            </w:r>
          </w:p>
        </w:tc>
      </w:tr>
      <w:tr w:rsidR="00EF07F9" w:rsidRPr="00896B45" w14:paraId="48D5E849" w14:textId="77777777" w:rsidTr="00EF07F9">
        <w:trPr>
          <w:trHeight w:val="855"/>
        </w:trPr>
        <w:tc>
          <w:tcPr>
            <w:tcW w:w="3585" w:type="dxa"/>
            <w:shd w:val="clear" w:color="auto" w:fill="auto"/>
            <w:vAlign w:val="center"/>
            <w:hideMark/>
          </w:tcPr>
          <w:p w14:paraId="1D723E41" w14:textId="77777777" w:rsidR="00EF07F9" w:rsidRPr="00EF07F9" w:rsidRDefault="00EF07F9" w:rsidP="00EF07F9">
            <w:pPr>
              <w:rPr>
                <w:rFonts w:ascii="Times New Roman" w:hAnsi="Times New Roman"/>
                <w:lang w:eastAsia="en-US"/>
              </w:rPr>
            </w:pPr>
            <w:r w:rsidRPr="00EF07F9">
              <w:rPr>
                <w:color w:val="auto"/>
                <w:lang w:eastAsia="en-US"/>
              </w:rPr>
              <w:t>Objective – Overview &amp; KPI </w:t>
            </w:r>
          </w:p>
          <w:p w14:paraId="42CB0AB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02671D26"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3087E66" w14:textId="77777777" w:rsidTr="00EF07F9">
        <w:trPr>
          <w:trHeight w:val="855"/>
        </w:trPr>
        <w:tc>
          <w:tcPr>
            <w:tcW w:w="3585" w:type="dxa"/>
            <w:shd w:val="clear" w:color="auto" w:fill="auto"/>
            <w:vAlign w:val="center"/>
            <w:hideMark/>
          </w:tcPr>
          <w:p w14:paraId="513D1C2D" w14:textId="77777777" w:rsidR="00EF07F9" w:rsidRPr="00EF07F9" w:rsidRDefault="00EF07F9" w:rsidP="00EF07F9">
            <w:pPr>
              <w:rPr>
                <w:rFonts w:ascii="Times New Roman" w:hAnsi="Times New Roman"/>
                <w:lang w:eastAsia="en-US"/>
              </w:rPr>
            </w:pPr>
            <w:r w:rsidRPr="00EF07F9">
              <w:rPr>
                <w:color w:val="auto"/>
                <w:lang w:eastAsia="en-US"/>
              </w:rPr>
              <w:t>Rationale – Why the objective was selected &amp; what is the benchmark?   </w:t>
            </w:r>
          </w:p>
          <w:p w14:paraId="306ECB28"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7200" w:type="dxa"/>
            <w:shd w:val="clear" w:color="auto" w:fill="auto"/>
            <w:vAlign w:val="center"/>
            <w:hideMark/>
          </w:tcPr>
          <w:p w14:paraId="25748B15"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4CF497B9" w14:textId="77777777" w:rsidTr="00EF07F9">
        <w:trPr>
          <w:trHeight w:val="855"/>
        </w:trPr>
        <w:tc>
          <w:tcPr>
            <w:tcW w:w="3585" w:type="dxa"/>
            <w:shd w:val="clear" w:color="auto" w:fill="auto"/>
            <w:vAlign w:val="center"/>
            <w:hideMark/>
          </w:tcPr>
          <w:p w14:paraId="77E5B364" w14:textId="77777777" w:rsidR="00EF07F9" w:rsidRPr="00EF07F9" w:rsidRDefault="00EF07F9" w:rsidP="00EF07F9">
            <w:pPr>
              <w:rPr>
                <w:rFonts w:ascii="Times New Roman" w:hAnsi="Times New Roman"/>
                <w:lang w:eastAsia="en-US"/>
              </w:rPr>
            </w:pPr>
            <w:r w:rsidRPr="00EF07F9">
              <w:rPr>
                <w:color w:val="auto"/>
                <w:lang w:eastAsia="en-US"/>
              </w:rPr>
              <w:t>Measurement – How did you plan to measure it? </w:t>
            </w:r>
          </w:p>
          <w:p w14:paraId="42200734" w14:textId="77777777" w:rsidR="00EF07F9" w:rsidRPr="00EF07F9" w:rsidRDefault="00EF07F9" w:rsidP="00EF07F9">
            <w:pPr>
              <w:rPr>
                <w:rFonts w:ascii="Times New Roman" w:hAnsi="Times New Roman"/>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7200" w:type="dxa"/>
            <w:shd w:val="clear" w:color="auto" w:fill="auto"/>
            <w:vAlign w:val="center"/>
            <w:hideMark/>
          </w:tcPr>
          <w:p w14:paraId="61C13AAB" w14:textId="77777777" w:rsidR="00EF07F9" w:rsidRPr="00EF07F9" w:rsidRDefault="00EF07F9" w:rsidP="00EF07F9">
            <w:pPr>
              <w:rPr>
                <w:rFonts w:ascii="Times New Roman" w:hAnsi="Times New Roman"/>
                <w:lang w:eastAsia="en-US"/>
              </w:rPr>
            </w:pPr>
            <w:r w:rsidRPr="00EF07F9">
              <w:rPr>
                <w:color w:val="auto"/>
                <w:lang w:eastAsia="en-US"/>
              </w:rPr>
              <w:t> </w:t>
            </w:r>
          </w:p>
        </w:tc>
      </w:tr>
      <w:tr w:rsidR="00EF07F9" w:rsidRPr="00896B45" w14:paraId="0DCB51A0" w14:textId="77777777" w:rsidTr="00EF07F9">
        <w:trPr>
          <w:trHeight w:val="855"/>
        </w:trPr>
        <w:tc>
          <w:tcPr>
            <w:tcW w:w="3585" w:type="dxa"/>
            <w:shd w:val="clear" w:color="auto" w:fill="auto"/>
            <w:vAlign w:val="center"/>
            <w:hideMark/>
          </w:tcPr>
          <w:p w14:paraId="5E6D79BC" w14:textId="77777777" w:rsidR="00EF07F9" w:rsidRPr="00EF07F9" w:rsidRDefault="00EF07F9" w:rsidP="00EF07F9">
            <w:pPr>
              <w:rPr>
                <w:rFonts w:ascii="Times New Roman" w:hAnsi="Times New Roman"/>
                <w:lang w:eastAsia="en-US"/>
              </w:rPr>
            </w:pPr>
            <w:r w:rsidRPr="00EF07F9">
              <w:rPr>
                <w:color w:val="auto"/>
                <w:lang w:eastAsia="en-US"/>
              </w:rPr>
              <w:t>Tagging – What keywords best describe your objective type? </w:t>
            </w:r>
          </w:p>
          <w:p w14:paraId="28E3FFDC" w14:textId="77777777" w:rsidR="00EF07F9" w:rsidRPr="00420BC5" w:rsidRDefault="00EF07F9" w:rsidP="00EF07F9">
            <w:pPr>
              <w:rPr>
                <w:rFonts w:ascii="Times New Roman" w:hAnsi="Times New Roman"/>
                <w:sz w:val="20"/>
                <w:szCs w:val="20"/>
                <w:lang w:eastAsia="en-US"/>
              </w:rPr>
            </w:pPr>
            <w:r w:rsidRPr="00420BC5">
              <w:rPr>
                <w:i/>
                <w:iCs/>
                <w:color w:val="auto"/>
                <w:sz w:val="20"/>
                <w:szCs w:val="20"/>
                <w:lang w:eastAsia="en-US"/>
              </w:rPr>
              <w:t>(1 Required, No Maximum)</w:t>
            </w:r>
            <w:r w:rsidRPr="00420BC5">
              <w:rPr>
                <w:color w:val="auto"/>
                <w:sz w:val="20"/>
                <w:szCs w:val="20"/>
                <w:lang w:eastAsia="en-US"/>
              </w:rPr>
              <w:t> </w:t>
            </w:r>
          </w:p>
        </w:tc>
        <w:tc>
          <w:tcPr>
            <w:tcW w:w="7200" w:type="dxa"/>
            <w:shd w:val="clear" w:color="auto" w:fill="auto"/>
            <w:vAlign w:val="center"/>
            <w:hideMark/>
          </w:tcPr>
          <w:p w14:paraId="4DDB573D" w14:textId="77777777" w:rsidR="00EF07F9" w:rsidRPr="00420BC5" w:rsidRDefault="00EF07F9" w:rsidP="00EF07F9">
            <w:pPr>
              <w:rPr>
                <w:rFonts w:ascii="Times New Roman" w:hAnsi="Times New Roman"/>
                <w:sz w:val="20"/>
                <w:szCs w:val="20"/>
                <w:lang w:eastAsia="en-US"/>
              </w:rPr>
            </w:pPr>
            <w:r w:rsidRPr="00420BC5">
              <w:rPr>
                <w:sz w:val="20"/>
                <w:szCs w:val="20"/>
                <w:lang w:val="en-GB" w:eastAsia="en-US"/>
              </w:rPr>
              <w:t>Select from the following list in the portal:</w:t>
            </w:r>
            <w:r w:rsidRPr="00420BC5">
              <w:rPr>
                <w:sz w:val="20"/>
                <w:szCs w:val="20"/>
                <w:lang w:eastAsia="en-US"/>
              </w:rPr>
              <w:t> </w:t>
            </w:r>
          </w:p>
          <w:p w14:paraId="72AEA177" w14:textId="77777777" w:rsidR="00EF07F9" w:rsidRPr="00420BC5" w:rsidRDefault="00EF07F9" w:rsidP="004C54E6">
            <w:pPr>
              <w:pStyle w:val="Luettelokappale"/>
              <w:numPr>
                <w:ilvl w:val="0"/>
                <w:numId w:val="11"/>
              </w:numPr>
              <w:rPr>
                <w:rFonts w:ascii="Times New Roman" w:hAnsi="Times New Roman"/>
                <w:sz w:val="20"/>
                <w:szCs w:val="20"/>
                <w:lang w:eastAsia="en-US"/>
              </w:rPr>
            </w:pPr>
            <w:r w:rsidRPr="00420BC5">
              <w:rPr>
                <w:sz w:val="20"/>
                <w:szCs w:val="20"/>
                <w:lang w:val="en-GB" w:eastAsia="en-US"/>
              </w:rPr>
              <w:t>Advocacy/recommendation</w:t>
            </w:r>
            <w:r w:rsidRPr="00420BC5">
              <w:rPr>
                <w:sz w:val="20"/>
                <w:szCs w:val="20"/>
                <w:lang w:eastAsia="en-US"/>
              </w:rPr>
              <w:t> </w:t>
            </w:r>
          </w:p>
          <w:p w14:paraId="3075380F" w14:textId="77777777" w:rsidR="00EF07F9" w:rsidRPr="00420BC5" w:rsidRDefault="00EF07F9" w:rsidP="004C54E6">
            <w:pPr>
              <w:pStyle w:val="Luettelokappale"/>
              <w:numPr>
                <w:ilvl w:val="0"/>
                <w:numId w:val="11"/>
              </w:numPr>
              <w:rPr>
                <w:rFonts w:ascii="Times New Roman" w:hAnsi="Times New Roman"/>
                <w:sz w:val="20"/>
                <w:szCs w:val="20"/>
                <w:lang w:eastAsia="en-US"/>
              </w:rPr>
            </w:pPr>
            <w:r w:rsidRPr="00420BC5">
              <w:rPr>
                <w:sz w:val="20"/>
                <w:szCs w:val="20"/>
                <w:lang w:val="en-GB" w:eastAsia="en-US"/>
              </w:rPr>
              <w:t>Efficiency (e.g. cost per</w:t>
            </w:r>
            <w:r w:rsidRPr="00420BC5">
              <w:rPr>
                <w:rFonts w:ascii="Arial" w:hAnsi="Arial" w:cs="Arial"/>
                <w:sz w:val="20"/>
                <w:szCs w:val="20"/>
                <w:lang w:val="en-GB" w:eastAsia="en-US"/>
              </w:rPr>
              <w:t> </w:t>
            </w:r>
            <w:r w:rsidRPr="00420BC5">
              <w:rPr>
                <w:sz w:val="20"/>
                <w:szCs w:val="20"/>
                <w:lang w:val="en-GB" w:eastAsia="en-US"/>
              </w:rPr>
              <w:t>acquisition)</w:t>
            </w:r>
            <w:r w:rsidRPr="00420BC5">
              <w:rPr>
                <w:sz w:val="20"/>
                <w:szCs w:val="20"/>
                <w:lang w:eastAsia="en-US"/>
              </w:rPr>
              <w:t> </w:t>
            </w:r>
          </w:p>
          <w:p w14:paraId="1BF46B99" w14:textId="77777777" w:rsidR="00EF07F9" w:rsidRPr="00420BC5" w:rsidRDefault="00EF07F9" w:rsidP="004C54E6">
            <w:pPr>
              <w:pStyle w:val="Luettelokappale"/>
              <w:numPr>
                <w:ilvl w:val="0"/>
                <w:numId w:val="11"/>
              </w:numPr>
              <w:rPr>
                <w:rFonts w:ascii="Times New Roman" w:hAnsi="Times New Roman"/>
                <w:sz w:val="20"/>
                <w:szCs w:val="20"/>
                <w:lang w:eastAsia="en-US"/>
              </w:rPr>
            </w:pPr>
            <w:r w:rsidRPr="00420BC5">
              <w:rPr>
                <w:sz w:val="20"/>
                <w:szCs w:val="20"/>
                <w:lang w:val="en-GB" w:eastAsia="en-US"/>
              </w:rPr>
              <w:t>Popularity/fame/social discourse</w:t>
            </w:r>
            <w:r w:rsidRPr="00420BC5">
              <w:rPr>
                <w:rFonts w:ascii="Arial" w:hAnsi="Arial" w:cs="Arial"/>
                <w:sz w:val="20"/>
                <w:szCs w:val="20"/>
                <w:lang w:val="en-GB" w:eastAsia="en-US"/>
              </w:rPr>
              <w:t> </w:t>
            </w:r>
            <w:r w:rsidRPr="00420BC5">
              <w:rPr>
                <w:sz w:val="20"/>
                <w:szCs w:val="20"/>
                <w:lang w:eastAsia="en-US"/>
              </w:rPr>
              <w:t> </w:t>
            </w:r>
          </w:p>
          <w:p w14:paraId="0AD07F63" w14:textId="77777777" w:rsidR="00EF07F9" w:rsidRPr="00420BC5" w:rsidRDefault="00EF07F9" w:rsidP="004C54E6">
            <w:pPr>
              <w:pStyle w:val="Luettelokappale"/>
              <w:numPr>
                <w:ilvl w:val="0"/>
                <w:numId w:val="11"/>
              </w:numPr>
              <w:rPr>
                <w:rFonts w:ascii="Times New Roman" w:hAnsi="Times New Roman"/>
                <w:sz w:val="20"/>
                <w:szCs w:val="20"/>
                <w:lang w:eastAsia="en-US"/>
              </w:rPr>
            </w:pPr>
            <w:r w:rsidRPr="00420BC5">
              <w:rPr>
                <w:sz w:val="20"/>
                <w:szCs w:val="20"/>
                <w:lang w:val="en-GB" w:eastAsia="en-US"/>
              </w:rPr>
              <w:t>Positive sentiment/emotional resonance</w:t>
            </w:r>
            <w:r w:rsidRPr="00420BC5">
              <w:rPr>
                <w:sz w:val="20"/>
                <w:szCs w:val="20"/>
                <w:lang w:eastAsia="en-US"/>
              </w:rPr>
              <w:t> </w:t>
            </w:r>
          </w:p>
          <w:p w14:paraId="7BB3B248" w14:textId="77777777" w:rsidR="00EF07F9" w:rsidRPr="00420BC5" w:rsidRDefault="00EF07F9" w:rsidP="004C54E6">
            <w:pPr>
              <w:pStyle w:val="Luettelokappale"/>
              <w:numPr>
                <w:ilvl w:val="0"/>
                <w:numId w:val="11"/>
              </w:numPr>
              <w:rPr>
                <w:rFonts w:ascii="Times New Roman" w:hAnsi="Times New Roman"/>
                <w:sz w:val="20"/>
                <w:szCs w:val="20"/>
                <w:lang w:eastAsia="en-US"/>
              </w:rPr>
            </w:pPr>
            <w:r w:rsidRPr="00420BC5">
              <w:rPr>
                <w:sz w:val="20"/>
                <w:szCs w:val="20"/>
                <w:lang w:val="en-GB" w:eastAsia="en-US"/>
              </w:rPr>
              <w:t>Reach (e.g. open rate, shares, views, attendance)</w:t>
            </w:r>
            <w:r w:rsidRPr="00420BC5">
              <w:rPr>
                <w:sz w:val="20"/>
                <w:szCs w:val="20"/>
                <w:lang w:eastAsia="en-US"/>
              </w:rPr>
              <w:t> </w:t>
            </w:r>
          </w:p>
          <w:p w14:paraId="37CB72A3" w14:textId="77777777" w:rsidR="00EF07F9" w:rsidRPr="00420BC5" w:rsidRDefault="00EF07F9" w:rsidP="004C54E6">
            <w:pPr>
              <w:pStyle w:val="Luettelokappale"/>
              <w:numPr>
                <w:ilvl w:val="0"/>
                <w:numId w:val="11"/>
              </w:numPr>
              <w:rPr>
                <w:rFonts w:ascii="Times New Roman" w:hAnsi="Times New Roman"/>
                <w:sz w:val="20"/>
                <w:szCs w:val="20"/>
                <w:lang w:eastAsia="en-US"/>
              </w:rPr>
            </w:pPr>
            <w:r w:rsidRPr="00420BC5">
              <w:rPr>
                <w:sz w:val="20"/>
                <w:szCs w:val="20"/>
                <w:lang w:val="en-GB" w:eastAsia="en-US"/>
              </w:rPr>
              <w:t>Recall (brand/ad/activity)</w:t>
            </w:r>
            <w:r w:rsidRPr="00420BC5">
              <w:rPr>
                <w:sz w:val="20"/>
                <w:szCs w:val="20"/>
                <w:lang w:eastAsia="en-US"/>
              </w:rPr>
              <w:t> </w:t>
            </w:r>
          </w:p>
          <w:p w14:paraId="12F9A212" w14:textId="43861F27" w:rsidR="00EF07F9" w:rsidRPr="00EF07F9" w:rsidRDefault="00EF07F9" w:rsidP="004C54E6">
            <w:pPr>
              <w:pStyle w:val="Luettelokappale"/>
              <w:numPr>
                <w:ilvl w:val="0"/>
                <w:numId w:val="11"/>
              </w:numPr>
              <w:rPr>
                <w:rFonts w:ascii="Times New Roman" w:hAnsi="Times New Roman"/>
                <w:lang w:eastAsia="en-US"/>
              </w:rPr>
            </w:pPr>
            <w:r w:rsidRPr="00420BC5">
              <w:rPr>
                <w:sz w:val="20"/>
                <w:szCs w:val="20"/>
                <w:lang w:val="en-GB" w:eastAsia="en-US"/>
              </w:rPr>
              <w:t>Other (add your own)</w:t>
            </w:r>
            <w:r w:rsidRPr="00EF07F9">
              <w:rPr>
                <w:lang w:eastAsia="en-US"/>
              </w:rPr>
              <w:t> </w:t>
            </w:r>
          </w:p>
        </w:tc>
      </w:tr>
    </w:tbl>
    <w:p w14:paraId="3B8FDC5F" w14:textId="464C0DB0" w:rsidR="00EF07F9" w:rsidRDefault="00EF07F9" w:rsidP="00EF07F9"/>
    <w:p w14:paraId="55BC67A0" w14:textId="77777777" w:rsidR="009107B0" w:rsidRDefault="009107B0" w:rsidP="00EF07F9"/>
    <w:tbl>
      <w:tblPr>
        <w:tblW w:w="11031"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1031"/>
      </w:tblGrid>
      <w:tr w:rsidR="00EF07F9" w:rsidRPr="00896B45" w14:paraId="4280683C" w14:textId="77777777" w:rsidTr="495650B9">
        <w:trPr>
          <w:trHeight w:val="368"/>
        </w:trPr>
        <w:tc>
          <w:tcPr>
            <w:tcW w:w="11031" w:type="dxa"/>
            <w:shd w:val="clear" w:color="auto" w:fill="auto"/>
          </w:tcPr>
          <w:p w14:paraId="6180019C" w14:textId="77777777" w:rsidR="00EF07F9" w:rsidRPr="00EF07F9" w:rsidRDefault="00EF07F9" w:rsidP="00EF07F9">
            <w:r w:rsidRPr="00EF07F9">
              <w:t>DATA SOURCES: SECTION 1</w:t>
            </w:r>
          </w:p>
          <w:p w14:paraId="06CAA381" w14:textId="2E4DC11B" w:rsidR="00EF07F9" w:rsidRPr="00EF07F9" w:rsidRDefault="00EF07F9" w:rsidP="00EF07F9">
            <w:pPr>
              <w:rPr>
                <w:rFonts w:eastAsia="ヒラギノ角ゴ Pro W3"/>
                <w:color w:val="000000" w:themeColor="text1"/>
                <w:lang w:eastAsia="en-US"/>
              </w:rPr>
            </w:pPr>
            <w:r w:rsidRPr="00EF07F9">
              <w:rPr>
                <w:rFonts w:eastAsia="ヒラギノ角ゴ Pro W3"/>
                <w:color w:val="000000" w:themeColor="text1"/>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4533D7A1" w14:textId="77777777" w:rsidR="00EF07F9" w:rsidRPr="00EF07F9" w:rsidRDefault="00EF07F9" w:rsidP="00EF07F9">
            <w:pPr>
              <w:rPr>
                <w:rFonts w:eastAsia="ヒラギノ角ゴ Pro W3"/>
                <w:color w:val="000000" w:themeColor="text1"/>
                <w:lang w:eastAsia="en-US"/>
              </w:rPr>
            </w:pPr>
          </w:p>
          <w:p w14:paraId="26EF3992" w14:textId="5B123F7C" w:rsidR="00EF07F9" w:rsidRPr="00267D19" w:rsidRDefault="00EF07F9" w:rsidP="00EF07F9">
            <w:pPr>
              <w:rPr>
                <w:rFonts w:eastAsia="ヒラギノ角ゴ Pro W3"/>
                <w:lang w:eastAsia="en-US"/>
              </w:rPr>
            </w:pPr>
            <w:r w:rsidRPr="495650B9">
              <w:rPr>
                <w:rFonts w:ascii="Avenir Next Demi Bold" w:eastAsia="ヒラギノ角ゴ Pro W3" w:hAnsi="Avenir Next Demi Bold"/>
                <w:b/>
                <w:bCs/>
                <w:color w:val="917027"/>
                <w:lang w:eastAsia="en-US"/>
              </w:rPr>
              <w:t>Recommended Format:</w:t>
            </w:r>
            <w:r w:rsidRPr="495650B9">
              <w:rPr>
                <w:rFonts w:eastAsia="ヒラギノ角ゴ Pro W3"/>
                <w:color w:val="917027"/>
                <w:lang w:eastAsia="en-US"/>
              </w:rPr>
              <w:t xml:space="preserve">  </w:t>
            </w:r>
            <w:r w:rsidRPr="495650B9">
              <w:rPr>
                <w:rFonts w:eastAsia="ヒラギノ角ゴ Pro W3"/>
                <w:color w:val="000000" w:themeColor="text1"/>
                <w:lang w:eastAsia="en-US"/>
              </w:rPr>
              <w:t xml:space="preserve">Use footnotes in your responses above and list each source numerically below. We recommend each source include the following information: Source of Data/Research, Type of Data/Research, Dates Covered. </w:t>
            </w:r>
            <w:r w:rsidRPr="495650B9">
              <w:rPr>
                <w:rFonts w:ascii="Avenir Next Demi Bold" w:eastAsia="ヒラギノ角ゴ Pro W3" w:hAnsi="Avenir Next Demi Bold"/>
                <w:color w:val="000000" w:themeColor="text1"/>
                <w:lang w:eastAsia="en-US"/>
              </w:rPr>
              <w:t>Do not include agency names in your sources</w:t>
            </w:r>
            <w:r w:rsidR="0802ED0D" w:rsidRPr="495650B9">
              <w:rPr>
                <w:rFonts w:ascii="Avenir Next Demi Bold" w:eastAsia="ヒラギノ角ゴ Pro W3" w:hAnsi="Avenir Next Demi Bold"/>
                <w:color w:val="000000" w:themeColor="text1"/>
                <w:lang w:eastAsia="en-US"/>
              </w:rPr>
              <w:t xml:space="preserve">. See the </w:t>
            </w:r>
            <w:hyperlink r:id="rId21" w:history="1">
              <w:r w:rsidR="535EF33B" w:rsidRPr="00065CF3">
                <w:rPr>
                  <w:rStyle w:val="Hyperlinkki"/>
                  <w:b/>
                  <w:bCs/>
                  <w:color w:val="916F27"/>
                </w:rPr>
                <w:t>Entry Kit</w:t>
              </w:r>
            </w:hyperlink>
            <w:r w:rsidR="0802ED0D" w:rsidRPr="00065CF3">
              <w:rPr>
                <w:rStyle w:val="Kirjannimike"/>
                <w:b w:val="0"/>
                <w:bCs w:val="0"/>
                <w:color w:val="916F27"/>
                <w:u w:val="none"/>
              </w:rPr>
              <w:t xml:space="preserve"> </w:t>
            </w:r>
            <w:r w:rsidR="0802ED0D" w:rsidRPr="495650B9">
              <w:rPr>
                <w:rStyle w:val="Kirjannimike"/>
                <w:b w:val="0"/>
                <w:bCs w:val="0"/>
                <w:color w:val="000000" w:themeColor="text1"/>
                <w:u w:val="none"/>
              </w:rPr>
              <w:t>for more information.</w:t>
            </w:r>
          </w:p>
        </w:tc>
      </w:tr>
      <w:tr w:rsidR="00EF07F9" w:rsidRPr="00896B45" w14:paraId="6FD45526" w14:textId="77777777" w:rsidTr="495650B9">
        <w:trPr>
          <w:trHeight w:val="368"/>
        </w:trPr>
        <w:tc>
          <w:tcPr>
            <w:tcW w:w="11031" w:type="dxa"/>
            <w:shd w:val="clear" w:color="auto" w:fill="auto"/>
          </w:tcPr>
          <w:p w14:paraId="6C223E4F" w14:textId="2BCF9258" w:rsidR="00EF07F9" w:rsidRPr="00EF07F9" w:rsidRDefault="00EF07F9" w:rsidP="00EF07F9">
            <w:r w:rsidRPr="00EF07F9">
              <w:t>Provide sources of data included in your responses to Section 1.</w:t>
            </w:r>
          </w:p>
          <w:p w14:paraId="3F490868" w14:textId="77777777" w:rsidR="00EF07F9" w:rsidRPr="00896B45" w:rsidRDefault="00EF07F9" w:rsidP="00EF07F9">
            <w:pPr>
              <w:rPr>
                <w:sz w:val="20"/>
                <w:szCs w:val="20"/>
              </w:rPr>
            </w:pPr>
          </w:p>
        </w:tc>
      </w:tr>
    </w:tbl>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EF07F9" w:rsidRPr="00896B45" w14:paraId="34D6A373" w14:textId="77777777">
        <w:trPr>
          <w:trHeight w:val="590"/>
        </w:trPr>
        <w:tc>
          <w:tcPr>
            <w:tcW w:w="10790" w:type="dxa"/>
            <w:tcBorders>
              <w:top w:val="nil"/>
              <w:left w:val="nil"/>
              <w:bottom w:val="nil"/>
              <w:right w:val="nil"/>
            </w:tcBorders>
            <w:shd w:val="clear" w:color="auto" w:fill="000000" w:themeFill="text1"/>
            <w:vAlign w:val="center"/>
          </w:tcPr>
          <w:p w14:paraId="4E281BD7" w14:textId="72F6BC81" w:rsidR="00EF07F9" w:rsidRP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2: </w:t>
            </w:r>
            <w:r>
              <w:rPr>
                <w:rFonts w:ascii="ITC Avant Garde Std Md" w:hAnsi="ITC Avant Garde Std Md"/>
                <w:color w:val="FFFFFF" w:themeColor="background1"/>
                <w:sz w:val="36"/>
                <w:szCs w:val="36"/>
              </w:rPr>
              <w:t>I</w:t>
            </w:r>
            <w:r w:rsidRPr="00EF07F9">
              <w:rPr>
                <w:rFonts w:ascii="ITC Avant Garde Std Md" w:hAnsi="ITC Avant Garde Std Md"/>
                <w:color w:val="FFFFFF" w:themeColor="background1"/>
                <w:sz w:val="36"/>
                <w:szCs w:val="36"/>
              </w:rPr>
              <w:t xml:space="preserve">nsights &amp; </w:t>
            </w:r>
            <w:r>
              <w:rPr>
                <w:rFonts w:ascii="ITC Avant Garde Std Md" w:hAnsi="ITC Avant Garde Std Md"/>
                <w:color w:val="FFFFFF" w:themeColor="background1"/>
                <w:sz w:val="36"/>
                <w:szCs w:val="36"/>
              </w:rPr>
              <w:t>S</w:t>
            </w:r>
            <w:r w:rsidRPr="00EF07F9">
              <w:rPr>
                <w:rFonts w:ascii="ITC Avant Garde Std Md" w:hAnsi="ITC Avant Garde Std Md"/>
                <w:color w:val="FFFFFF" w:themeColor="background1"/>
                <w:sz w:val="36"/>
                <w:szCs w:val="36"/>
              </w:rPr>
              <w:t>trategy</w:t>
            </w:r>
          </w:p>
          <w:p w14:paraId="73C0F15A" w14:textId="7311796C" w:rsidR="00EF07F9" w:rsidRPr="00EF07F9" w:rsidRDefault="00EF07F9" w:rsidP="00EF07F9">
            <w:pPr>
              <w:rPr>
                <w:rFonts w:ascii="Avenir Next Demi Bold" w:hAnsi="Avenir Next Demi Bold"/>
                <w:b/>
                <w:bCs/>
                <w:color w:val="FFFFFF" w:themeColor="background1"/>
                <w:sz w:val="36"/>
                <w:szCs w:val="36"/>
              </w:rPr>
            </w:pPr>
            <w:r w:rsidRPr="00EF07F9">
              <w:rPr>
                <w:rFonts w:ascii="Avenir Next Demi Bold" w:hAnsi="Avenir Next Demi Bold"/>
                <w:b/>
                <w:bCs/>
                <w:color w:val="FFFFFF" w:themeColor="background1"/>
                <w:sz w:val="24"/>
                <w:szCs w:val="24"/>
              </w:rPr>
              <w:lastRenderedPageBreak/>
              <w:t>23.3% of total score</w:t>
            </w:r>
          </w:p>
          <w:p w14:paraId="4EA4FB1C" w14:textId="77777777" w:rsidR="00EF07F9" w:rsidRPr="00EF07F9" w:rsidRDefault="00EF07F9" w:rsidP="00EF07F9">
            <w:pPr>
              <w:rPr>
                <w:color w:val="FFFFFF" w:themeColor="background1"/>
              </w:rPr>
            </w:pPr>
          </w:p>
          <w:p w14:paraId="4BF804BA" w14:textId="77777777" w:rsidR="00EF07F9" w:rsidRDefault="00EF07F9" w:rsidP="00EF07F9">
            <w:pPr>
              <w:rPr>
                <w:color w:val="FFFFFF" w:themeColor="background1"/>
                <w:sz w:val="24"/>
                <w:szCs w:val="24"/>
              </w:rPr>
            </w:pPr>
            <w:r w:rsidRPr="00EF07F9">
              <w:rPr>
                <w:color w:val="FFFFFF" w:themeColor="background1"/>
                <w:sz w:val="24"/>
                <w:szCs w:val="24"/>
              </w:rPr>
              <w:t xml:space="preserve">This section covers the key building blocks of your strategy. </w:t>
            </w:r>
          </w:p>
          <w:p w14:paraId="34A8616A" w14:textId="77777777" w:rsidR="00EF07F9" w:rsidRPr="00EF07F9" w:rsidRDefault="00EF07F9" w:rsidP="00EF07F9">
            <w:pPr>
              <w:rPr>
                <w:color w:val="FFFFFF" w:themeColor="background1"/>
              </w:rPr>
            </w:pPr>
          </w:p>
          <w:p w14:paraId="0DC760BB" w14:textId="23510266" w:rsidR="00EF07F9" w:rsidRPr="00896B45" w:rsidRDefault="00EF07F9" w:rsidP="00EF07F9">
            <w:r w:rsidRPr="00EF07F9">
              <w:rPr>
                <w:color w:val="FFFFFF" w:themeColor="background1"/>
                <w:sz w:val="24"/>
                <w:szCs w:val="24"/>
              </w:rPr>
              <w:t>Explain to the judges why you chose the audience you did. Outline your key insight(s) and how they led to the strategic idea or build that addressed the business challenge the brand was facing.</w:t>
            </w:r>
            <w:r>
              <w:rPr>
                <w:color w:val="FFFFFF" w:themeColor="background1"/>
                <w:sz w:val="24"/>
                <w:szCs w:val="24"/>
              </w:rPr>
              <w:t xml:space="preserve"> </w:t>
            </w:r>
          </w:p>
        </w:tc>
      </w:tr>
    </w:tbl>
    <w:p w14:paraId="2949517D" w14:textId="77777777" w:rsidR="00EF07F9" w:rsidRPr="00896B45" w:rsidRDefault="00EF07F9" w:rsidP="00EF07F9">
      <w:pPr>
        <w:pStyle w:val="MediumShading1-Accent11"/>
        <w:spacing w:after="120"/>
        <w:rPr>
          <w:rFonts w:ascii="AvenirNext LT Pro Bold" w:hAnsi="AvenirNext LT Pro Bold"/>
          <w:b/>
          <w:i/>
          <w:sz w:val="19"/>
          <w:szCs w:val="19"/>
        </w:rPr>
      </w:pPr>
    </w:p>
    <w:tbl>
      <w:tblPr>
        <w:tblW w:w="0" w:type="auto"/>
        <w:tblLook w:val="04A0" w:firstRow="1" w:lastRow="0" w:firstColumn="1" w:lastColumn="0" w:noHBand="0" w:noVBand="1"/>
      </w:tblPr>
      <w:tblGrid>
        <w:gridCol w:w="10770"/>
      </w:tblGrid>
      <w:tr w:rsidR="00EF07F9" w:rsidRPr="00896B45" w14:paraId="25413B20" w14:textId="77777777" w:rsidTr="495650B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5448A5" w14:textId="2599D09F" w:rsidR="00EF07F9" w:rsidRDefault="00EF07F9" w:rsidP="00EF07F9">
            <w:r w:rsidRPr="00896B45">
              <w:rPr>
                <w:rFonts w:eastAsia="ヒラギノ角ゴ Pro W3"/>
                <w:lang w:eastAsia="en-US"/>
              </w:rPr>
              <w:t xml:space="preserve">2A. </w:t>
            </w:r>
            <w:bookmarkStart w:id="0" w:name="_Hlk75720336"/>
            <w:r w:rsidRPr="00896B45">
              <w:t>Define the target audience(s) you were trying to reach and explain why it was/they were relevant to the brand and the challenge.</w:t>
            </w:r>
            <w:bookmarkEnd w:id="0"/>
            <w:r w:rsidRPr="00896B45">
              <w:t xml:space="preserve"> </w:t>
            </w:r>
          </w:p>
          <w:p w14:paraId="2AE9411C" w14:textId="77777777" w:rsidR="00EF07F9" w:rsidRPr="00896B45" w:rsidRDefault="00EF07F9" w:rsidP="00EF07F9"/>
          <w:p w14:paraId="38739ABD" w14:textId="7E41BAA0" w:rsidR="00EF07F9" w:rsidRDefault="00EF07F9" w:rsidP="00EF07F9">
            <w:r w:rsidRPr="00896B45">
              <w:t>Describe your audience(s) using demographics, culture, media behaviors, etc. Explain if your target was a current audience, a new audience, or both. What perceptions or behaviors are you trying to affect or change?</w:t>
            </w:r>
          </w:p>
          <w:p w14:paraId="19DE0EB9" w14:textId="77777777" w:rsidR="00EF07F9" w:rsidRPr="00896B45" w:rsidRDefault="00EF07F9" w:rsidP="00EF07F9"/>
          <w:p w14:paraId="4604125C" w14:textId="12C3137C" w:rsidR="00EF07F9" w:rsidRPr="00896B45" w:rsidRDefault="00EF07F9" w:rsidP="00EF07F9">
            <w:pPr>
              <w:rPr>
                <w:sz w:val="18"/>
                <w:szCs w:val="18"/>
              </w:rPr>
            </w:pPr>
            <w:r>
              <w:t>Commerce &amp; Shopper Cases: Be sure to highlight the shopper’s motivations, mindset, behaviors, and shopper occasion.</w:t>
            </w:r>
            <w:r>
              <w:br/>
            </w:r>
            <w:r>
              <w:br/>
            </w:r>
            <w:r w:rsidRPr="495650B9">
              <w:rPr>
                <w:i/>
                <w:iCs/>
                <w:sz w:val="20"/>
                <w:szCs w:val="20"/>
              </w:rPr>
              <w:t>(Maximum: 300 words; 3 charts/visuals)</w:t>
            </w:r>
          </w:p>
        </w:tc>
      </w:tr>
      <w:tr w:rsidR="00EF07F9" w:rsidRPr="00896B45" w14:paraId="50634998" w14:textId="77777777" w:rsidTr="495650B9">
        <w:trPr>
          <w:trHeight w:val="535"/>
        </w:trPr>
        <w:tc>
          <w:tcPr>
            <w:tcW w:w="10770" w:type="dxa"/>
            <w:tcBorders>
              <w:top w:val="single" w:sz="2" w:space="0" w:color="000000" w:themeColor="text1"/>
              <w:bottom w:val="single" w:sz="2" w:space="0" w:color="000000" w:themeColor="text1"/>
            </w:tcBorders>
            <w:shd w:val="clear" w:color="auto" w:fill="auto"/>
          </w:tcPr>
          <w:p w14:paraId="1FDBDABD" w14:textId="40D2AE3E" w:rsidR="00EF07F9" w:rsidRPr="00896B45" w:rsidRDefault="00EF07F9" w:rsidP="00EF07F9">
            <w:r>
              <w:rPr>
                <w:szCs w:val="19"/>
              </w:rPr>
              <w:t xml:space="preserve"> </w:t>
            </w:r>
            <w:r>
              <w:t xml:space="preserve">Provide </w:t>
            </w:r>
            <w:r w:rsidRPr="7041D055">
              <w:t>answer</w:t>
            </w:r>
            <w:r w:rsidR="0005455C">
              <w:t>.</w:t>
            </w:r>
          </w:p>
        </w:tc>
      </w:tr>
      <w:tr w:rsidR="00EF07F9" w:rsidRPr="00896B45" w14:paraId="132F3D40" w14:textId="77777777" w:rsidTr="495650B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C0B2A42" w14:textId="6490ED3E" w:rsidR="00EF07F9" w:rsidRPr="00896B45" w:rsidRDefault="00EF07F9" w:rsidP="00EF07F9">
            <w:pPr>
              <w:rPr>
                <w:rFonts w:eastAsia="ヒラギノ角ゴ Pro W3"/>
                <w:lang w:eastAsia="en-US"/>
              </w:rPr>
            </w:pPr>
            <w:r w:rsidRPr="00896B45">
              <w:rPr>
                <w:rFonts w:eastAsia="ヒラギノ角ゴ Pro W3"/>
                <w:lang w:eastAsia="en-US"/>
              </w:rPr>
              <w:t xml:space="preserve">2B. Explain the thinking that led you to your insight(s). </w:t>
            </w:r>
            <w:r w:rsidRPr="00896B45">
              <w:rPr>
                <w:rFonts w:eastAsia="ヒラギノ角ゴ Pro W3"/>
                <w:b/>
                <w:bCs/>
                <w:lang w:eastAsia="en-US"/>
              </w:rPr>
              <w:t>Clearly state your insight(s) here</w:t>
            </w:r>
            <w:r w:rsidRPr="00896B45">
              <w:rPr>
                <w:rFonts w:eastAsia="ヒラギノ角ゴ Pro W3"/>
                <w:lang w:eastAsia="en-US"/>
              </w:rPr>
              <w:t>.</w:t>
            </w:r>
          </w:p>
          <w:p w14:paraId="2360D7E2" w14:textId="0388C73A" w:rsidR="00EF07F9" w:rsidRPr="00896B45" w:rsidRDefault="00EF07F9" w:rsidP="00EF07F9">
            <w:pPr>
              <w:rPr>
                <w:rFonts w:eastAsia="ヒラギノ角ゴ Pro W3"/>
                <w:lang w:eastAsia="en-US"/>
              </w:rPr>
            </w:pPr>
            <w:r w:rsidRPr="00896B45">
              <w:rPr>
                <w:rFonts w:eastAsia="ヒラギノ角ゴ Pro W3"/>
                <w:lang w:eastAsia="en-US"/>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50DBFEB2" w14:textId="77777777" w:rsidR="00940392" w:rsidRPr="00896B45" w:rsidRDefault="00940392" w:rsidP="00EF07F9">
            <w:pPr>
              <w:rPr>
                <w:rFonts w:eastAsia="ヒラギノ角ゴ Pro W3"/>
                <w:lang w:eastAsia="en-US"/>
              </w:rPr>
            </w:pPr>
          </w:p>
          <w:p w14:paraId="5546AB87" w14:textId="77777777" w:rsidR="00EF07F9" w:rsidRPr="00EF07F9" w:rsidRDefault="00EF07F9" w:rsidP="00EF07F9">
            <w:pPr>
              <w:rPr>
                <w:rFonts w:eastAsia="ヒラギノ角ゴ Pro W3"/>
                <w:sz w:val="20"/>
                <w:szCs w:val="20"/>
                <w:lang w:eastAsia="en-US"/>
              </w:rPr>
            </w:pPr>
            <w:r w:rsidRPr="00EF07F9">
              <w:rPr>
                <w:i/>
                <w:sz w:val="20"/>
                <w:szCs w:val="20"/>
              </w:rPr>
              <w:t xml:space="preserve">(Maximum: 300 words; </w:t>
            </w:r>
            <w:r w:rsidRPr="00EF07F9">
              <w:rPr>
                <w:rFonts w:eastAsia="ヒラギノ角ゴ Pro W3"/>
                <w:i/>
                <w:iCs/>
                <w:sz w:val="20"/>
                <w:szCs w:val="20"/>
                <w:lang w:eastAsia="en-US"/>
              </w:rPr>
              <w:t>3 charts/visuals)</w:t>
            </w:r>
          </w:p>
        </w:tc>
      </w:tr>
      <w:tr w:rsidR="00EF07F9" w:rsidRPr="00896B45" w14:paraId="49B3A089" w14:textId="77777777" w:rsidTr="495650B9">
        <w:tc>
          <w:tcPr>
            <w:tcW w:w="10770" w:type="dxa"/>
            <w:tcBorders>
              <w:top w:val="single" w:sz="2" w:space="0" w:color="000000" w:themeColor="text1"/>
              <w:bottom w:val="single" w:sz="2" w:space="0" w:color="000000" w:themeColor="text1"/>
            </w:tcBorders>
            <w:shd w:val="clear" w:color="auto" w:fill="auto"/>
          </w:tcPr>
          <w:p w14:paraId="1E200048" w14:textId="3935EA94" w:rsidR="00EF07F9" w:rsidRPr="004C54E6" w:rsidRDefault="00EF07F9" w:rsidP="00EF07F9">
            <w:pPr>
              <w:rPr>
                <w:szCs w:val="19"/>
              </w:rPr>
            </w:pPr>
            <w:r w:rsidRPr="00896B45">
              <w:rPr>
                <w:szCs w:val="19"/>
              </w:rPr>
              <w:t xml:space="preserve">Provide </w:t>
            </w:r>
            <w:r w:rsidRPr="00896B45">
              <w:rPr>
                <w:noProof/>
                <w:szCs w:val="19"/>
              </w:rPr>
              <w:t>answer</w:t>
            </w:r>
            <w:r w:rsidRPr="00896B45">
              <w:rPr>
                <w:szCs w:val="19"/>
              </w:rPr>
              <w:t>.</w:t>
            </w:r>
          </w:p>
          <w:p w14:paraId="2186C155" w14:textId="77777777" w:rsidR="009107B0" w:rsidRPr="00896B45" w:rsidRDefault="009107B0" w:rsidP="00EF07F9">
            <w:pPr>
              <w:rPr>
                <w:rFonts w:eastAsia="ヒラギノ角ゴ Pro W3"/>
                <w:lang w:eastAsia="en-US"/>
              </w:rPr>
            </w:pPr>
          </w:p>
        </w:tc>
      </w:tr>
      <w:tr w:rsidR="00EF07F9" w:rsidRPr="00896B45" w14:paraId="47799C55" w14:textId="77777777" w:rsidTr="495650B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B228CA0" w14:textId="5ACBEB7C" w:rsidR="00EF07F9" w:rsidRPr="00896B45" w:rsidRDefault="00EF07F9" w:rsidP="00EF07F9">
            <w:pPr>
              <w:rPr>
                <w:b/>
                <w:sz w:val="19"/>
                <w:szCs w:val="19"/>
              </w:rPr>
            </w:pPr>
            <w:r w:rsidRPr="00896B45">
              <w:rPr>
                <w:rFonts w:eastAsia="ヒラギノ角ゴ Pro W3"/>
                <w:lang w:eastAsia="en-US"/>
              </w:rPr>
              <w:t>2C.</w:t>
            </w:r>
            <w:r>
              <w:rPr>
                <w:rFonts w:eastAsia="ヒラギノ角ゴ Pro W3"/>
                <w:lang w:eastAsia="en-US"/>
              </w:rPr>
              <w:t xml:space="preserve"> </w:t>
            </w:r>
            <w:r w:rsidRPr="00896B45">
              <w:rPr>
                <w:rFonts w:eastAsia="ヒラギノ角ゴ Pro W3"/>
                <w:lang w:val="en-GB" w:eastAsia="en-US"/>
              </w:rPr>
              <w:t xml:space="preserve">What was the core idea or strategic build you arrived at using your insight(s) that enabled you to pivot from challenge to solution for your brand and customer? </w:t>
            </w:r>
            <w:r w:rsidRPr="00896B45">
              <w:rPr>
                <w:rFonts w:eastAsia="ヒラギノ角ゴ Pro W3"/>
                <w:lang w:val="en-GB" w:eastAsia="en-US"/>
              </w:rPr>
              <w:br/>
            </w:r>
            <w:r w:rsidRPr="00896B45">
              <w:rPr>
                <w:i/>
                <w:szCs w:val="19"/>
                <w:lang w:val="en-GB"/>
              </w:rPr>
              <w:br/>
            </w:r>
            <w:r w:rsidRPr="00EF07F9">
              <w:rPr>
                <w:i/>
                <w:sz w:val="20"/>
                <w:szCs w:val="20"/>
              </w:rPr>
              <w:t>(Maximum: 2</w:t>
            </w:r>
            <w:r w:rsidR="002A408D">
              <w:rPr>
                <w:i/>
                <w:sz w:val="20"/>
                <w:szCs w:val="20"/>
              </w:rPr>
              <w:t>0</w:t>
            </w:r>
            <w:r w:rsidRPr="00EF07F9">
              <w:rPr>
                <w:i/>
                <w:sz w:val="20"/>
                <w:szCs w:val="20"/>
              </w:rPr>
              <w:t>0 words)</w:t>
            </w:r>
          </w:p>
        </w:tc>
      </w:tr>
      <w:tr w:rsidR="00EF07F9" w:rsidRPr="00896B45" w14:paraId="5FF4E238" w14:textId="77777777" w:rsidTr="495650B9">
        <w:tc>
          <w:tcPr>
            <w:tcW w:w="10770" w:type="dxa"/>
            <w:tcBorders>
              <w:top w:val="single" w:sz="2" w:space="0" w:color="000000" w:themeColor="text1"/>
            </w:tcBorders>
            <w:shd w:val="clear" w:color="auto" w:fill="auto"/>
          </w:tcPr>
          <w:p w14:paraId="40531EC5" w14:textId="4FD03E4A" w:rsidR="00EF07F9" w:rsidRDefault="00EF07F9" w:rsidP="00EF07F9">
            <w:pPr>
              <w:rPr>
                <w:rFonts w:eastAsia="ヒラギノ角ゴ Pro W3"/>
                <w:lang w:eastAsia="en-US"/>
              </w:rPr>
            </w:pPr>
            <w:r>
              <w:rPr>
                <w:rFonts w:eastAsia="ヒラギノ角ゴ Pro W3"/>
                <w:lang w:eastAsia="en-US"/>
              </w:rPr>
              <w:t xml:space="preserve">Provide answer. </w:t>
            </w:r>
          </w:p>
          <w:p w14:paraId="7F1B9375" w14:textId="4462CDBA" w:rsidR="00EF07F9" w:rsidRPr="00896B45" w:rsidRDefault="00EF07F9" w:rsidP="00EF07F9">
            <w:pPr>
              <w:rPr>
                <w:rFonts w:eastAsia="ヒラギノ角ゴ Pro W3"/>
                <w:lang w:eastAsia="en-US"/>
              </w:rPr>
            </w:pPr>
          </w:p>
        </w:tc>
      </w:tr>
      <w:tr w:rsidR="00EF07F9" w:rsidRPr="00896B45" w14:paraId="009189F1" w14:textId="77777777" w:rsidTr="495650B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A658790" w14:textId="77777777" w:rsidR="00EF07F9" w:rsidRPr="00896B45" w:rsidRDefault="00EF07F9" w:rsidP="00EF07F9">
            <w:pPr>
              <w:rPr>
                <w:b/>
              </w:rPr>
            </w:pPr>
            <w:r w:rsidRPr="00896B45">
              <w:rPr>
                <w:b/>
              </w:rPr>
              <w:t>DATA SOURCES: SECTION 2</w:t>
            </w:r>
          </w:p>
          <w:p w14:paraId="0B380E84" w14:textId="4D7998C3" w:rsidR="00EF07F9" w:rsidRPr="00896B45" w:rsidRDefault="00EF07F9" w:rsidP="00EF07F9">
            <w:r w:rsidRPr="00896B45">
              <w:rPr>
                <w:rFonts w:eastAsia="ヒラギノ角ゴ Pro W3"/>
                <w:lang w:eastAsia="en-US"/>
              </w:rPr>
              <w:t>You must provide a source for all data and facts presented anywhere in the entry form. The below field may only be used to list sources of data provided in your responses above, do not include any other information.</w:t>
            </w:r>
          </w:p>
        </w:tc>
      </w:tr>
      <w:tr w:rsidR="00EF07F9" w:rsidRPr="00896B45" w14:paraId="1CB1B469" w14:textId="77777777" w:rsidTr="495650B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CADDBD0" w14:textId="0789207F" w:rsidR="00EF07F9" w:rsidRPr="00896B45" w:rsidRDefault="00EF07F9" w:rsidP="00EF07F9">
            <w:r w:rsidRPr="00896B45">
              <w:lastRenderedPageBreak/>
              <w:t>Provide sources of data included in your responses to Section 2.</w:t>
            </w:r>
          </w:p>
          <w:p w14:paraId="34D6A7BC" w14:textId="77777777" w:rsidR="00EF07F9" w:rsidRPr="00896B45" w:rsidRDefault="00EF07F9" w:rsidP="00EF07F9"/>
          <w:p w14:paraId="29EDA3CD" w14:textId="77777777" w:rsidR="00EF07F9" w:rsidRPr="00896B45" w:rsidRDefault="00EF07F9" w:rsidP="00EF07F9"/>
        </w:tc>
      </w:tr>
    </w:tbl>
    <w:p w14:paraId="1BC14BA7" w14:textId="77777777" w:rsidR="00EF07F9" w:rsidRDefault="00EF07F9" w:rsidP="00EF07F9"/>
    <w:p w14:paraId="79F721CF" w14:textId="77777777" w:rsidR="00EF07F9" w:rsidRDefault="00EF07F9" w:rsidP="00EF07F9"/>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EF07F9" w:rsidRPr="00896B45" w14:paraId="5033FDD3" w14:textId="77777777">
        <w:trPr>
          <w:trHeight w:val="590"/>
        </w:trPr>
        <w:tc>
          <w:tcPr>
            <w:tcW w:w="10790" w:type="dxa"/>
            <w:tcBorders>
              <w:top w:val="nil"/>
              <w:left w:val="nil"/>
              <w:bottom w:val="nil"/>
              <w:right w:val="nil"/>
            </w:tcBorders>
            <w:shd w:val="clear" w:color="auto" w:fill="000000" w:themeFill="text1"/>
            <w:vAlign w:val="center"/>
          </w:tcPr>
          <w:p w14:paraId="40F071E4" w14:textId="76BDC041" w:rsidR="00EF07F9" w:rsidRDefault="00EF07F9" w:rsidP="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w:t>
            </w:r>
            <w:r>
              <w:rPr>
                <w:rFonts w:ascii="ITC Avant Garde Std Md" w:hAnsi="ITC Avant Garde Std Md"/>
                <w:color w:val="FFFFFF" w:themeColor="background1"/>
                <w:sz w:val="36"/>
                <w:szCs w:val="36"/>
              </w:rPr>
              <w:t>3</w:t>
            </w:r>
            <w:r w:rsidRPr="00EF07F9">
              <w:rPr>
                <w:rFonts w:ascii="ITC Avant Garde Std Md" w:hAnsi="ITC Avant Garde Std Md"/>
                <w:color w:val="FFFFFF" w:themeColor="background1"/>
                <w:sz w:val="36"/>
                <w:szCs w:val="36"/>
              </w:rPr>
              <w:t xml:space="preserve">: </w:t>
            </w:r>
            <w:r>
              <w:rPr>
                <w:rFonts w:ascii="ITC Avant Garde Std Md" w:hAnsi="ITC Avant Garde Std Md"/>
                <w:color w:val="FFFFFF" w:themeColor="background1"/>
                <w:sz w:val="36"/>
                <w:szCs w:val="36"/>
              </w:rPr>
              <w:t>Bringing the Strategy &amp; Idea to Life</w:t>
            </w:r>
          </w:p>
          <w:p w14:paraId="0F0234E6" w14:textId="634E1436" w:rsidR="00EF07F9" w:rsidRPr="00EF07F9" w:rsidRDefault="00EF07F9" w:rsidP="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2</w:t>
            </w:r>
            <w:r w:rsidRPr="00EF07F9">
              <w:rPr>
                <w:rFonts w:ascii="Avenir Next Demi Bold" w:hAnsi="Avenir Next Demi Bold"/>
                <w:b/>
                <w:bCs/>
                <w:color w:val="FFFFFF" w:themeColor="background1"/>
                <w:sz w:val="24"/>
                <w:szCs w:val="24"/>
              </w:rPr>
              <w:t>3.3% of total score</w:t>
            </w:r>
          </w:p>
          <w:p w14:paraId="62B41EFD" w14:textId="77777777" w:rsidR="00EF07F9" w:rsidRPr="00EF07F9" w:rsidRDefault="00EF07F9">
            <w:pPr>
              <w:rPr>
                <w:color w:val="FFFFFF" w:themeColor="background1"/>
              </w:rPr>
            </w:pPr>
          </w:p>
          <w:p w14:paraId="6F50DC5F" w14:textId="3C1ECC1D" w:rsidR="00EF07F9" w:rsidRPr="00EF07F9" w:rsidRDefault="00EF07F9" w:rsidP="00EF07F9">
            <w:pPr>
              <w:rPr>
                <w:color w:val="FFFFFF" w:themeColor="background1"/>
                <w:sz w:val="24"/>
                <w:szCs w:val="24"/>
              </w:rPr>
            </w:pPr>
            <w:r w:rsidRPr="00EF07F9">
              <w:rPr>
                <w:color w:val="FFFFFF" w:themeColor="background1"/>
                <w:sz w:val="24"/>
                <w:szCs w:val="24"/>
              </w:rPr>
              <w:t>This section relates to how you</w:t>
            </w:r>
            <w:r w:rsidRPr="00EF07F9">
              <w:rPr>
                <w:b/>
                <w:bCs/>
                <w:color w:val="FFFFFF" w:themeColor="background1"/>
                <w:sz w:val="24"/>
                <w:szCs w:val="24"/>
              </w:rPr>
              <w:t xml:space="preserve"> </w:t>
            </w:r>
            <w:r w:rsidRPr="00EF07F9">
              <w:rPr>
                <w:rFonts w:ascii="Avenir Next Demi Bold" w:hAnsi="Avenir Next Demi Bold"/>
                <w:b/>
                <w:bCs/>
                <w:color w:val="FFFFFF" w:themeColor="background1"/>
                <w:sz w:val="24"/>
                <w:szCs w:val="24"/>
              </w:rPr>
              <w:t>translated your core strategic idea into a compelling creative</w:t>
            </w:r>
            <w:r w:rsidRPr="00EF07F9">
              <w:rPr>
                <w:color w:val="FFFFFF" w:themeColor="background1"/>
                <w:sz w:val="24"/>
                <w:szCs w:val="24"/>
              </w:rPr>
              <w:t xml:space="preserve"> platform and channel plan i.e. how and where you brought your strategy to life. And how you tested for ongoing optimization.</w:t>
            </w:r>
          </w:p>
          <w:p w14:paraId="563A88CB" w14:textId="77777777" w:rsidR="00EF07F9" w:rsidRPr="00EF07F9" w:rsidRDefault="00EF07F9" w:rsidP="00EF07F9">
            <w:pPr>
              <w:rPr>
                <w:color w:val="FFFFFF" w:themeColor="background1"/>
              </w:rPr>
            </w:pPr>
          </w:p>
          <w:p w14:paraId="718681F1" w14:textId="285AF9BA" w:rsidR="00EF07F9" w:rsidRPr="00896B45" w:rsidRDefault="00EF07F9" w:rsidP="00EF07F9">
            <w:r w:rsidRPr="00EF07F9">
              <w:rPr>
                <w:color w:val="FFFFFF" w:themeColor="background1"/>
                <w:sz w:val="24"/>
                <w:szCs w:val="24"/>
              </w:rPr>
              <w:t>Help the judges evaluate your entry by demonstrating how you created work that targeted and motivated customers effectively. Outline how your creative and channels plans worked together to drive results.</w:t>
            </w:r>
            <w:r>
              <w:rPr>
                <w:color w:val="FFFFFF" w:themeColor="background1"/>
                <w:sz w:val="24"/>
                <w:szCs w:val="24"/>
              </w:rPr>
              <w:t xml:space="preserve"> </w:t>
            </w:r>
          </w:p>
        </w:tc>
      </w:tr>
    </w:tbl>
    <w:p w14:paraId="5D9CAC72"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0" w:type="auto"/>
        <w:tblLook w:val="04A0" w:firstRow="1" w:lastRow="0" w:firstColumn="1" w:lastColumn="0" w:noHBand="0" w:noVBand="1"/>
      </w:tblPr>
      <w:tblGrid>
        <w:gridCol w:w="10770"/>
      </w:tblGrid>
      <w:tr w:rsidR="00EF07F9" w:rsidRPr="00896B45" w14:paraId="73F17363"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E9073F1" w14:textId="208CD2C4" w:rsidR="00EF07F9" w:rsidRDefault="00EF07F9" w:rsidP="00EF07F9">
            <w:pPr>
              <w:rPr>
                <w:lang w:eastAsia="en-US"/>
              </w:rPr>
            </w:pPr>
            <w:r w:rsidRPr="00896B45">
              <w:rPr>
                <w:lang w:eastAsia="en-US"/>
              </w:rPr>
              <w:t xml:space="preserve">3A. Describe the key elements of your plan that activated your strategy. Outline any components that were active in the effort e.g. all integral communications, promotions, CRM program, customer experience, pricing changes, etc. that were a part of your </w:t>
            </w:r>
            <w:proofErr w:type="gramStart"/>
            <w:r w:rsidRPr="00896B45">
              <w:rPr>
                <w:lang w:eastAsia="en-US"/>
              </w:rPr>
              <w:t>effort</w:t>
            </w:r>
            <w:proofErr w:type="gramEnd"/>
          </w:p>
          <w:p w14:paraId="06EB2220" w14:textId="77777777" w:rsidR="00EF07F9" w:rsidRPr="00896B45" w:rsidRDefault="00EF07F9" w:rsidP="00EF07F9">
            <w:pPr>
              <w:rPr>
                <w:lang w:eastAsia="en-US"/>
              </w:rPr>
            </w:pPr>
          </w:p>
          <w:p w14:paraId="76CEBB39" w14:textId="322790AA" w:rsidR="00EF07F9" w:rsidRPr="00EF07F9" w:rsidRDefault="00EF07F9" w:rsidP="00EF07F9">
            <w:pPr>
              <w:rPr>
                <w:i/>
                <w:iCs/>
                <w:sz w:val="20"/>
                <w:szCs w:val="20"/>
                <w:lang w:eastAsia="en-US"/>
              </w:rPr>
            </w:pPr>
            <w:r w:rsidRPr="00EF07F9">
              <w:rPr>
                <w:i/>
                <w:iCs/>
                <w:sz w:val="20"/>
                <w:szCs w:val="20"/>
                <w:lang w:eastAsia="en-US"/>
              </w:rPr>
              <w:t xml:space="preserve">(Maximum: </w:t>
            </w:r>
            <w:r w:rsidR="00567DE3">
              <w:rPr>
                <w:i/>
                <w:iCs/>
                <w:sz w:val="20"/>
                <w:szCs w:val="20"/>
                <w:lang w:eastAsia="en-US"/>
              </w:rPr>
              <w:t>3</w:t>
            </w:r>
            <w:r w:rsidRPr="00EF07F9">
              <w:rPr>
                <w:i/>
                <w:iCs/>
                <w:sz w:val="20"/>
                <w:szCs w:val="20"/>
                <w:lang w:eastAsia="en-US"/>
              </w:rPr>
              <w:t>00 words; 3 charts/visuals)</w:t>
            </w:r>
          </w:p>
        </w:tc>
      </w:tr>
      <w:tr w:rsidR="00EF07F9" w:rsidRPr="00896B45" w14:paraId="27C2CDB6" w14:textId="77777777" w:rsidTr="0005455C">
        <w:trPr>
          <w:trHeight w:val="724"/>
        </w:trPr>
        <w:tc>
          <w:tcPr>
            <w:tcW w:w="10770" w:type="dxa"/>
            <w:tcBorders>
              <w:top w:val="single" w:sz="2" w:space="0" w:color="000000" w:themeColor="text1"/>
              <w:bottom w:val="single" w:sz="2" w:space="0" w:color="000000" w:themeColor="text1"/>
            </w:tcBorders>
            <w:shd w:val="clear" w:color="auto" w:fill="auto"/>
          </w:tcPr>
          <w:p w14:paraId="09414362" w14:textId="2289C2EC" w:rsidR="00EF07F9" w:rsidRPr="00896B45" w:rsidRDefault="00EF07F9" w:rsidP="00EF07F9">
            <w:pPr>
              <w:rPr>
                <w:szCs w:val="19"/>
              </w:rPr>
            </w:pPr>
            <w:r w:rsidRPr="00896B45">
              <w:rPr>
                <w:szCs w:val="19"/>
              </w:rPr>
              <w:t>Pr</w:t>
            </w:r>
            <w:r w:rsidR="0005455C">
              <w:rPr>
                <w:szCs w:val="19"/>
              </w:rPr>
              <w:t>o</w:t>
            </w:r>
            <w:r w:rsidRPr="00896B45">
              <w:rPr>
                <w:szCs w:val="19"/>
              </w:rPr>
              <w:t xml:space="preserve">vide </w:t>
            </w:r>
            <w:r w:rsidRPr="00896B45">
              <w:rPr>
                <w:noProof/>
                <w:szCs w:val="19"/>
              </w:rPr>
              <w:t>answer</w:t>
            </w:r>
            <w:r w:rsidRPr="00896B45">
              <w:rPr>
                <w:szCs w:val="19"/>
              </w:rPr>
              <w:t>.</w:t>
            </w:r>
          </w:p>
        </w:tc>
      </w:tr>
      <w:tr w:rsidR="00EF07F9" w:rsidRPr="00896B45" w14:paraId="6CF09330"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75A810D" w14:textId="6B9C720B" w:rsidR="00EF07F9" w:rsidRDefault="00EF07F9" w:rsidP="00EF07F9">
            <w:pPr>
              <w:rPr>
                <w:lang w:eastAsia="en-US"/>
              </w:rPr>
            </w:pPr>
            <w:r w:rsidRPr="00896B45">
              <w:rPr>
                <w:lang w:eastAsia="en-US"/>
              </w:rPr>
              <w:t>3B. Outline the key building blocks of the creative executions for your main marketing vehicles e.g., endline, call-to-actions and format choices. If relevant, include any important changes that optimized the creative while the activity was running.</w:t>
            </w:r>
          </w:p>
          <w:p w14:paraId="6E95E543" w14:textId="77777777" w:rsidR="00EF07F9" w:rsidRPr="00896B45" w:rsidRDefault="00EF07F9" w:rsidP="00EF07F9">
            <w:pPr>
              <w:rPr>
                <w:lang w:eastAsia="en-US"/>
              </w:rPr>
            </w:pPr>
          </w:p>
          <w:p w14:paraId="6615C9EE" w14:textId="6BA114E1" w:rsidR="00EF07F9" w:rsidRPr="00EF07F9" w:rsidRDefault="00EF07F9" w:rsidP="00EF07F9">
            <w:pPr>
              <w:rPr>
                <w:sz w:val="20"/>
                <w:szCs w:val="20"/>
              </w:rPr>
            </w:pPr>
            <w:r w:rsidRPr="00EF07F9">
              <w:rPr>
                <w:i/>
                <w:iCs/>
                <w:sz w:val="20"/>
                <w:szCs w:val="20"/>
                <w:lang w:eastAsia="en-US"/>
              </w:rPr>
              <w:t xml:space="preserve">(Maximum: </w:t>
            </w:r>
            <w:r w:rsidR="00567DE3">
              <w:rPr>
                <w:i/>
                <w:iCs/>
                <w:sz w:val="20"/>
                <w:szCs w:val="20"/>
                <w:lang w:eastAsia="en-US"/>
              </w:rPr>
              <w:t>3</w:t>
            </w:r>
            <w:r w:rsidRPr="00EF07F9">
              <w:rPr>
                <w:i/>
                <w:iCs/>
                <w:sz w:val="20"/>
                <w:szCs w:val="20"/>
                <w:lang w:eastAsia="en-US"/>
              </w:rPr>
              <w:t>00 words; 3 charts/visuals)</w:t>
            </w:r>
          </w:p>
        </w:tc>
      </w:tr>
      <w:tr w:rsidR="00EF07F9" w:rsidRPr="00896B45" w14:paraId="41CFCCE6" w14:textId="77777777" w:rsidTr="00EF07F9">
        <w:trPr>
          <w:trHeight w:val="1195"/>
        </w:trPr>
        <w:tc>
          <w:tcPr>
            <w:tcW w:w="10770" w:type="dxa"/>
            <w:tcBorders>
              <w:top w:val="single" w:sz="2" w:space="0" w:color="000000" w:themeColor="text1"/>
              <w:bottom w:val="single" w:sz="2" w:space="0" w:color="000000" w:themeColor="text1"/>
            </w:tcBorders>
            <w:shd w:val="clear" w:color="auto" w:fill="auto"/>
          </w:tcPr>
          <w:p w14:paraId="644B8F92" w14:textId="77777777" w:rsidR="00EF07F9" w:rsidRPr="00896B45" w:rsidRDefault="00EF07F9" w:rsidP="00EF07F9">
            <w:pPr>
              <w:rPr>
                <w:szCs w:val="19"/>
              </w:rPr>
            </w:pPr>
            <w:r w:rsidRPr="00896B45">
              <w:rPr>
                <w:szCs w:val="19"/>
              </w:rPr>
              <w:t xml:space="preserve">Provide </w:t>
            </w:r>
            <w:r w:rsidRPr="00896B45">
              <w:rPr>
                <w:noProof/>
                <w:szCs w:val="19"/>
              </w:rPr>
              <w:t>answer</w:t>
            </w:r>
            <w:r w:rsidRPr="00896B45">
              <w:rPr>
                <w:szCs w:val="19"/>
              </w:rPr>
              <w:t>.</w:t>
            </w:r>
          </w:p>
        </w:tc>
      </w:tr>
      <w:tr w:rsidR="00EF07F9" w:rsidRPr="00896B45" w14:paraId="66931527"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BF46CDE" w14:textId="70160FCD" w:rsidR="00EF07F9" w:rsidRDefault="00EF07F9" w:rsidP="00EF07F9">
            <w:pPr>
              <w:rPr>
                <w:lang w:eastAsia="en-US"/>
              </w:rPr>
            </w:pPr>
            <w:r w:rsidRPr="00896B45">
              <w:rPr>
                <w:lang w:eastAsia="en-US"/>
              </w:rPr>
              <w:t xml:space="preserve">3C. Outline the rationale behind your communications strategy, experience strategy and channel plan. Explain how the integral elements worked together to drive results. If relevant, explain how you changed </w:t>
            </w:r>
            <w:proofErr w:type="gramStart"/>
            <w:r w:rsidRPr="00896B45">
              <w:rPr>
                <w:lang w:eastAsia="en-US"/>
              </w:rPr>
              <w:t>your</w:t>
            </w:r>
            <w:proofErr w:type="gramEnd"/>
            <w:r w:rsidRPr="00896B45">
              <w:rPr>
                <w:lang w:eastAsia="en-US"/>
              </w:rPr>
              <w:t xml:space="preserve"> spend across channels as part of your campaign optimization.</w:t>
            </w:r>
          </w:p>
          <w:p w14:paraId="4A73632C" w14:textId="77777777" w:rsidR="00EF07F9" w:rsidRPr="00896B45" w:rsidRDefault="00EF07F9" w:rsidP="00EF07F9">
            <w:pPr>
              <w:rPr>
                <w:lang w:eastAsia="en-US"/>
              </w:rPr>
            </w:pPr>
          </w:p>
          <w:p w14:paraId="10F01CF1" w14:textId="47B06441" w:rsidR="00EF07F9" w:rsidRPr="00EF07F9" w:rsidRDefault="00EF07F9" w:rsidP="00EF07F9">
            <w:pPr>
              <w:rPr>
                <w:i/>
                <w:iCs/>
                <w:sz w:val="20"/>
                <w:szCs w:val="20"/>
                <w:lang w:eastAsia="en-US"/>
              </w:rPr>
            </w:pPr>
            <w:r w:rsidRPr="00EF07F9">
              <w:rPr>
                <w:i/>
                <w:spacing w:val="-3"/>
                <w:sz w:val="20"/>
                <w:szCs w:val="15"/>
              </w:rPr>
              <w:t xml:space="preserve">(Maximum: 400 words; </w:t>
            </w:r>
            <w:r w:rsidRPr="00EF07F9">
              <w:rPr>
                <w:i/>
                <w:iCs/>
                <w:sz w:val="20"/>
                <w:szCs w:val="20"/>
                <w:lang w:eastAsia="en-US"/>
              </w:rPr>
              <w:t>3 charts/visuals)</w:t>
            </w:r>
          </w:p>
        </w:tc>
      </w:tr>
      <w:tr w:rsidR="00EF07F9" w:rsidRPr="00896B45" w14:paraId="03D5932B" w14:textId="77777777" w:rsidTr="0005455C">
        <w:trPr>
          <w:trHeight w:val="778"/>
        </w:trPr>
        <w:tc>
          <w:tcPr>
            <w:tcW w:w="10770" w:type="dxa"/>
            <w:tcBorders>
              <w:top w:val="single" w:sz="2" w:space="0" w:color="000000" w:themeColor="text1"/>
              <w:bottom w:val="single" w:sz="2" w:space="0" w:color="000000" w:themeColor="text1"/>
            </w:tcBorders>
            <w:shd w:val="clear" w:color="auto" w:fill="auto"/>
          </w:tcPr>
          <w:p w14:paraId="339F5D93" w14:textId="77777777" w:rsidR="00EF07F9" w:rsidRPr="00896B45" w:rsidRDefault="00EF07F9" w:rsidP="00EF07F9">
            <w:pPr>
              <w:rPr>
                <w:lang w:eastAsia="en-US"/>
              </w:rPr>
            </w:pPr>
            <w:r w:rsidRPr="00896B45">
              <w:rPr>
                <w:szCs w:val="19"/>
              </w:rPr>
              <w:t xml:space="preserve">Provide </w:t>
            </w:r>
            <w:r w:rsidRPr="00896B45">
              <w:rPr>
                <w:noProof/>
                <w:szCs w:val="19"/>
              </w:rPr>
              <w:t>answer</w:t>
            </w:r>
            <w:r w:rsidRPr="00896B45">
              <w:rPr>
                <w:szCs w:val="19"/>
              </w:rPr>
              <w:t>.</w:t>
            </w:r>
          </w:p>
        </w:tc>
      </w:tr>
      <w:tr w:rsidR="00EF07F9" w:rsidRPr="00896B45" w14:paraId="17A3805D"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37B8607" w14:textId="77777777" w:rsidR="00EF07F9" w:rsidRPr="00896B45" w:rsidRDefault="00EF07F9" w:rsidP="00EF07F9">
            <w:pPr>
              <w:rPr>
                <w:b/>
                <w:bCs/>
              </w:rPr>
            </w:pPr>
            <w:r w:rsidRPr="00896B45">
              <w:rPr>
                <w:b/>
                <w:bCs/>
              </w:rPr>
              <w:lastRenderedPageBreak/>
              <w:t>KEY VISUAL</w:t>
            </w:r>
          </w:p>
          <w:p w14:paraId="24D1973B" w14:textId="28B6AAF0" w:rsidR="00EF07F9" w:rsidRPr="00896B45" w:rsidRDefault="00EF07F9" w:rsidP="00EF07F9">
            <w:pPr>
              <w:rPr>
                <w:b/>
                <w:bCs/>
              </w:rPr>
            </w:pPr>
            <w:r w:rsidRPr="007E3B11">
              <w:rPr>
                <w:lang w:eastAsia="en-US"/>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007E3B11">
              <w:rPr>
                <w:lang w:eastAsia="en-US"/>
              </w:rPr>
              <w:t>png</w:t>
            </w:r>
            <w:proofErr w:type="spellEnd"/>
            <w:r w:rsidRPr="007E3B11">
              <w:rPr>
                <w:lang w:eastAsia="en-US"/>
              </w:rPr>
              <w:t>. You do not need to upload a copy of any of your creative images for judging here, as judges will view those on the creative examples tab.</w:t>
            </w:r>
          </w:p>
        </w:tc>
      </w:tr>
    </w:tbl>
    <w:p w14:paraId="55277EA7" w14:textId="77777777" w:rsidR="00EF07F9" w:rsidRDefault="00EF07F9" w:rsidP="00EF07F9"/>
    <w:tbl>
      <w:tblPr>
        <w:tblW w:w="0" w:type="auto"/>
        <w:tblLook w:val="04A0" w:firstRow="1" w:lastRow="0" w:firstColumn="1" w:lastColumn="0" w:noHBand="0" w:noVBand="1"/>
      </w:tblPr>
      <w:tblGrid>
        <w:gridCol w:w="10770"/>
      </w:tblGrid>
      <w:tr w:rsidR="00EF07F9" w:rsidRPr="00896B45" w14:paraId="69C64461"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71F201D" w14:textId="77777777" w:rsidR="00EF07F9" w:rsidRPr="00896B45" w:rsidRDefault="00EF07F9">
            <w:pPr>
              <w:rPr>
                <w:b/>
              </w:rPr>
            </w:pPr>
            <w:r w:rsidRPr="00896B45">
              <w:rPr>
                <w:b/>
              </w:rPr>
              <w:t>DATA SOURCES: SECTION 3</w:t>
            </w:r>
          </w:p>
          <w:p w14:paraId="501FA9EA" w14:textId="3A40CC86" w:rsidR="00EF07F9" w:rsidRPr="00896B45" w:rsidRDefault="00EF07F9">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58AD63D0" w14:textId="77777777">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3A3D4A" w14:textId="77777777" w:rsidR="00EF07F9" w:rsidRPr="00896B45" w:rsidRDefault="00EF07F9">
            <w:r w:rsidRPr="00896B45">
              <w:t>Provide sources of data included in your responses to Section 3.</w:t>
            </w:r>
          </w:p>
          <w:p w14:paraId="334E29FB" w14:textId="77777777" w:rsidR="00EF07F9" w:rsidRPr="00896B45" w:rsidRDefault="00EF07F9">
            <w:pPr>
              <w:rPr>
                <w:szCs w:val="19"/>
              </w:rPr>
            </w:pPr>
          </w:p>
        </w:tc>
      </w:tr>
    </w:tbl>
    <w:p w14:paraId="6F4354B2" w14:textId="77777777" w:rsidR="00EF07F9" w:rsidRDefault="00EF07F9" w:rsidP="00EF07F9"/>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EF07F9" w:rsidRPr="00896B45" w14:paraId="51E9059C" w14:textId="77777777">
        <w:trPr>
          <w:trHeight w:val="590"/>
        </w:trPr>
        <w:tc>
          <w:tcPr>
            <w:tcW w:w="10790" w:type="dxa"/>
            <w:tcBorders>
              <w:top w:val="nil"/>
              <w:left w:val="nil"/>
              <w:bottom w:val="nil"/>
              <w:right w:val="nil"/>
            </w:tcBorders>
            <w:shd w:val="clear" w:color="auto" w:fill="000000" w:themeFill="text1"/>
            <w:vAlign w:val="center"/>
          </w:tcPr>
          <w:p w14:paraId="18F64FD0" w14:textId="7824CE67" w:rsidR="00EF07F9" w:rsidRDefault="00EF07F9">
            <w:pPr>
              <w:rPr>
                <w:rFonts w:ascii="ITC Avant Garde Std Md" w:hAnsi="ITC Avant Garde Std Md"/>
                <w:color w:val="FFFFFF" w:themeColor="background1"/>
                <w:sz w:val="36"/>
                <w:szCs w:val="36"/>
              </w:rPr>
            </w:pPr>
            <w:r w:rsidRPr="00EF07F9">
              <w:rPr>
                <w:rFonts w:ascii="ITC Avant Garde Std Md" w:hAnsi="ITC Avant Garde Std Md"/>
                <w:color w:val="FFFFFF" w:themeColor="background1"/>
                <w:sz w:val="36"/>
                <w:szCs w:val="36"/>
              </w:rPr>
              <w:t xml:space="preserve">Section </w:t>
            </w:r>
            <w:r>
              <w:rPr>
                <w:rFonts w:ascii="ITC Avant Garde Std Md" w:hAnsi="ITC Avant Garde Std Md"/>
                <w:color w:val="FFFFFF" w:themeColor="background1"/>
                <w:sz w:val="36"/>
                <w:szCs w:val="36"/>
              </w:rPr>
              <w:t>4: Results</w:t>
            </w:r>
          </w:p>
          <w:p w14:paraId="3C609F60" w14:textId="6143C448" w:rsidR="00EF07F9" w:rsidRPr="00EF07F9" w:rsidRDefault="00EF07F9">
            <w:pPr>
              <w:rPr>
                <w:rFonts w:ascii="Avenir Next Demi Bold" w:hAnsi="Avenir Next Demi Bold"/>
                <w:b/>
                <w:bCs/>
                <w:color w:val="FFFFFF" w:themeColor="background1"/>
                <w:sz w:val="36"/>
                <w:szCs w:val="36"/>
              </w:rPr>
            </w:pPr>
            <w:r>
              <w:rPr>
                <w:rFonts w:ascii="Avenir Next Demi Bold" w:hAnsi="Avenir Next Demi Bold"/>
                <w:b/>
                <w:bCs/>
                <w:color w:val="FFFFFF" w:themeColor="background1"/>
                <w:sz w:val="24"/>
                <w:szCs w:val="24"/>
              </w:rPr>
              <w:t>30</w:t>
            </w:r>
            <w:r w:rsidRPr="00EF07F9">
              <w:rPr>
                <w:rFonts w:ascii="Avenir Next Demi Bold" w:hAnsi="Avenir Next Demi Bold"/>
                <w:b/>
                <w:bCs/>
                <w:color w:val="FFFFFF" w:themeColor="background1"/>
                <w:sz w:val="24"/>
                <w:szCs w:val="24"/>
              </w:rPr>
              <w:t>% of total score</w:t>
            </w:r>
          </w:p>
          <w:p w14:paraId="61CF0448" w14:textId="77777777" w:rsidR="00EF07F9" w:rsidRPr="00EF07F9" w:rsidRDefault="00EF07F9">
            <w:pPr>
              <w:rPr>
                <w:color w:val="FFFFFF" w:themeColor="background1"/>
              </w:rPr>
            </w:pPr>
          </w:p>
          <w:p w14:paraId="18034E8C" w14:textId="2023EAC9" w:rsidR="00EF07F9" w:rsidRPr="00896B45" w:rsidRDefault="00EF07F9">
            <w:r w:rsidRPr="00EF07F9">
              <w:rPr>
                <w:color w:val="FFFFFF" w:themeColor="background1"/>
                <w:sz w:val="24"/>
                <w:szCs w:val="24"/>
              </w:rPr>
              <w:t xml:space="preserve">This section relates to your results. Here you need to be able to demonstrate the impact your effort has had on your business/brand/cause objectives - attributable to the activity and its elements and </w:t>
            </w:r>
            <w:proofErr w:type="gramStart"/>
            <w:r w:rsidRPr="00EF07F9">
              <w:rPr>
                <w:color w:val="FFFFFF" w:themeColor="background1"/>
                <w:sz w:val="24"/>
                <w:szCs w:val="24"/>
              </w:rPr>
              <w:t>taking into account</w:t>
            </w:r>
            <w:proofErr w:type="gramEnd"/>
            <w:r w:rsidRPr="00EF07F9">
              <w:rPr>
                <w:color w:val="FFFFFF" w:themeColor="background1"/>
                <w:sz w:val="24"/>
                <w:szCs w:val="24"/>
              </w:rPr>
              <w:t xml:space="preserve"> other factors. You will need to provide a result corresponding to each objective listed in your response to question 1B. </w:t>
            </w:r>
          </w:p>
        </w:tc>
      </w:tr>
    </w:tbl>
    <w:p w14:paraId="0BFE7422"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10561"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391"/>
        <w:gridCol w:w="1470"/>
        <w:gridCol w:w="5234"/>
        <w:gridCol w:w="466"/>
      </w:tblGrid>
      <w:tr w:rsidR="00EF07F9" w:rsidRPr="00896B45" w14:paraId="4DC1DA76" w14:textId="77777777" w:rsidTr="00EF07F9">
        <w:trPr>
          <w:gridAfter w:val="1"/>
          <w:wAfter w:w="466" w:type="dxa"/>
        </w:trPr>
        <w:tc>
          <w:tcPr>
            <w:tcW w:w="10095" w:type="dxa"/>
            <w:gridSpan w:val="3"/>
            <w:shd w:val="clear" w:color="auto" w:fill="auto"/>
          </w:tcPr>
          <w:p w14:paraId="3BB9FFDD" w14:textId="2C7E0A69" w:rsidR="00EF07F9" w:rsidRDefault="00EF07F9" w:rsidP="00EF07F9">
            <w:pPr>
              <w:rPr>
                <w:lang w:eastAsia="en-US"/>
              </w:rPr>
            </w:pPr>
            <w:r w:rsidRPr="00896B45">
              <w:rPr>
                <w:lang w:eastAsia="en-US"/>
              </w:rPr>
              <w:t xml:space="preserve">4A. How do you know it worked?  Explain, with </w:t>
            </w:r>
            <w:r w:rsidRPr="00896B45">
              <w:rPr>
                <w:u w:val="single"/>
                <w:lang w:eastAsia="en-US"/>
              </w:rPr>
              <w:t>category, competitor and/or prior year context</w:t>
            </w:r>
            <w:r w:rsidRPr="00896B45">
              <w:rPr>
                <w:lang w:eastAsia="en-US"/>
              </w:rPr>
              <w:t xml:space="preserve">, why these results are significant for the brand’s business. </w:t>
            </w:r>
          </w:p>
          <w:p w14:paraId="0753B9AA" w14:textId="77777777" w:rsidR="00EF07F9" w:rsidRPr="00896B45" w:rsidRDefault="00EF07F9" w:rsidP="00EF07F9">
            <w:pPr>
              <w:rPr>
                <w:lang w:eastAsia="en-US"/>
              </w:rPr>
            </w:pPr>
          </w:p>
          <w:p w14:paraId="69998E02" w14:textId="77777777" w:rsidR="00EF07F9" w:rsidRPr="00896B45" w:rsidRDefault="00EF07F9" w:rsidP="00EF07F9">
            <w:pPr>
              <w:rPr>
                <w:lang w:eastAsia="en-US"/>
              </w:rPr>
            </w:pPr>
            <w:r w:rsidRPr="00896B45">
              <w:rPr>
                <w:lang w:eastAsia="en-US"/>
              </w:rPr>
              <w:t>Results must relate back to your specific audience, objectives, and KPIs.</w:t>
            </w:r>
          </w:p>
          <w:p w14:paraId="42E9E2EE" w14:textId="77777777" w:rsidR="00EF07F9" w:rsidRPr="00896B45" w:rsidRDefault="00EF07F9" w:rsidP="00EF07F9">
            <w:pPr>
              <w:rPr>
                <w:lang w:eastAsia="en-US"/>
              </w:rPr>
            </w:pPr>
          </w:p>
          <w:p w14:paraId="21B39623" w14:textId="77777777" w:rsidR="00EF07F9" w:rsidRPr="00896B45" w:rsidRDefault="00EF07F9" w:rsidP="00EF07F9">
            <w:pPr>
              <w:pStyle w:val="Otsikko"/>
            </w:pPr>
            <w:r w:rsidRPr="00896B45">
              <w:t>RESPONSE FORMAT</w:t>
            </w:r>
          </w:p>
          <w:p w14:paraId="01936FBF" w14:textId="1775268C" w:rsidR="00EF07F9" w:rsidRPr="00896B45" w:rsidRDefault="00EF07F9" w:rsidP="00EF07F9">
            <w:pPr>
              <w:rPr>
                <w:lang w:eastAsia="en-US"/>
              </w:rPr>
            </w:pPr>
            <w:r w:rsidRPr="00896B45">
              <w:rPr>
                <w:lang w:eastAsia="en-US"/>
              </w:rPr>
              <w:t xml:space="preserve">You have up to 350 words and 5 charts/visuals to set up your results. Then, for each objective provided in Question 1B, you are required to provide a corresponding result. </w:t>
            </w:r>
          </w:p>
          <w:p w14:paraId="10329A40" w14:textId="77777777" w:rsidR="00EF07F9" w:rsidRPr="00896B45" w:rsidRDefault="00EF07F9" w:rsidP="00EF07F9">
            <w:pPr>
              <w:pStyle w:val="Otsikko"/>
              <w:rPr>
                <w:lang w:eastAsia="en-US"/>
              </w:rPr>
            </w:pPr>
            <w:r w:rsidRPr="00896B45">
              <w:rPr>
                <w:lang w:eastAsia="en-US"/>
              </w:rPr>
              <w:t xml:space="preserve">ELIGIBILITY REMINDERS </w:t>
            </w:r>
          </w:p>
          <w:p w14:paraId="00545502" w14:textId="77777777" w:rsidR="00EF07F9" w:rsidRPr="00896B45" w:rsidRDefault="00EF07F9" w:rsidP="00EF07F9">
            <w:pPr>
              <w:pStyle w:val="Luettelokappale"/>
              <w:numPr>
                <w:ilvl w:val="0"/>
                <w:numId w:val="2"/>
              </w:numPr>
              <w:rPr>
                <w:lang w:eastAsia="en-US"/>
              </w:rPr>
            </w:pPr>
            <w:r w:rsidRPr="00896B45">
              <w:rPr>
                <w:lang w:eastAsia="en-US"/>
              </w:rPr>
              <w:t>Provide a clear time frame for all data shown – either within your response or via the sources box.</w:t>
            </w:r>
          </w:p>
          <w:p w14:paraId="3E4DDED8" w14:textId="7FC8CC02" w:rsidR="00EF07F9" w:rsidRPr="00896B45" w:rsidRDefault="00EF07F9" w:rsidP="00EF07F9">
            <w:pPr>
              <w:pStyle w:val="Luettelokappale"/>
              <w:numPr>
                <w:ilvl w:val="0"/>
                <w:numId w:val="2"/>
              </w:numPr>
              <w:rPr>
                <w:lang w:eastAsia="en-US"/>
              </w:rPr>
            </w:pPr>
            <w:r w:rsidRPr="00896B45">
              <w:rPr>
                <w:lang w:eastAsia="en-US"/>
              </w:rPr>
              <w:t xml:space="preserve">All results must be isolated to </w:t>
            </w:r>
            <w:r w:rsidR="00AD5029">
              <w:rPr>
                <w:lang w:eastAsia="en-US"/>
              </w:rPr>
              <w:t>Finland.</w:t>
            </w:r>
          </w:p>
          <w:p w14:paraId="4C6ACDA3" w14:textId="681AC562" w:rsidR="00EF07F9" w:rsidRPr="00896B45" w:rsidRDefault="00EF07F9" w:rsidP="00EF07F9">
            <w:pPr>
              <w:pStyle w:val="Luettelokappale"/>
              <w:numPr>
                <w:ilvl w:val="0"/>
                <w:numId w:val="2"/>
              </w:numPr>
              <w:rPr>
                <w:lang w:eastAsia="en-US"/>
              </w:rPr>
            </w:pPr>
            <w:r w:rsidRPr="00896B45">
              <w:rPr>
                <w:lang w:eastAsia="en-US"/>
              </w:rPr>
              <w:lastRenderedPageBreak/>
              <w:t xml:space="preserve">Work must have run in the </w:t>
            </w:r>
            <w:r w:rsidRPr="00AD5029">
              <w:rPr>
                <w:lang w:eastAsia="en-US"/>
              </w:rPr>
              <w:t xml:space="preserve">eligibility window of </w:t>
            </w:r>
            <w:r w:rsidR="00AD5029" w:rsidRPr="00AD5029">
              <w:rPr>
                <w:lang w:eastAsia="en-US"/>
              </w:rPr>
              <w:t>September</w:t>
            </w:r>
            <w:r w:rsidRPr="00AD5029">
              <w:rPr>
                <w:lang w:eastAsia="en-US"/>
              </w:rPr>
              <w:t xml:space="preserve"> 202</w:t>
            </w:r>
            <w:r w:rsidR="00AD5029" w:rsidRPr="00AD5029">
              <w:rPr>
                <w:lang w:eastAsia="en-US"/>
              </w:rPr>
              <w:t>3</w:t>
            </w:r>
            <w:r w:rsidRPr="00AD5029">
              <w:rPr>
                <w:lang w:eastAsia="en-US"/>
              </w:rPr>
              <w:t xml:space="preserve"> – </w:t>
            </w:r>
            <w:r w:rsidR="00AD5029" w:rsidRPr="00AD5029">
              <w:rPr>
                <w:lang w:eastAsia="en-US"/>
              </w:rPr>
              <w:t>August</w:t>
            </w:r>
            <w:r w:rsidRPr="00AD5029">
              <w:rPr>
                <w:lang w:eastAsia="en-US"/>
              </w:rPr>
              <w:t xml:space="preserve"> 202</w:t>
            </w:r>
            <w:r w:rsidR="00AD5029" w:rsidRPr="00AD5029">
              <w:rPr>
                <w:lang w:eastAsia="en-US"/>
              </w:rPr>
              <w:t>2</w:t>
            </w:r>
            <w:r w:rsidRPr="00AD5029">
              <w:rPr>
                <w:lang w:eastAsia="en-US"/>
              </w:rPr>
              <w:t xml:space="preserve">. Results after </w:t>
            </w:r>
            <w:r w:rsidR="00AD5029" w:rsidRPr="00AD5029">
              <w:rPr>
                <w:lang w:eastAsia="en-US"/>
              </w:rPr>
              <w:t xml:space="preserve">August </w:t>
            </w:r>
            <w:r w:rsidRPr="00AD5029">
              <w:rPr>
                <w:lang w:eastAsia="en-US"/>
              </w:rPr>
              <w:t>202</w:t>
            </w:r>
            <w:r w:rsidR="00AD5029" w:rsidRPr="00AD5029">
              <w:rPr>
                <w:lang w:eastAsia="en-US"/>
              </w:rPr>
              <w:t>4</w:t>
            </w:r>
            <w:r w:rsidRPr="00896B45">
              <w:rPr>
                <w:lang w:eastAsia="en-US"/>
              </w:rPr>
              <w:t xml:space="preserve"> that are directly related to work that ran in the eligibility window can be included.</w:t>
            </w:r>
          </w:p>
          <w:p w14:paraId="385FC97F" w14:textId="77777777" w:rsidR="00EF07F9" w:rsidRPr="00896B45" w:rsidRDefault="00EF07F9" w:rsidP="00EF07F9">
            <w:pPr>
              <w:pStyle w:val="Luettelokappale"/>
              <w:numPr>
                <w:ilvl w:val="0"/>
                <w:numId w:val="2"/>
              </w:numPr>
              <w:rPr>
                <w:lang w:eastAsia="en-US"/>
              </w:rPr>
            </w:pPr>
            <w:r w:rsidRPr="00896B45">
              <w:rPr>
                <w:lang w:eastAsia="en-US"/>
              </w:rPr>
              <w:t>All results must correspond to a data source.</w:t>
            </w:r>
          </w:p>
        </w:tc>
      </w:tr>
      <w:tr w:rsidR="00EF07F9" w:rsidRPr="00896B45" w14:paraId="785B00AB" w14:textId="77777777" w:rsidTr="00EF07F9">
        <w:trPr>
          <w:gridAfter w:val="1"/>
          <w:wAfter w:w="466" w:type="dxa"/>
        </w:trPr>
        <w:tc>
          <w:tcPr>
            <w:tcW w:w="10095" w:type="dxa"/>
            <w:gridSpan w:val="3"/>
            <w:shd w:val="clear" w:color="auto" w:fill="auto"/>
          </w:tcPr>
          <w:p w14:paraId="60AAF50A" w14:textId="7F4F6235" w:rsidR="00EF07F9" w:rsidRDefault="00EF07F9" w:rsidP="00EF07F9">
            <w:r w:rsidRPr="00EF44F4">
              <w:lastRenderedPageBreak/>
              <w:t>You may use this space to set</w:t>
            </w:r>
            <w:r w:rsidR="0003281F">
              <w:t xml:space="preserve"> </w:t>
            </w:r>
            <w:r w:rsidRPr="00EF44F4">
              <w:t>up your results section (Maximum 350 words, 5 charts/visuals).</w:t>
            </w:r>
          </w:p>
          <w:p w14:paraId="18225672" w14:textId="77777777" w:rsidR="00EF07F9" w:rsidRPr="00896B45" w:rsidRDefault="00EF07F9" w:rsidP="00EF07F9">
            <w:pPr>
              <w:rPr>
                <w:lang w:eastAsia="en-US"/>
              </w:rPr>
            </w:pPr>
          </w:p>
        </w:tc>
      </w:tr>
      <w:tr w:rsidR="00EF07F9" w:rsidRPr="00896B45" w14:paraId="03E1C8CA" w14:textId="77777777" w:rsidTr="00EF07F9">
        <w:trPr>
          <w:gridAfter w:val="1"/>
          <w:wAfter w:w="466" w:type="dxa"/>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07B8946" w14:textId="68E669AD" w:rsidR="00EF07F9" w:rsidRPr="00EF07F9" w:rsidRDefault="00EF07F9" w:rsidP="00EF07F9">
            <w:pPr>
              <w:pStyle w:val="Otsikko"/>
              <w:jc w:val="center"/>
            </w:pPr>
            <w:r w:rsidRPr="00EF07F9">
              <w:t>Business Objective Results</w:t>
            </w:r>
          </w:p>
          <w:p w14:paraId="2E4E10A8" w14:textId="6A710D8D" w:rsidR="00EF07F9" w:rsidRPr="00EF07F9" w:rsidRDefault="00EF07F9" w:rsidP="00EF07F9">
            <w:pPr>
              <w:jc w:val="center"/>
            </w:pPr>
            <w:r w:rsidRPr="00EF07F9">
              <w:t>(Required – Corresponds to your Business Objective listed in 1B)</w:t>
            </w:r>
          </w:p>
        </w:tc>
      </w:tr>
      <w:tr w:rsidR="00EF07F9" w:rsidRPr="00896B45" w14:paraId="7B36BFD5"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7E09300" w14:textId="77777777" w:rsidR="00EF07F9" w:rsidRPr="00896B45" w:rsidRDefault="00EF07F9" w:rsidP="00EF07F9">
            <w:pPr>
              <w:rPr>
                <w:rFonts w:ascii="Segoe UI" w:hAnsi="Segoe UI"/>
                <w:sz w:val="18"/>
                <w:szCs w:val="18"/>
                <w:lang w:eastAsia="en-US"/>
              </w:rPr>
            </w:pPr>
            <w:r w:rsidRPr="00896B45">
              <w:rPr>
                <w:lang w:eastAsia="en-US"/>
              </w:rPr>
              <w:t>Business Objective from </w:t>
            </w:r>
            <w:r w:rsidRPr="00896B45">
              <w:rPr>
                <w:lang w:eastAsia="en-US"/>
              </w:rPr>
              <w:br/>
              <w:t>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4218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your Business Objective from Question 1B here automatically </w:t>
            </w:r>
          </w:p>
        </w:tc>
      </w:tr>
      <w:tr w:rsidR="00EF07F9" w:rsidRPr="00896B45" w14:paraId="520BEAE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6A4A62"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EB4831E" w14:textId="77777777" w:rsidR="00EF07F9" w:rsidRPr="00896B45" w:rsidRDefault="00EF07F9" w:rsidP="00EF07F9">
            <w:pPr>
              <w:rPr>
                <w:rFonts w:ascii="Segoe UI" w:hAnsi="Segoe UI"/>
                <w:sz w:val="18"/>
                <w:szCs w:val="18"/>
                <w:lang w:eastAsia="en-US"/>
              </w:rPr>
            </w:pPr>
            <w:r w:rsidRPr="00896B45">
              <w:rPr>
                <w:i/>
                <w:iCs/>
                <w:color w:val="auto"/>
                <w:sz w:val="16"/>
                <w:szCs w:val="16"/>
                <w:lang w:eastAsia="en-US"/>
              </w:rPr>
              <w:t>(</w:t>
            </w:r>
            <w:r w:rsidRPr="00EF07F9">
              <w:rPr>
                <w:i/>
                <w:iCs/>
                <w:color w:val="auto"/>
                <w:sz w:val="20"/>
                <w:szCs w:val="20"/>
                <w:lang w:eastAsia="en-US"/>
              </w:rPr>
              <w:t>Maximum: 30 words)</w:t>
            </w:r>
            <w:r w:rsidRPr="00896B45">
              <w:rPr>
                <w:color w:val="auto"/>
                <w:sz w:val="16"/>
                <w:szCs w:val="16"/>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16F6ED"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25D5DB0C"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E2F5A41" w14:textId="77777777" w:rsidR="00EF07F9" w:rsidRPr="00EF07F9" w:rsidRDefault="00EF07F9" w:rsidP="00EF07F9">
            <w:pPr>
              <w:rPr>
                <w:lang w:eastAsia="en-US"/>
              </w:rPr>
            </w:pPr>
            <w:r w:rsidRPr="00EF07F9">
              <w:rPr>
                <w:lang w:eastAsia="en-US"/>
              </w:rPr>
              <w:t>Context </w:t>
            </w:r>
          </w:p>
          <w:p w14:paraId="29A652E5" w14:textId="77777777" w:rsidR="00EF07F9" w:rsidRPr="00EF07F9" w:rsidRDefault="00EF07F9" w:rsidP="00EF07F9">
            <w:pPr>
              <w:rPr>
                <w:sz w:val="20"/>
                <w:szCs w:val="20"/>
                <w:lang w:eastAsia="en-US"/>
              </w:rPr>
            </w:pPr>
            <w:r w:rsidRPr="00EF07F9">
              <w:rPr>
                <w:sz w:val="20"/>
                <w:szCs w:val="20"/>
                <w:lang w:eastAsia="en-US"/>
              </w:rPr>
              <w:t>(Maximum: 75 words; 3 charts/visuals)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CC6E897" w14:textId="77777777" w:rsidR="00EF07F9" w:rsidRPr="00EF07F9" w:rsidRDefault="00EF07F9" w:rsidP="00EF07F9">
            <w:pPr>
              <w:rPr>
                <w:color w:val="auto"/>
                <w:lang w:eastAsia="en-US"/>
              </w:rPr>
            </w:pPr>
            <w:r w:rsidRPr="00EF07F9">
              <w:rPr>
                <w:color w:val="auto"/>
                <w:lang w:eastAsia="en-US"/>
              </w:rPr>
              <w:t> </w:t>
            </w:r>
          </w:p>
        </w:tc>
      </w:tr>
      <w:tr w:rsidR="00EF07F9" w:rsidRPr="00896B45" w14:paraId="140CEAFB"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8412E4F" w14:textId="476C10EB" w:rsidR="00EF07F9" w:rsidRPr="00896B45" w:rsidRDefault="00EF07F9" w:rsidP="00EF07F9">
            <w:pPr>
              <w:pStyle w:val="Otsikko"/>
              <w:jc w:val="center"/>
              <w:rPr>
                <w:rFonts w:ascii="Segoe UI" w:hAnsi="Segoe UI"/>
                <w:sz w:val="18"/>
                <w:szCs w:val="18"/>
                <w:lang w:eastAsia="en-US"/>
              </w:rPr>
            </w:pPr>
            <w:r w:rsidRPr="00896B45">
              <w:rPr>
                <w:lang w:eastAsia="en-US"/>
              </w:rPr>
              <w:t>Marketing Objective #1 Results</w:t>
            </w:r>
          </w:p>
          <w:p w14:paraId="179A431A" w14:textId="17D1D885" w:rsidR="00EF07F9" w:rsidRPr="00896B45" w:rsidRDefault="00EF07F9" w:rsidP="00EF07F9">
            <w:pPr>
              <w:jc w:val="center"/>
              <w:rPr>
                <w:rFonts w:ascii="Segoe UI" w:hAnsi="Segoe UI"/>
                <w:sz w:val="18"/>
                <w:szCs w:val="18"/>
                <w:lang w:eastAsia="en-US"/>
              </w:rPr>
            </w:pPr>
            <w:r w:rsidRPr="00896B45">
              <w:rPr>
                <w:lang w:eastAsia="en-US"/>
              </w:rPr>
              <w:t>(Required - Corresponds to Marketing Objective #1 listed in 1B)</w:t>
            </w:r>
          </w:p>
        </w:tc>
      </w:tr>
      <w:tr w:rsidR="00EF07F9" w:rsidRPr="00896B45" w14:paraId="4BB59DD4"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E9F4AF1" w14:textId="77777777" w:rsidR="00EF07F9" w:rsidRPr="00896B45" w:rsidRDefault="00EF07F9" w:rsidP="00EF07F9">
            <w:pPr>
              <w:rPr>
                <w:rFonts w:ascii="Segoe UI" w:hAnsi="Segoe UI"/>
                <w:sz w:val="18"/>
                <w:szCs w:val="18"/>
                <w:lang w:eastAsia="en-US"/>
              </w:rPr>
            </w:pPr>
            <w:r w:rsidRPr="00896B45">
              <w:rPr>
                <w:lang w:eastAsia="en-US"/>
              </w:rPr>
              <w:t>Marketing Objective #1 from  </w:t>
            </w:r>
            <w:r w:rsidRPr="00896B45">
              <w:rPr>
                <w:lang w:eastAsia="en-US"/>
              </w:rPr>
              <w:br/>
              <w:t>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00ADC63"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#1 from Question 1B here automatically </w:t>
            </w:r>
          </w:p>
        </w:tc>
      </w:tr>
      <w:tr w:rsidR="00EF07F9" w:rsidRPr="00896B45" w14:paraId="64FF1AD7"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1749C05"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419222AA"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E48AC1A"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7521CD84"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9B58931"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345CE389"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A91C43A"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62AF590"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CD64919" w14:textId="425D46C1" w:rsidR="00EF07F9" w:rsidRPr="00896B45" w:rsidRDefault="00EF07F9" w:rsidP="00EF07F9">
            <w:pPr>
              <w:pStyle w:val="Otsikko"/>
              <w:jc w:val="center"/>
              <w:rPr>
                <w:rFonts w:ascii="Segoe UI" w:hAnsi="Segoe UI"/>
                <w:sz w:val="18"/>
                <w:szCs w:val="18"/>
                <w:lang w:eastAsia="en-US"/>
              </w:rPr>
            </w:pPr>
            <w:r w:rsidRPr="00896B45">
              <w:rPr>
                <w:lang w:eastAsia="en-US"/>
              </w:rPr>
              <w:t>Marketing Objective #2 Results</w:t>
            </w:r>
          </w:p>
          <w:p w14:paraId="33BF1F92" w14:textId="0F7026C5" w:rsidR="00EF07F9" w:rsidRPr="00896B45" w:rsidRDefault="00EF07F9" w:rsidP="00EF07F9">
            <w:pPr>
              <w:jc w:val="center"/>
              <w:rPr>
                <w:rFonts w:ascii="Segoe UI" w:hAnsi="Segoe UI"/>
                <w:sz w:val="18"/>
                <w:szCs w:val="18"/>
                <w:lang w:eastAsia="en-US"/>
              </w:rPr>
            </w:pPr>
            <w:r w:rsidRPr="00896B45">
              <w:rPr>
                <w:lang w:eastAsia="en-US"/>
              </w:rPr>
              <w:t>(Required if Marketing Objective #2 was provided in1B)</w:t>
            </w:r>
          </w:p>
        </w:tc>
      </w:tr>
      <w:tr w:rsidR="00EF07F9" w:rsidRPr="00896B45" w14:paraId="29B8327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91B60C3" w14:textId="77777777" w:rsidR="00EF07F9" w:rsidRPr="00896B45" w:rsidRDefault="00EF07F9" w:rsidP="00EF07F9">
            <w:pPr>
              <w:rPr>
                <w:rFonts w:ascii="Segoe UI" w:hAnsi="Segoe UI"/>
                <w:sz w:val="18"/>
                <w:szCs w:val="18"/>
                <w:lang w:eastAsia="en-US"/>
              </w:rPr>
            </w:pPr>
            <w:r w:rsidRPr="00896B45">
              <w:rPr>
                <w:lang w:eastAsia="en-US"/>
              </w:rPr>
              <w:t>Marketing Objective #2 from  </w:t>
            </w:r>
            <w:r w:rsidRPr="00896B45">
              <w:rPr>
                <w:lang w:eastAsia="en-US"/>
              </w:rPr>
              <w:br/>
              <w:t>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A5C15A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#2 from Question 1B here automatically </w:t>
            </w:r>
          </w:p>
        </w:tc>
      </w:tr>
      <w:tr w:rsidR="00EF07F9" w:rsidRPr="00896B45" w14:paraId="4D837566"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A75B86F"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13137B1"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8325213"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D0B25A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73BA35E"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55F73AC4"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896677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5A37D89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FB05C11" w14:textId="4942AF02" w:rsidR="00EF07F9" w:rsidRPr="00896B45" w:rsidRDefault="00EF07F9" w:rsidP="00EF07F9">
            <w:pPr>
              <w:pStyle w:val="Otsikko"/>
              <w:jc w:val="center"/>
              <w:rPr>
                <w:rFonts w:ascii="Segoe UI" w:hAnsi="Segoe UI"/>
                <w:sz w:val="18"/>
                <w:szCs w:val="18"/>
                <w:lang w:eastAsia="en-US"/>
              </w:rPr>
            </w:pPr>
            <w:r w:rsidRPr="00896B45">
              <w:rPr>
                <w:lang w:eastAsia="en-US"/>
              </w:rPr>
              <w:lastRenderedPageBreak/>
              <w:t>Marketing Objective #3 Results</w:t>
            </w:r>
          </w:p>
          <w:p w14:paraId="2BC907AA" w14:textId="1E40BB4B" w:rsidR="00EF07F9" w:rsidRPr="00896B45" w:rsidRDefault="00EF07F9" w:rsidP="00EF07F9">
            <w:pPr>
              <w:jc w:val="center"/>
              <w:rPr>
                <w:rFonts w:ascii="Segoe UI" w:hAnsi="Segoe UI"/>
                <w:sz w:val="18"/>
                <w:szCs w:val="18"/>
                <w:lang w:eastAsia="en-US"/>
              </w:rPr>
            </w:pPr>
            <w:r w:rsidRPr="00896B45">
              <w:rPr>
                <w:lang w:eastAsia="en-US"/>
              </w:rPr>
              <w:t>(Required if Marketing Objective #3 was provided in 1B)</w:t>
            </w:r>
          </w:p>
        </w:tc>
      </w:tr>
      <w:tr w:rsidR="00EF07F9" w:rsidRPr="00896B45" w14:paraId="5B6E0C5E"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B7D6F9A" w14:textId="77777777" w:rsidR="00EF07F9" w:rsidRPr="00896B45" w:rsidRDefault="00EF07F9" w:rsidP="00EF07F9">
            <w:pPr>
              <w:rPr>
                <w:rFonts w:ascii="Segoe UI" w:hAnsi="Segoe UI"/>
                <w:sz w:val="18"/>
                <w:szCs w:val="18"/>
                <w:lang w:eastAsia="en-US"/>
              </w:rPr>
            </w:pPr>
            <w:r w:rsidRPr="00896B45">
              <w:rPr>
                <w:lang w:eastAsia="en-US"/>
              </w:rPr>
              <w:t>Marketing Objective #3 from  </w:t>
            </w:r>
            <w:r w:rsidRPr="00896B45">
              <w:rPr>
                <w:lang w:eastAsia="en-US"/>
              </w:rPr>
              <w:br/>
              <w:t>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62F30C1"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Marketing Objective #3 from Question 1B here automatically </w:t>
            </w:r>
          </w:p>
        </w:tc>
      </w:tr>
      <w:tr w:rsidR="00EF07F9" w:rsidRPr="00896B45" w14:paraId="56D09D2F"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7DD4B17"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6F967C22"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w:t>
            </w:r>
            <w:r w:rsidRPr="00EF07F9">
              <w:rPr>
                <w:i/>
                <w:iCs/>
                <w:color w:val="0070C0"/>
                <w:sz w:val="20"/>
                <w:szCs w:val="20"/>
                <w:lang w:eastAsia="en-US"/>
              </w:rPr>
              <w:t xml:space="preserve">: </w:t>
            </w:r>
            <w:r w:rsidRPr="00EF07F9">
              <w:rPr>
                <w:i/>
                <w:iCs/>
                <w:color w:val="auto"/>
                <w:sz w:val="20"/>
                <w:szCs w:val="20"/>
                <w:lang w:eastAsia="en-US"/>
              </w:rPr>
              <w:t>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B2508D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23B88A7"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C2AEAC5"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357D411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137BC32"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E7FBD8F"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0F65B3D" w14:textId="5EDABD8B" w:rsidR="00EF07F9" w:rsidRPr="00896B45" w:rsidRDefault="00EF07F9" w:rsidP="00EF07F9">
            <w:pPr>
              <w:pStyle w:val="Otsikko"/>
              <w:jc w:val="center"/>
              <w:rPr>
                <w:rFonts w:ascii="Segoe UI" w:hAnsi="Segoe UI"/>
                <w:sz w:val="18"/>
                <w:szCs w:val="18"/>
                <w:lang w:eastAsia="en-US"/>
              </w:rPr>
            </w:pPr>
            <w:r w:rsidRPr="00896B45">
              <w:rPr>
                <w:lang w:eastAsia="en-US"/>
              </w:rPr>
              <w:t>Activity Objective #1 Results</w:t>
            </w:r>
          </w:p>
          <w:p w14:paraId="361714A5" w14:textId="08A66341" w:rsidR="00EF07F9" w:rsidRPr="00896B45" w:rsidRDefault="00EF07F9" w:rsidP="00EF07F9">
            <w:pPr>
              <w:jc w:val="center"/>
              <w:rPr>
                <w:rFonts w:ascii="Segoe UI" w:hAnsi="Segoe UI"/>
                <w:sz w:val="18"/>
                <w:szCs w:val="18"/>
                <w:lang w:eastAsia="en-US"/>
              </w:rPr>
            </w:pPr>
            <w:r w:rsidRPr="00896B45">
              <w:rPr>
                <w:lang w:eastAsia="en-US"/>
              </w:rPr>
              <w:t>(Required - Corresponds to Campaign/Activity Objective #1 listed in 1B)</w:t>
            </w:r>
          </w:p>
        </w:tc>
      </w:tr>
      <w:tr w:rsidR="00EF07F9" w:rsidRPr="00896B45" w14:paraId="56C30B9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597D297" w14:textId="77777777" w:rsidR="00EF07F9" w:rsidRPr="00896B45" w:rsidRDefault="00EF07F9" w:rsidP="00EF07F9">
            <w:pPr>
              <w:rPr>
                <w:rFonts w:ascii="Segoe UI" w:hAnsi="Segoe UI"/>
                <w:sz w:val="18"/>
                <w:szCs w:val="18"/>
                <w:lang w:eastAsia="en-US"/>
              </w:rPr>
            </w:pPr>
            <w:r w:rsidRPr="00896B45">
              <w:rPr>
                <w:lang w:eastAsia="en-US"/>
              </w:rPr>
              <w:t>Activity Objective #1 from 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C76DB2C"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#1 from Question 1B here automatically </w:t>
            </w:r>
          </w:p>
        </w:tc>
      </w:tr>
      <w:tr w:rsidR="00EF07F9" w:rsidRPr="00896B45" w14:paraId="7136051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13A15DB4"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309489CC"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4D7734EB" w14:textId="77777777" w:rsidR="00EF07F9" w:rsidRPr="00896B45" w:rsidRDefault="00EF07F9" w:rsidP="00EF07F9">
            <w:pPr>
              <w:rPr>
                <w:rFonts w:ascii="Segoe UI" w:hAnsi="Segoe UI"/>
                <w:sz w:val="18"/>
                <w:szCs w:val="18"/>
                <w:lang w:eastAsia="en-US"/>
              </w:rPr>
            </w:pPr>
            <w:r w:rsidRPr="00896B45">
              <w:rPr>
                <w:color w:val="auto"/>
                <w:lang w:eastAsia="en-US"/>
              </w:rPr>
              <w:t> </w:t>
            </w:r>
          </w:p>
        </w:tc>
      </w:tr>
      <w:tr w:rsidR="00EF07F9" w:rsidRPr="00896B45" w14:paraId="046529AC"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9FA394D" w14:textId="77777777" w:rsidR="00EF07F9" w:rsidRPr="00EF07F9" w:rsidRDefault="00EF07F9" w:rsidP="00EF07F9">
            <w:pPr>
              <w:rPr>
                <w:lang w:eastAsia="en-US"/>
              </w:rPr>
            </w:pPr>
            <w:r w:rsidRPr="00EF07F9">
              <w:rPr>
                <w:lang w:eastAsia="en-US"/>
              </w:rPr>
              <w:t>Context  </w:t>
            </w:r>
          </w:p>
          <w:p w14:paraId="4F7510F2" w14:textId="77777777" w:rsidR="00EF07F9" w:rsidRPr="00EF07F9" w:rsidRDefault="00EF07F9" w:rsidP="00EF07F9">
            <w:pPr>
              <w:rPr>
                <w:lang w:eastAsia="en-US"/>
              </w:rPr>
            </w:pPr>
            <w:r w:rsidRPr="00EF07F9">
              <w:rPr>
                <w:lang w:eastAsia="en-US"/>
              </w:rPr>
              <w:t>(Maximum: 75 words; 3 charts/visuals)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917E2D0" w14:textId="77777777" w:rsidR="00EF07F9" w:rsidRPr="00EF07F9" w:rsidRDefault="00EF07F9" w:rsidP="00EF07F9">
            <w:pPr>
              <w:rPr>
                <w:color w:val="auto"/>
                <w:lang w:eastAsia="en-US"/>
              </w:rPr>
            </w:pPr>
            <w:r w:rsidRPr="00EF07F9">
              <w:rPr>
                <w:color w:val="auto"/>
                <w:lang w:eastAsia="en-US"/>
              </w:rPr>
              <w:t> </w:t>
            </w:r>
          </w:p>
        </w:tc>
      </w:tr>
      <w:tr w:rsidR="00EF07F9" w:rsidRPr="00896B45" w14:paraId="666B3C64"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12" w:space="0" w:color="auto"/>
              <w:left w:val="single" w:sz="12" w:space="0" w:color="auto"/>
              <w:bottom w:val="single" w:sz="2" w:space="0" w:color="000000" w:themeColor="text1"/>
              <w:right w:val="single" w:sz="12" w:space="0" w:color="auto"/>
            </w:tcBorders>
            <w:shd w:val="clear" w:color="auto" w:fill="FFFFFF"/>
            <w:vAlign w:val="center"/>
            <w:hideMark/>
          </w:tcPr>
          <w:p w14:paraId="37FC525F" w14:textId="05F1E0BD" w:rsidR="00EF07F9" w:rsidRPr="00896B45" w:rsidRDefault="00EF07F9" w:rsidP="00EF07F9">
            <w:pPr>
              <w:pStyle w:val="Otsikko"/>
              <w:jc w:val="center"/>
              <w:rPr>
                <w:rFonts w:ascii="Segoe UI" w:hAnsi="Segoe UI"/>
                <w:sz w:val="18"/>
                <w:szCs w:val="18"/>
                <w:lang w:eastAsia="en-US"/>
              </w:rPr>
            </w:pPr>
            <w:r w:rsidRPr="00896B45">
              <w:rPr>
                <w:lang w:eastAsia="en-US"/>
              </w:rPr>
              <w:t>Activity Objective #2 Results</w:t>
            </w:r>
          </w:p>
          <w:p w14:paraId="65F0EAC4" w14:textId="139AEDF8" w:rsidR="00EF07F9" w:rsidRPr="00896B45" w:rsidRDefault="00EF07F9" w:rsidP="00EF07F9">
            <w:pPr>
              <w:jc w:val="center"/>
              <w:rPr>
                <w:rFonts w:ascii="Segoe UI" w:hAnsi="Segoe UI"/>
                <w:sz w:val="18"/>
                <w:szCs w:val="18"/>
                <w:lang w:eastAsia="en-US"/>
              </w:rPr>
            </w:pPr>
            <w:r w:rsidRPr="00896B45">
              <w:rPr>
                <w:lang w:eastAsia="en-US"/>
              </w:rPr>
              <w:t>(Required if Campaign/Activity Objective #2 was provided in 1B)</w:t>
            </w:r>
          </w:p>
        </w:tc>
      </w:tr>
      <w:tr w:rsidR="00EF07F9" w:rsidRPr="00896B45" w14:paraId="05D49E7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3AF8A457" w14:textId="77777777" w:rsidR="00EF07F9" w:rsidRPr="00896B45" w:rsidRDefault="00EF07F9" w:rsidP="00EF07F9">
            <w:pPr>
              <w:rPr>
                <w:rFonts w:ascii="Segoe UI" w:hAnsi="Segoe UI"/>
                <w:sz w:val="18"/>
                <w:szCs w:val="18"/>
                <w:lang w:eastAsia="en-US"/>
              </w:rPr>
            </w:pPr>
            <w:r w:rsidRPr="00896B45">
              <w:rPr>
                <w:lang w:eastAsia="en-US"/>
              </w:rPr>
              <w:t>Activity Objective #2 from 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C5798A"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#2 from Question 1B here automatically </w:t>
            </w:r>
          </w:p>
        </w:tc>
      </w:tr>
      <w:tr w:rsidR="00EF07F9" w:rsidRPr="00896B45" w14:paraId="678E92FF"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8D01452" w14:textId="77777777" w:rsidR="00EF07F9" w:rsidRPr="00896B45" w:rsidRDefault="00EF07F9" w:rsidP="00EF07F9">
            <w:pPr>
              <w:rPr>
                <w:rFonts w:ascii="Segoe UI" w:hAnsi="Segoe UI"/>
                <w:sz w:val="18"/>
                <w:szCs w:val="18"/>
                <w:lang w:eastAsia="en-US"/>
              </w:rPr>
            </w:pPr>
            <w:r w:rsidRPr="00896B45">
              <w:rPr>
                <w:lang w:eastAsia="en-US"/>
              </w:rPr>
              <w:t>List Result</w:t>
            </w:r>
            <w:r w:rsidRPr="00896B45">
              <w:rPr>
                <w:color w:val="auto"/>
                <w:lang w:eastAsia="en-US"/>
              </w:rPr>
              <w:t>  </w:t>
            </w:r>
          </w:p>
          <w:p w14:paraId="71A86680"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4713F1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0C868C06"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3AA3692"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3FC7B7F"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581A85A9"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4A3C5CF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5B74AC0" w14:textId="0A7FC948" w:rsidR="00EF07F9" w:rsidRPr="00896B45" w:rsidRDefault="00EF07F9" w:rsidP="00EF07F9">
            <w:pPr>
              <w:pStyle w:val="Otsikko"/>
              <w:jc w:val="center"/>
              <w:rPr>
                <w:rFonts w:ascii="Segoe UI" w:hAnsi="Segoe UI"/>
                <w:sz w:val="18"/>
                <w:szCs w:val="18"/>
                <w:lang w:eastAsia="en-US"/>
              </w:rPr>
            </w:pPr>
            <w:r w:rsidRPr="00896B45">
              <w:rPr>
                <w:lang w:eastAsia="en-US"/>
              </w:rPr>
              <w:t>Activity Objective #3 Results</w:t>
            </w:r>
          </w:p>
          <w:p w14:paraId="03BB79CD" w14:textId="641A6E0B" w:rsidR="00EF07F9" w:rsidRPr="00896B45" w:rsidRDefault="00EF07F9" w:rsidP="00EF07F9">
            <w:pPr>
              <w:jc w:val="center"/>
              <w:rPr>
                <w:rFonts w:ascii="Segoe UI" w:hAnsi="Segoe UI"/>
                <w:sz w:val="18"/>
                <w:szCs w:val="18"/>
                <w:lang w:eastAsia="en-US"/>
              </w:rPr>
            </w:pPr>
            <w:r w:rsidRPr="00896B45">
              <w:rPr>
                <w:lang w:eastAsia="en-US"/>
              </w:rPr>
              <w:t>(Required if Campaign/Activity Objective #3 was provided in 1B)</w:t>
            </w:r>
          </w:p>
        </w:tc>
      </w:tr>
      <w:tr w:rsidR="00EF07F9" w:rsidRPr="00896B45" w14:paraId="12955D9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8C7C2CF" w14:textId="77777777" w:rsidR="00EF07F9" w:rsidRPr="00896B45" w:rsidRDefault="00EF07F9" w:rsidP="00EF07F9">
            <w:pPr>
              <w:rPr>
                <w:rFonts w:ascii="Segoe UI" w:hAnsi="Segoe UI"/>
                <w:sz w:val="18"/>
                <w:szCs w:val="18"/>
                <w:lang w:eastAsia="en-US"/>
              </w:rPr>
            </w:pPr>
            <w:r w:rsidRPr="00896B45">
              <w:rPr>
                <w:lang w:eastAsia="en-US"/>
              </w:rPr>
              <w:t>Activity Objective #3 from Question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72892675" w14:textId="77777777" w:rsidR="00EF07F9" w:rsidRPr="00896B45" w:rsidRDefault="00EF07F9" w:rsidP="00EF07F9">
            <w:pPr>
              <w:rPr>
                <w:rFonts w:ascii="Segoe UI" w:hAnsi="Segoe UI"/>
                <w:sz w:val="18"/>
                <w:szCs w:val="18"/>
                <w:lang w:eastAsia="en-US"/>
              </w:rPr>
            </w:pPr>
            <w:r w:rsidRPr="00896B45">
              <w:rPr>
                <w:color w:val="auto"/>
                <w:lang w:eastAsia="en-US"/>
              </w:rPr>
              <w:t>The entry portal will list Activity Objective #3 from Question 1B here automatically </w:t>
            </w:r>
          </w:p>
        </w:tc>
      </w:tr>
      <w:tr w:rsidR="00EF07F9" w:rsidRPr="00896B45" w14:paraId="705CA19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734A39B" w14:textId="77777777" w:rsidR="00EF07F9" w:rsidRPr="00896B45" w:rsidRDefault="00EF07F9" w:rsidP="00EF07F9">
            <w:pPr>
              <w:rPr>
                <w:rFonts w:ascii="Segoe UI" w:hAnsi="Segoe UI"/>
                <w:sz w:val="18"/>
                <w:szCs w:val="18"/>
                <w:lang w:eastAsia="en-US"/>
              </w:rPr>
            </w:pPr>
            <w:r w:rsidRPr="00896B45">
              <w:rPr>
                <w:lang w:eastAsia="en-US"/>
              </w:rPr>
              <w:lastRenderedPageBreak/>
              <w:t>List Result</w:t>
            </w:r>
            <w:r w:rsidRPr="00896B45">
              <w:rPr>
                <w:color w:val="auto"/>
                <w:lang w:eastAsia="en-US"/>
              </w:rPr>
              <w:t>  </w:t>
            </w:r>
          </w:p>
          <w:p w14:paraId="09752FC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30 words)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FB791AE"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29C4B079"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CB10956" w14:textId="77777777" w:rsidR="00EF07F9" w:rsidRPr="00896B45" w:rsidRDefault="00EF07F9" w:rsidP="00EF07F9">
            <w:pPr>
              <w:rPr>
                <w:rFonts w:ascii="Segoe UI" w:hAnsi="Segoe UI"/>
                <w:sz w:val="18"/>
                <w:szCs w:val="18"/>
                <w:lang w:eastAsia="en-US"/>
              </w:rPr>
            </w:pPr>
            <w:r w:rsidRPr="00896B45">
              <w:rPr>
                <w:lang w:eastAsia="en-US"/>
              </w:rPr>
              <w:t>Context</w:t>
            </w:r>
            <w:r w:rsidRPr="00896B45">
              <w:rPr>
                <w:color w:val="auto"/>
                <w:lang w:eastAsia="en-US"/>
              </w:rPr>
              <w:t>  </w:t>
            </w:r>
          </w:p>
          <w:p w14:paraId="1EBFE11D" w14:textId="77777777" w:rsidR="00EF07F9" w:rsidRPr="00EF07F9" w:rsidRDefault="00EF07F9" w:rsidP="00EF07F9">
            <w:pPr>
              <w:rPr>
                <w:rFonts w:ascii="Segoe UI" w:hAnsi="Segoe UI"/>
                <w:sz w:val="20"/>
                <w:szCs w:val="20"/>
                <w:lang w:eastAsia="en-US"/>
              </w:rPr>
            </w:pPr>
            <w:r w:rsidRPr="00EF07F9">
              <w:rPr>
                <w:i/>
                <w:iCs/>
                <w:color w:val="auto"/>
                <w:sz w:val="20"/>
                <w:szCs w:val="20"/>
                <w:lang w:eastAsia="en-US"/>
              </w:rPr>
              <w:t>(Maximum: 75 words; 3 charts/visuals)</w:t>
            </w:r>
            <w:r w:rsidRPr="00EF07F9">
              <w:rPr>
                <w:color w:val="auto"/>
                <w:sz w:val="20"/>
                <w:szCs w:val="20"/>
                <w:lang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22BEA34" w14:textId="77777777" w:rsidR="00EF07F9" w:rsidRPr="00896B45" w:rsidRDefault="00EF07F9" w:rsidP="00EF07F9">
            <w:pPr>
              <w:rPr>
                <w:rFonts w:ascii="Segoe UI" w:hAnsi="Segoe UI"/>
                <w:sz w:val="18"/>
                <w:szCs w:val="18"/>
                <w:lang w:eastAsia="en-US"/>
              </w:rPr>
            </w:pPr>
            <w:r w:rsidRPr="00896B45">
              <w:rPr>
                <w:lang w:eastAsia="en-US"/>
              </w:rPr>
              <w:t> </w:t>
            </w:r>
          </w:p>
        </w:tc>
      </w:tr>
      <w:tr w:rsidR="00EF07F9" w:rsidRPr="00896B45" w14:paraId="732A07D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70"/>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hideMark/>
          </w:tcPr>
          <w:p w14:paraId="79B2D4CA" w14:textId="67F2AFAB" w:rsidR="00EF07F9" w:rsidRPr="00896B45" w:rsidRDefault="00EF07F9" w:rsidP="00EF07F9">
            <w:pPr>
              <w:pStyle w:val="Otsikko"/>
              <w:rPr>
                <w:rFonts w:cs="Tahoma"/>
                <w:szCs w:val="16"/>
              </w:rPr>
            </w:pPr>
            <w:r w:rsidRPr="00896B45">
              <w:rPr>
                <w:lang w:eastAsia="en-US"/>
              </w:rPr>
              <w:t xml:space="preserve">Additional </w:t>
            </w:r>
            <w:r>
              <w:rPr>
                <w:lang w:eastAsia="en-US"/>
              </w:rPr>
              <w:t>R</w:t>
            </w:r>
            <w:r w:rsidRPr="00896B45">
              <w:rPr>
                <w:lang w:eastAsia="en-US"/>
              </w:rPr>
              <w:t>esults </w:t>
            </w:r>
          </w:p>
          <w:p w14:paraId="5C9A4A7C" w14:textId="737C6DEF" w:rsidR="00EF07F9" w:rsidRPr="00896B45" w:rsidRDefault="00EF07F9" w:rsidP="00EF07F9">
            <w:pPr>
              <w:rPr>
                <w:lang w:eastAsia="en-US"/>
              </w:rPr>
            </w:pPr>
            <w:r w:rsidRPr="00896B45">
              <w:rPr>
                <w:lang w:eastAsia="en-US"/>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rPr>
                <w:lang w:eastAsia="en-US"/>
              </w:rPr>
              <w:br/>
            </w:r>
          </w:p>
          <w:p w14:paraId="26284FB0" w14:textId="77777777" w:rsidR="00EF07F9" w:rsidRPr="00EF07F9" w:rsidRDefault="00EF07F9" w:rsidP="00EF07F9">
            <w:pPr>
              <w:rPr>
                <w:rFonts w:eastAsia="Times New Roman" w:cs="Segoe UI"/>
                <w:sz w:val="20"/>
                <w:szCs w:val="20"/>
                <w:lang w:eastAsia="en-US"/>
              </w:rPr>
            </w:pPr>
            <w:r w:rsidRPr="00EF07F9">
              <w:rPr>
                <w:rFonts w:eastAsia="Times New Roman" w:cs="Segoe UI"/>
                <w:i/>
                <w:iCs/>
                <w:sz w:val="20"/>
                <w:szCs w:val="20"/>
                <w:lang w:eastAsia="en-US"/>
              </w:rPr>
              <w:t>(Maximum: 150 words; 3 charts/visuals)  </w:t>
            </w:r>
            <w:r w:rsidRPr="00EF07F9">
              <w:rPr>
                <w:rFonts w:eastAsia="Times New Roman" w:cs="Segoe UI"/>
                <w:sz w:val="20"/>
                <w:szCs w:val="20"/>
                <w:lang w:eastAsia="en-US"/>
              </w:rPr>
              <w:t> </w:t>
            </w:r>
          </w:p>
          <w:p w14:paraId="7385E834" w14:textId="77777777" w:rsidR="00EF07F9" w:rsidRPr="00896B45" w:rsidRDefault="00EF07F9">
            <w:pPr>
              <w:spacing w:after="0"/>
              <w:ind w:left="60"/>
              <w:textAlignment w:val="baseline"/>
              <w:rPr>
                <w:rFonts w:ascii="Segoe UI" w:eastAsia="Times New Roman" w:hAnsi="Segoe UI" w:cs="Segoe UI"/>
                <w:sz w:val="18"/>
                <w:szCs w:val="18"/>
                <w:lang w:eastAsia="en-US"/>
              </w:rPr>
            </w:pPr>
          </w:p>
        </w:tc>
      </w:tr>
      <w:tr w:rsidR="00EF07F9" w:rsidRPr="00896B45" w14:paraId="5DD34ABB" w14:textId="77777777" w:rsidTr="0005455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769"/>
        </w:trPr>
        <w:tc>
          <w:tcPr>
            <w:tcW w:w="10095" w:type="dxa"/>
            <w:gridSpan w:val="3"/>
            <w:tcBorders>
              <w:top w:val="single" w:sz="2" w:space="0" w:color="000000" w:themeColor="text1"/>
              <w:left w:val="nil"/>
              <w:bottom w:val="single" w:sz="2" w:space="0" w:color="000000" w:themeColor="text1"/>
              <w:right w:val="nil"/>
            </w:tcBorders>
            <w:shd w:val="clear" w:color="auto" w:fill="FFFFFF"/>
          </w:tcPr>
          <w:p w14:paraId="20A92FFC" w14:textId="77777777" w:rsidR="00EF07F9" w:rsidRDefault="00EF07F9" w:rsidP="00EF07F9">
            <w:pPr>
              <w:rPr>
                <w:lang w:eastAsia="en-US"/>
              </w:rPr>
            </w:pPr>
            <w:r>
              <w:rPr>
                <w:lang w:eastAsia="en-US"/>
              </w:rPr>
              <w:t>List additional results here.</w:t>
            </w:r>
          </w:p>
          <w:p w14:paraId="1BDA28B6" w14:textId="77777777" w:rsidR="00EF07F9" w:rsidRDefault="00EF07F9" w:rsidP="00EF07F9">
            <w:pPr>
              <w:rPr>
                <w:lang w:eastAsia="en-US"/>
              </w:rPr>
            </w:pPr>
          </w:p>
          <w:p w14:paraId="39ADDBBA" w14:textId="6AA89DDB" w:rsidR="00EF07F9" w:rsidRPr="00896B45" w:rsidRDefault="00EF07F9" w:rsidP="00EF07F9">
            <w:pPr>
              <w:rPr>
                <w:lang w:eastAsia="en-US"/>
              </w:rPr>
            </w:pPr>
          </w:p>
        </w:tc>
      </w:tr>
      <w:tr w:rsidR="00EF07F9" w:rsidRPr="00896B45" w14:paraId="7A3C4DE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70"/>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cPr>
          <w:p w14:paraId="7EEC321C" w14:textId="74288A77" w:rsidR="00EF07F9" w:rsidRPr="00EF07F9" w:rsidRDefault="00EF07F9" w:rsidP="00EF07F9">
            <w:pPr>
              <w:rPr>
                <w:lang w:eastAsia="en-US"/>
              </w:rPr>
            </w:pPr>
            <w:r w:rsidRPr="00EF07F9">
              <w:rPr>
                <w:lang w:eastAsia="en-US"/>
              </w:rPr>
              <w:t>4B. Marketing rarely works in isolation. Outside of your effort, what else in the marketplace could have affected the results of this case – positive or negative?</w:t>
            </w:r>
          </w:p>
          <w:p w14:paraId="464B496B" w14:textId="1E9FC65A" w:rsidR="00EF07F9" w:rsidRDefault="00EF07F9" w:rsidP="00EF07F9">
            <w:pPr>
              <w:rPr>
                <w:lang w:eastAsia="en-US"/>
              </w:rPr>
            </w:pPr>
            <w:r w:rsidRPr="00EF07F9">
              <w:rPr>
                <w:lang w:eastAsia="en-US"/>
              </w:rPr>
              <w:t>Select factors from the chart and explain the influence (or lack of influence) of these factors in the space provided. We recognize that attribution can be difficult; however, we’re inviting you to provide the broader picture here in making the case for your effectiveness.</w:t>
            </w:r>
          </w:p>
          <w:p w14:paraId="08D4600D" w14:textId="77777777" w:rsidR="00EF07F9" w:rsidRPr="00EF07F9" w:rsidRDefault="00EF07F9" w:rsidP="00EF07F9">
            <w:pPr>
              <w:rPr>
                <w:lang w:eastAsia="en-US"/>
              </w:rPr>
            </w:pPr>
          </w:p>
          <w:p w14:paraId="514C6144" w14:textId="77777777" w:rsidR="00EF07F9" w:rsidRPr="00EF07F9" w:rsidRDefault="00EF07F9" w:rsidP="00EF07F9">
            <w:pPr>
              <w:rPr>
                <w:sz w:val="20"/>
                <w:szCs w:val="20"/>
                <w:lang w:eastAsia="en-US"/>
              </w:rPr>
            </w:pPr>
            <w:r w:rsidRPr="00EF07F9">
              <w:rPr>
                <w:sz w:val="20"/>
                <w:szCs w:val="20"/>
                <w:lang w:eastAsia="en-US"/>
              </w:rPr>
              <w:t>(Maximum: 200 words; 3 charts/visuals)</w:t>
            </w:r>
          </w:p>
        </w:tc>
      </w:tr>
      <w:tr w:rsidR="00EF07F9" w:rsidRPr="00896B45" w14:paraId="32B535D5"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7685C62C" w14:textId="77777777" w:rsidR="00EF07F9" w:rsidRPr="00EF07F9" w:rsidRDefault="00EF07F9" w:rsidP="00EF07F9">
            <w:r w:rsidRPr="00EF07F9">
              <w:t>Business Events</w:t>
            </w:r>
          </w:p>
          <w:p w14:paraId="051080CC" w14:textId="77777777" w:rsidR="00EF07F9" w:rsidRPr="00EF07F9" w:rsidRDefault="00EF07F9" w:rsidP="00EF07F9">
            <w:pPr>
              <w:rPr>
                <w:color w:val="auto"/>
                <w:sz w:val="20"/>
                <w:szCs w:val="20"/>
              </w:rPr>
            </w:pPr>
            <w:r w:rsidRPr="00EF07F9">
              <w:rPr>
                <w:i/>
                <w:color w:val="auto"/>
                <w:sz w:val="20"/>
                <w:szCs w:val="20"/>
              </w:rPr>
              <w:t>(e.g. changes in supply chain, government regulations)</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529BA7E" w14:textId="77777777" w:rsidR="00EF07F9" w:rsidRPr="00EF07F9" w:rsidRDefault="00EF07F9" w:rsidP="00EF07F9">
            <w:r w:rsidRPr="00EF07F9">
              <w:t>Societal or Economic Events</w:t>
            </w:r>
          </w:p>
          <w:p w14:paraId="0CE4704F" w14:textId="77777777" w:rsidR="00EF07F9" w:rsidRPr="00EF07F9" w:rsidRDefault="00EF07F9" w:rsidP="00EF07F9">
            <w:pPr>
              <w:rPr>
                <w:i/>
                <w:color w:val="auto"/>
                <w:sz w:val="20"/>
                <w:szCs w:val="20"/>
              </w:rPr>
            </w:pPr>
            <w:r w:rsidRPr="00EF07F9">
              <w:rPr>
                <w:i/>
                <w:color w:val="auto"/>
                <w:sz w:val="20"/>
                <w:szCs w:val="20"/>
              </w:rPr>
              <w:t>(e.g. changes in economic, political, social factors)</w:t>
            </w:r>
          </w:p>
        </w:tc>
      </w:tr>
      <w:tr w:rsidR="00EF07F9" w:rsidRPr="00896B45" w14:paraId="0462FCE9"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6CDEE985" w14:textId="77777777" w:rsidR="00EF07F9" w:rsidRPr="00EF07F9" w:rsidRDefault="00EF07F9" w:rsidP="00EF07F9">
            <w:r w:rsidRPr="00EF07F9">
              <w:t>Internal Company Events</w:t>
            </w:r>
          </w:p>
          <w:p w14:paraId="3EB1758C" w14:textId="77777777" w:rsidR="00EF07F9" w:rsidRPr="00EF07F9" w:rsidRDefault="00EF07F9" w:rsidP="00EF07F9">
            <w:pPr>
              <w:rPr>
                <w:color w:val="auto"/>
                <w:sz w:val="20"/>
                <w:szCs w:val="20"/>
              </w:rPr>
            </w:pPr>
            <w:r w:rsidRPr="00EF07F9">
              <w:rPr>
                <w:i/>
                <w:color w:val="auto"/>
                <w:sz w:val="20"/>
                <w:szCs w:val="20"/>
              </w:rPr>
              <w:t>(e.g. change in ownership, internal dynamics, etc.)</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8F75ACB" w14:textId="77777777" w:rsidR="00EF07F9" w:rsidRPr="00EF07F9" w:rsidRDefault="00EF07F9" w:rsidP="00EF07F9">
            <w:r w:rsidRPr="00EF07F9">
              <w:t>Public Relations</w:t>
            </w:r>
          </w:p>
        </w:tc>
      </w:tr>
      <w:tr w:rsidR="00EF07F9" w:rsidRPr="00896B45" w14:paraId="37AB3E33"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6A7FAF0" w14:textId="77777777" w:rsidR="00EF07F9" w:rsidRPr="00EF07F9" w:rsidRDefault="00EF07F9" w:rsidP="00EF07F9">
            <w:r w:rsidRPr="00EF07F9">
              <w:t xml:space="preserve">Natural Events </w:t>
            </w:r>
          </w:p>
          <w:p w14:paraId="0552A068" w14:textId="77777777" w:rsidR="00EF07F9" w:rsidRPr="00EF07F9" w:rsidRDefault="00EF07F9" w:rsidP="00EF07F9">
            <w:pPr>
              <w:rPr>
                <w:sz w:val="20"/>
                <w:szCs w:val="20"/>
              </w:rPr>
            </w:pPr>
            <w:r w:rsidRPr="00EF07F9">
              <w:rPr>
                <w:sz w:val="20"/>
                <w:szCs w:val="20"/>
              </w:rPr>
              <w:t>(e.g. weather, natural phenomenon, etc.)</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DE079BE" w14:textId="77777777" w:rsidR="00EF07F9" w:rsidRPr="00EF07F9" w:rsidRDefault="00EF07F9" w:rsidP="00EF07F9">
            <w:r w:rsidRPr="00EF07F9">
              <w:t>Other _______________</w:t>
            </w:r>
          </w:p>
        </w:tc>
      </w:tr>
      <w:tr w:rsidR="00EF07F9" w:rsidRPr="00896B45" w14:paraId="2A5CE0C3"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3F7DEBA4" w14:textId="77777777" w:rsidR="00EF07F9" w:rsidRPr="00EF07F9" w:rsidRDefault="00EF07F9" w:rsidP="00EF07F9">
            <w:r w:rsidRPr="00EF07F9">
              <w:t>Other marketing for the brand, running at the same time as this effort</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CC5C67F" w14:textId="77777777" w:rsidR="00EF07F9" w:rsidRPr="00EF07F9" w:rsidRDefault="00EF07F9" w:rsidP="00EF07F9"/>
        </w:tc>
      </w:tr>
      <w:tr w:rsidR="00EF07F9" w:rsidRPr="00896B45" w14:paraId="189AE31B"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556" w:type="dxa"/>
            <w:gridSpan w:val="4"/>
            <w:tcBorders>
              <w:top w:val="nil"/>
              <w:left w:val="nil"/>
              <w:bottom w:val="single" w:sz="2" w:space="0" w:color="000000" w:themeColor="text1"/>
              <w:right w:val="nil"/>
            </w:tcBorders>
            <w:shd w:val="clear" w:color="auto" w:fill="auto"/>
          </w:tcPr>
          <w:p w14:paraId="0B1F0AFA" w14:textId="77777777" w:rsidR="00EF07F9" w:rsidRPr="00896B45" w:rsidRDefault="00EF07F9" w:rsidP="00EF07F9">
            <w:r w:rsidRPr="00896B45">
              <w:br/>
              <w:t xml:space="preserve">Provide </w:t>
            </w:r>
            <w:r w:rsidRPr="00896B45">
              <w:rPr>
                <w:noProof/>
              </w:rPr>
              <w:t>answer</w:t>
            </w:r>
            <w:r w:rsidRPr="00896B45">
              <w:t>.</w:t>
            </w:r>
          </w:p>
          <w:p w14:paraId="40F4DF1A" w14:textId="77777777" w:rsidR="00EF07F9" w:rsidRPr="00896B45" w:rsidRDefault="00EF07F9" w:rsidP="00EF07F9"/>
          <w:p w14:paraId="0D1FD0D3" w14:textId="77777777" w:rsidR="00EF07F9" w:rsidRPr="00896B45" w:rsidRDefault="00EF07F9" w:rsidP="00EF07F9"/>
        </w:tc>
      </w:tr>
      <w:tr w:rsidR="00EF07F9" w:rsidRPr="00896B45" w14:paraId="69F080E1"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556"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9073BFC" w14:textId="77777777" w:rsidR="00EF07F9" w:rsidRPr="00896B45" w:rsidRDefault="00EF07F9" w:rsidP="00EF07F9">
            <w:pPr>
              <w:rPr>
                <w:b/>
              </w:rPr>
            </w:pPr>
            <w:r w:rsidRPr="00896B45">
              <w:rPr>
                <w:b/>
              </w:rPr>
              <w:t>DATA SOURCES: SECTION 4</w:t>
            </w:r>
          </w:p>
          <w:p w14:paraId="7594D65C" w14:textId="76E936D8" w:rsidR="00EF07F9" w:rsidRPr="00896B45" w:rsidRDefault="00EF07F9" w:rsidP="00EF07F9">
            <w:pPr>
              <w:rPr>
                <w:sz w:val="18"/>
                <w:szCs w:val="20"/>
              </w:rPr>
            </w:pPr>
            <w:r w:rsidRPr="00896B45">
              <w:rPr>
                <w:rFonts w:eastAsia="ヒラギノ角ゴ Pro W3"/>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1055E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556"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4A8D2283" w14:textId="77777777" w:rsidR="00EF07F9" w:rsidRPr="00896B45" w:rsidRDefault="00EF07F9" w:rsidP="00EF07F9">
            <w:pPr>
              <w:rPr>
                <w:szCs w:val="20"/>
              </w:rPr>
            </w:pPr>
            <w:r w:rsidRPr="00896B45">
              <w:rPr>
                <w:szCs w:val="20"/>
              </w:rPr>
              <w:lastRenderedPageBreak/>
              <w:br/>
              <w:t>Provide sources of data included in your responses to Section 4.</w:t>
            </w:r>
          </w:p>
          <w:p w14:paraId="2371CF36" w14:textId="77777777" w:rsidR="00EF07F9" w:rsidRPr="00896B45" w:rsidRDefault="00EF07F9" w:rsidP="00EF07F9">
            <w:pPr>
              <w:rPr>
                <w:szCs w:val="20"/>
              </w:rPr>
            </w:pPr>
          </w:p>
          <w:p w14:paraId="6027195D" w14:textId="77777777" w:rsidR="00EF07F9" w:rsidRPr="00896B45" w:rsidRDefault="00EF07F9" w:rsidP="00EF07F9">
            <w:pPr>
              <w:rPr>
                <w:szCs w:val="20"/>
              </w:rPr>
            </w:pPr>
          </w:p>
          <w:p w14:paraId="57050151" w14:textId="77777777" w:rsidR="00EF07F9" w:rsidRPr="00896B45" w:rsidRDefault="00EF07F9" w:rsidP="00EF07F9"/>
        </w:tc>
      </w:tr>
    </w:tbl>
    <w:p w14:paraId="6DE0FB5E" w14:textId="4695FFBA" w:rsidR="00EF07F9" w:rsidRDefault="00EF07F9" w:rsidP="00EF07F9"/>
    <w:p w14:paraId="4EAC0E39" w14:textId="77777777" w:rsidR="00EF07F9" w:rsidRDefault="00EF07F9" w:rsidP="00EF07F9"/>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EF07F9" w:rsidRPr="00896B45" w14:paraId="1604C7EB" w14:textId="77777777">
        <w:trPr>
          <w:trHeight w:val="590"/>
        </w:trPr>
        <w:tc>
          <w:tcPr>
            <w:tcW w:w="10790" w:type="dxa"/>
            <w:tcBorders>
              <w:top w:val="nil"/>
              <w:left w:val="nil"/>
              <w:bottom w:val="nil"/>
              <w:right w:val="nil"/>
            </w:tcBorders>
            <w:shd w:val="clear" w:color="auto" w:fill="000000" w:themeFill="text1"/>
            <w:vAlign w:val="center"/>
          </w:tcPr>
          <w:p w14:paraId="6E494D77" w14:textId="2B18610F" w:rsidR="00EF07F9" w:rsidRPr="00EF07F9" w:rsidRDefault="00EF07F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Investment Overview</w:t>
            </w:r>
          </w:p>
          <w:p w14:paraId="38E961D9" w14:textId="590ABAC4" w:rsidR="00EF07F9" w:rsidRPr="00333E1E" w:rsidRDefault="00EF07F9" w:rsidP="00EF07F9">
            <w:pPr>
              <w:rPr>
                <w:color w:val="FFFFFF" w:themeColor="background1"/>
                <w:sz w:val="24"/>
                <w:szCs w:val="24"/>
              </w:rPr>
            </w:pPr>
            <w:r>
              <w:rPr>
                <w:color w:val="FFFFFF" w:themeColor="background1"/>
              </w:rPr>
              <w:br/>
            </w:r>
            <w:r w:rsidRPr="00333E1E">
              <w:rPr>
                <w:color w:val="FFFFFF" w:themeColor="background1"/>
                <w:sz w:val="24"/>
                <w:szCs w:val="24"/>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6C5BA569" w14:textId="77777777" w:rsidR="00EF07F9" w:rsidRPr="00EF07F9" w:rsidRDefault="00EF07F9" w:rsidP="00EF07F9">
            <w:pPr>
              <w:rPr>
                <w:color w:val="FFFFFF" w:themeColor="background1"/>
              </w:rPr>
            </w:pPr>
          </w:p>
          <w:p w14:paraId="7EC63C50" w14:textId="12E59659" w:rsidR="00EF07F9" w:rsidRPr="00896B45" w:rsidRDefault="00EF07F9" w:rsidP="00EF07F9">
            <w:r w:rsidRPr="00EF07F9">
              <w:rPr>
                <w:color w:val="FFFFFF" w:themeColor="background1"/>
                <w:sz w:val="24"/>
                <w:szCs w:val="24"/>
              </w:rPr>
              <w:t>The Investment Overview, like the rest of the entry form, is completed in the Entry Portal. The questions below are visuals of all the drop-down box options to share with your team to gather data.</w:t>
            </w:r>
          </w:p>
        </w:tc>
      </w:tr>
    </w:tbl>
    <w:p w14:paraId="507649C7" w14:textId="77777777" w:rsidR="00EF07F9" w:rsidRPr="00896B45" w:rsidRDefault="00EF07F9" w:rsidP="00EF07F9">
      <w:pPr>
        <w:pStyle w:val="MediumShading1-Accent11"/>
        <w:spacing w:after="120"/>
        <w:rPr>
          <w:rFonts w:ascii="AvenirNext LT Pro Bold" w:hAnsi="AvenirNext LT Pro Bold"/>
          <w:b/>
          <w:i/>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5398"/>
        <w:gridCol w:w="5384"/>
        <w:gridCol w:w="12"/>
      </w:tblGrid>
      <w:tr w:rsidR="00EF07F9" w:rsidRPr="00EF07F9" w14:paraId="7A2B0EF4" w14:textId="77777777" w:rsidTr="495650B9">
        <w:trPr>
          <w:gridAfter w:val="1"/>
          <w:wAfter w:w="12" w:type="dxa"/>
        </w:trPr>
        <w:tc>
          <w:tcPr>
            <w:tcW w:w="10782" w:type="dxa"/>
            <w:gridSpan w:val="2"/>
            <w:shd w:val="clear" w:color="auto" w:fill="auto"/>
          </w:tcPr>
          <w:p w14:paraId="1BC5B45D" w14:textId="390172E6" w:rsidR="00EF07F9" w:rsidRPr="00EF07F9" w:rsidRDefault="00EF07F9" w:rsidP="00EF07F9">
            <w:pPr>
              <w:pStyle w:val="Otsikko"/>
            </w:pPr>
            <w:r w:rsidRPr="00EF07F9">
              <w:t xml:space="preserve">Paid </w:t>
            </w:r>
            <w:r>
              <w:t>M</w:t>
            </w:r>
            <w:r w:rsidRPr="00EF07F9">
              <w:t xml:space="preserve">edia </w:t>
            </w:r>
            <w:r>
              <w:t>E</w:t>
            </w:r>
            <w:r w:rsidRPr="00EF07F9">
              <w:t>xpenditures</w:t>
            </w:r>
          </w:p>
          <w:p w14:paraId="0AA51533" w14:textId="036951B6" w:rsidR="00EF07F9" w:rsidRPr="00EF07F9" w:rsidRDefault="00EF07F9" w:rsidP="00EF07F9">
            <w:r w:rsidRPr="00EF07F9">
              <w:t xml:space="preserve">Select paid media expenditures (purchased and donated), not including agency fees or production costs, for the effort described in this entry. If there were no paid media expenditures, please select </w:t>
            </w:r>
            <w:r w:rsidR="000E27B6" w:rsidRPr="00065CF3">
              <w:rPr>
                <w:rFonts w:cs="Tahoma"/>
                <w:color w:val="000000" w:themeColor="text1"/>
              </w:rPr>
              <w:t>0 – 50</w:t>
            </w:r>
            <w:r w:rsidR="000E27B6">
              <w:rPr>
                <w:rFonts w:cs="Tahoma"/>
                <w:color w:val="000000" w:themeColor="text1"/>
              </w:rPr>
              <w:t> </w:t>
            </w:r>
            <w:r w:rsidR="000E27B6" w:rsidRPr="00065CF3">
              <w:rPr>
                <w:rFonts w:cs="Tahoma"/>
                <w:color w:val="000000" w:themeColor="text1"/>
              </w:rPr>
              <w:t>000€</w:t>
            </w:r>
            <w:r w:rsidR="000E27B6">
              <w:rPr>
                <w:rFonts w:cs="Tahoma"/>
                <w:color w:val="000000" w:themeColor="text1"/>
              </w:rPr>
              <w:t xml:space="preserve"> </w:t>
            </w:r>
            <w:r w:rsidRPr="00EF07F9">
              <w:t>and elaborate below. If the case did not run the year prior, select not applicable and provide context in the elaboration area below.</w:t>
            </w:r>
          </w:p>
        </w:tc>
      </w:tr>
      <w:tr w:rsidR="00EF07F9" w:rsidRPr="00EF07F9" w14:paraId="6495E885" w14:textId="77777777" w:rsidTr="495650B9">
        <w:trPr>
          <w:gridAfter w:val="1"/>
          <w:wAfter w:w="12" w:type="dxa"/>
          <w:trHeight w:val="701"/>
        </w:trPr>
        <w:tc>
          <w:tcPr>
            <w:tcW w:w="5398" w:type="dxa"/>
            <w:shd w:val="clear" w:color="auto" w:fill="auto"/>
            <w:vAlign w:val="center"/>
          </w:tcPr>
          <w:p w14:paraId="0F24E8EC" w14:textId="4BC0DEE2" w:rsidR="00EF07F9" w:rsidRPr="00EF07F9" w:rsidRDefault="00EF07F9" w:rsidP="00EF07F9">
            <w:pPr>
              <w:rPr>
                <w:rStyle w:val="Korostus"/>
                <w:rFonts w:ascii="Avenir Next Demi Bold" w:hAnsi="Avenir Next Demi Bold"/>
              </w:rPr>
            </w:pPr>
            <w:r w:rsidRPr="495650B9">
              <w:rPr>
                <w:rStyle w:val="Korostus"/>
                <w:rFonts w:ascii="Avenir Next Demi Bold" w:hAnsi="Avenir Next Demi Bold"/>
              </w:rPr>
              <w:t xml:space="preserve">Current Year/Time Period: </w:t>
            </w:r>
            <w:r>
              <w:br/>
            </w:r>
            <w:r w:rsidR="00065CF3" w:rsidRPr="00065CF3">
              <w:rPr>
                <w:rStyle w:val="Korostus"/>
                <w:rFonts w:ascii="Avenir Next Demi Bold" w:hAnsi="Avenir Next Demi Bold"/>
              </w:rPr>
              <w:t>September</w:t>
            </w:r>
            <w:r w:rsidRPr="00065CF3">
              <w:rPr>
                <w:rStyle w:val="Korostus"/>
                <w:rFonts w:ascii="Avenir Next Demi Bold" w:hAnsi="Avenir Next Demi Bold"/>
              </w:rPr>
              <w:t xml:space="preserve"> 202</w:t>
            </w:r>
            <w:r w:rsidR="00065CF3" w:rsidRPr="00065CF3">
              <w:rPr>
                <w:rStyle w:val="Korostus"/>
                <w:rFonts w:ascii="Avenir Next Demi Bold" w:hAnsi="Avenir Next Demi Bold"/>
              </w:rPr>
              <w:t>3</w:t>
            </w:r>
            <w:r w:rsidRPr="00065CF3">
              <w:rPr>
                <w:rStyle w:val="Korostus"/>
                <w:rFonts w:ascii="Avenir Next Demi Bold" w:hAnsi="Avenir Next Demi Bold"/>
              </w:rPr>
              <w:t xml:space="preserve"> – </w:t>
            </w:r>
            <w:r w:rsidR="00065CF3" w:rsidRPr="00065CF3">
              <w:rPr>
                <w:rStyle w:val="Korostus"/>
                <w:rFonts w:ascii="Avenir Next Demi Bold" w:hAnsi="Avenir Next Demi Bold"/>
              </w:rPr>
              <w:t>August</w:t>
            </w:r>
            <w:r w:rsidRPr="00065CF3">
              <w:rPr>
                <w:rStyle w:val="Korostus"/>
                <w:rFonts w:ascii="Avenir Next Demi Bold" w:hAnsi="Avenir Next Demi Bold"/>
              </w:rPr>
              <w:t xml:space="preserve"> 202</w:t>
            </w:r>
            <w:r w:rsidR="00065CF3" w:rsidRPr="00065CF3">
              <w:rPr>
                <w:rStyle w:val="Korostus"/>
                <w:rFonts w:ascii="Avenir Next Demi Bold" w:hAnsi="Avenir Next Demi Bold"/>
              </w:rPr>
              <w:t>4</w:t>
            </w:r>
          </w:p>
          <w:p w14:paraId="60E9A724" w14:textId="772B266C" w:rsidR="00EF07F9" w:rsidRPr="00EF07F9" w:rsidRDefault="00EF07F9" w:rsidP="00EF07F9">
            <w:pPr>
              <w:rPr>
                <w:rStyle w:val="Korostus"/>
                <w:rFonts w:ascii="Avenir Next Demi Bold" w:hAnsi="Avenir Next Demi Bold"/>
              </w:rPr>
            </w:pPr>
          </w:p>
        </w:tc>
        <w:tc>
          <w:tcPr>
            <w:tcW w:w="5384" w:type="dxa"/>
            <w:shd w:val="clear" w:color="auto" w:fill="auto"/>
            <w:vAlign w:val="center"/>
          </w:tcPr>
          <w:p w14:paraId="7EBDFDB2" w14:textId="77777777" w:rsidR="00EF07F9" w:rsidRPr="00EF07F9" w:rsidRDefault="00EF07F9" w:rsidP="00EF07F9">
            <w:pPr>
              <w:rPr>
                <w:rStyle w:val="Korostus"/>
                <w:rFonts w:ascii="Avenir Next Demi Bold" w:hAnsi="Avenir Next Demi Bold"/>
              </w:rPr>
            </w:pPr>
            <w:r w:rsidRPr="00EF07F9">
              <w:rPr>
                <w:rStyle w:val="Korostus"/>
                <w:rFonts w:ascii="Avenir Next Demi Bold" w:hAnsi="Avenir Next Demi Bold"/>
              </w:rPr>
              <w:t>Campaign Period: Prior Year</w:t>
            </w:r>
          </w:p>
          <w:p w14:paraId="59BA8BE6" w14:textId="77777777" w:rsidR="00EF07F9" w:rsidRPr="00EF07F9" w:rsidRDefault="00EF07F9" w:rsidP="00EF07F9">
            <w:pPr>
              <w:rPr>
                <w:rStyle w:val="Korostus"/>
                <w:rFonts w:ascii="Avenir Next Demi Bold" w:hAnsi="Avenir Next Demi Bold"/>
              </w:rPr>
            </w:pPr>
          </w:p>
        </w:tc>
      </w:tr>
      <w:tr w:rsidR="00065CF3" w:rsidRPr="00EF07F9" w14:paraId="7D2516DC" w14:textId="77777777" w:rsidTr="495650B9">
        <w:trPr>
          <w:gridAfter w:val="1"/>
          <w:wAfter w:w="12" w:type="dxa"/>
          <w:trHeight w:val="288"/>
        </w:trPr>
        <w:tc>
          <w:tcPr>
            <w:tcW w:w="5398" w:type="dxa"/>
            <w:shd w:val="clear" w:color="auto" w:fill="auto"/>
            <w:vAlign w:val="center"/>
          </w:tcPr>
          <w:p w14:paraId="66061AB8" w14:textId="215C808B" w:rsidR="00065CF3" w:rsidRPr="00065CF3" w:rsidRDefault="00065CF3" w:rsidP="00065CF3">
            <w:pPr>
              <w:rPr>
                <w:rFonts w:cs="Tahoma"/>
                <w:color w:val="000000" w:themeColor="text1"/>
              </w:rPr>
            </w:pPr>
            <w:r w:rsidRPr="00065CF3">
              <w:rPr>
                <w:rFonts w:cs="Tahoma"/>
                <w:color w:val="000000" w:themeColor="text1"/>
              </w:rPr>
              <w:t>0 – 50 000€</w:t>
            </w:r>
          </w:p>
        </w:tc>
        <w:tc>
          <w:tcPr>
            <w:tcW w:w="5384" w:type="dxa"/>
            <w:shd w:val="clear" w:color="auto" w:fill="auto"/>
            <w:vAlign w:val="center"/>
          </w:tcPr>
          <w:p w14:paraId="133BEDF9" w14:textId="4A1008ED" w:rsidR="00065CF3" w:rsidRPr="00065CF3" w:rsidRDefault="00065CF3" w:rsidP="00065CF3">
            <w:pPr>
              <w:rPr>
                <w:rFonts w:cs="Tahoma"/>
                <w:color w:val="000000" w:themeColor="text1"/>
              </w:rPr>
            </w:pPr>
            <w:r w:rsidRPr="00065CF3">
              <w:rPr>
                <w:rFonts w:cs="Tahoma"/>
                <w:color w:val="000000" w:themeColor="text1"/>
              </w:rPr>
              <w:t>0 – 50 000€</w:t>
            </w:r>
          </w:p>
        </w:tc>
      </w:tr>
      <w:tr w:rsidR="00065CF3" w:rsidRPr="00EF07F9" w14:paraId="485C03B7" w14:textId="77777777" w:rsidTr="495650B9">
        <w:trPr>
          <w:gridAfter w:val="1"/>
          <w:wAfter w:w="12" w:type="dxa"/>
          <w:trHeight w:val="288"/>
        </w:trPr>
        <w:tc>
          <w:tcPr>
            <w:tcW w:w="5398" w:type="dxa"/>
            <w:shd w:val="clear" w:color="auto" w:fill="auto"/>
            <w:vAlign w:val="center"/>
          </w:tcPr>
          <w:p w14:paraId="12EAF8F9" w14:textId="70C09CA1" w:rsidR="00065CF3" w:rsidRPr="00065CF3" w:rsidRDefault="00065CF3" w:rsidP="00065CF3">
            <w:pPr>
              <w:rPr>
                <w:rFonts w:cs="Tahoma"/>
                <w:color w:val="000000" w:themeColor="text1"/>
              </w:rPr>
            </w:pPr>
            <w:r w:rsidRPr="00065CF3">
              <w:rPr>
                <w:rFonts w:cs="Tahoma"/>
                <w:color w:val="000000" w:themeColor="text1"/>
              </w:rPr>
              <w:t>50 000 – 100 000€</w:t>
            </w:r>
          </w:p>
        </w:tc>
        <w:tc>
          <w:tcPr>
            <w:tcW w:w="5384" w:type="dxa"/>
            <w:shd w:val="clear" w:color="auto" w:fill="auto"/>
            <w:vAlign w:val="center"/>
          </w:tcPr>
          <w:p w14:paraId="5B5E3675" w14:textId="1C14F0A0" w:rsidR="00065CF3" w:rsidRPr="00065CF3" w:rsidRDefault="00065CF3" w:rsidP="00065CF3">
            <w:pPr>
              <w:rPr>
                <w:rFonts w:cs="Tahoma"/>
                <w:color w:val="000000" w:themeColor="text1"/>
              </w:rPr>
            </w:pPr>
            <w:r w:rsidRPr="00065CF3">
              <w:rPr>
                <w:rFonts w:cs="Tahoma"/>
                <w:color w:val="000000" w:themeColor="text1"/>
              </w:rPr>
              <w:t>50 000 – 100 000€</w:t>
            </w:r>
          </w:p>
        </w:tc>
      </w:tr>
      <w:tr w:rsidR="00065CF3" w:rsidRPr="00EF07F9" w14:paraId="1D301672" w14:textId="77777777" w:rsidTr="495650B9">
        <w:trPr>
          <w:gridAfter w:val="1"/>
          <w:wAfter w:w="12" w:type="dxa"/>
          <w:trHeight w:val="288"/>
        </w:trPr>
        <w:tc>
          <w:tcPr>
            <w:tcW w:w="5398" w:type="dxa"/>
            <w:shd w:val="clear" w:color="auto" w:fill="auto"/>
            <w:vAlign w:val="center"/>
          </w:tcPr>
          <w:p w14:paraId="0D075BD3" w14:textId="171B4773" w:rsidR="00065CF3" w:rsidRPr="00065CF3" w:rsidRDefault="00065CF3" w:rsidP="00065CF3">
            <w:pPr>
              <w:rPr>
                <w:rFonts w:cs="Tahoma"/>
                <w:color w:val="000000" w:themeColor="text1"/>
              </w:rPr>
            </w:pPr>
            <w:r w:rsidRPr="00065CF3">
              <w:rPr>
                <w:rFonts w:cs="Tahoma"/>
                <w:color w:val="000000" w:themeColor="text1"/>
              </w:rPr>
              <w:t>100 000 – 150 000€</w:t>
            </w:r>
          </w:p>
        </w:tc>
        <w:tc>
          <w:tcPr>
            <w:tcW w:w="5384" w:type="dxa"/>
            <w:shd w:val="clear" w:color="auto" w:fill="auto"/>
            <w:vAlign w:val="center"/>
          </w:tcPr>
          <w:p w14:paraId="6E5A670B" w14:textId="7A29F599" w:rsidR="00065CF3" w:rsidRPr="00065CF3" w:rsidRDefault="00065CF3" w:rsidP="00065CF3">
            <w:pPr>
              <w:rPr>
                <w:rFonts w:cs="Tahoma"/>
                <w:color w:val="000000" w:themeColor="text1"/>
              </w:rPr>
            </w:pPr>
            <w:r w:rsidRPr="00065CF3">
              <w:rPr>
                <w:rFonts w:cs="Tahoma"/>
                <w:color w:val="000000" w:themeColor="text1"/>
              </w:rPr>
              <w:t>100 000 – 150 000€</w:t>
            </w:r>
          </w:p>
        </w:tc>
      </w:tr>
      <w:tr w:rsidR="00065CF3" w:rsidRPr="00EF07F9" w14:paraId="5BBAC1AE" w14:textId="77777777" w:rsidTr="495650B9">
        <w:trPr>
          <w:gridAfter w:val="1"/>
          <w:wAfter w:w="12" w:type="dxa"/>
          <w:trHeight w:val="288"/>
        </w:trPr>
        <w:tc>
          <w:tcPr>
            <w:tcW w:w="5398" w:type="dxa"/>
            <w:shd w:val="clear" w:color="auto" w:fill="auto"/>
            <w:vAlign w:val="center"/>
          </w:tcPr>
          <w:p w14:paraId="58D9DA38" w14:textId="28E6EE89" w:rsidR="00065CF3" w:rsidRPr="00065CF3" w:rsidRDefault="00065CF3" w:rsidP="00065CF3">
            <w:pPr>
              <w:rPr>
                <w:rFonts w:cs="Tahoma"/>
                <w:color w:val="000000" w:themeColor="text1"/>
              </w:rPr>
            </w:pPr>
            <w:r w:rsidRPr="00065CF3">
              <w:rPr>
                <w:rFonts w:cs="Tahoma"/>
                <w:color w:val="000000" w:themeColor="text1"/>
              </w:rPr>
              <w:t>151 000 – 200 000€</w:t>
            </w:r>
          </w:p>
        </w:tc>
        <w:tc>
          <w:tcPr>
            <w:tcW w:w="5384" w:type="dxa"/>
            <w:shd w:val="clear" w:color="auto" w:fill="auto"/>
            <w:vAlign w:val="center"/>
          </w:tcPr>
          <w:p w14:paraId="38958922" w14:textId="7B01F4BB" w:rsidR="00065CF3" w:rsidRPr="00065CF3" w:rsidRDefault="00065CF3" w:rsidP="00065CF3">
            <w:pPr>
              <w:rPr>
                <w:rFonts w:cs="Tahoma"/>
                <w:color w:val="000000" w:themeColor="text1"/>
              </w:rPr>
            </w:pPr>
            <w:r w:rsidRPr="00065CF3">
              <w:rPr>
                <w:rFonts w:cs="Tahoma"/>
                <w:color w:val="000000" w:themeColor="text1"/>
              </w:rPr>
              <w:t>151 000 – 200 000€</w:t>
            </w:r>
          </w:p>
        </w:tc>
      </w:tr>
      <w:tr w:rsidR="00065CF3" w:rsidRPr="00EF07F9" w14:paraId="170FF3F3" w14:textId="77777777" w:rsidTr="495650B9">
        <w:trPr>
          <w:gridAfter w:val="1"/>
          <w:wAfter w:w="12" w:type="dxa"/>
          <w:trHeight w:val="288"/>
        </w:trPr>
        <w:tc>
          <w:tcPr>
            <w:tcW w:w="5398" w:type="dxa"/>
            <w:shd w:val="clear" w:color="auto" w:fill="auto"/>
            <w:vAlign w:val="center"/>
          </w:tcPr>
          <w:p w14:paraId="26A5125E" w14:textId="14501446" w:rsidR="00065CF3" w:rsidRPr="00065CF3" w:rsidRDefault="00065CF3" w:rsidP="00065CF3">
            <w:pPr>
              <w:rPr>
                <w:rFonts w:cs="Tahoma"/>
                <w:color w:val="000000" w:themeColor="text1"/>
              </w:rPr>
            </w:pPr>
            <w:r w:rsidRPr="00065CF3">
              <w:rPr>
                <w:rFonts w:cs="Tahoma"/>
                <w:color w:val="000000" w:themeColor="text1"/>
              </w:rPr>
              <w:t>201 000 – 250 000€</w:t>
            </w:r>
          </w:p>
        </w:tc>
        <w:tc>
          <w:tcPr>
            <w:tcW w:w="5384" w:type="dxa"/>
            <w:shd w:val="clear" w:color="auto" w:fill="auto"/>
            <w:vAlign w:val="center"/>
          </w:tcPr>
          <w:p w14:paraId="25BE780B" w14:textId="203981AC" w:rsidR="00065CF3" w:rsidRPr="00065CF3" w:rsidRDefault="00065CF3" w:rsidP="00065CF3">
            <w:pPr>
              <w:rPr>
                <w:rFonts w:cs="Tahoma"/>
                <w:color w:val="000000" w:themeColor="text1"/>
              </w:rPr>
            </w:pPr>
            <w:r w:rsidRPr="00065CF3">
              <w:rPr>
                <w:rFonts w:cs="Tahoma"/>
                <w:color w:val="000000" w:themeColor="text1"/>
              </w:rPr>
              <w:t>201 000 – 250 000€</w:t>
            </w:r>
          </w:p>
        </w:tc>
      </w:tr>
      <w:tr w:rsidR="00065CF3" w:rsidRPr="00896B45" w14:paraId="6827E2AF"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57E91D" w14:textId="633A049D" w:rsidR="00065CF3" w:rsidRPr="00065CF3" w:rsidRDefault="00065CF3" w:rsidP="00065CF3">
            <w:pPr>
              <w:rPr>
                <w:rFonts w:cs="Tahoma"/>
                <w:color w:val="000000" w:themeColor="text1"/>
              </w:rPr>
            </w:pPr>
            <w:r w:rsidRPr="00065CF3">
              <w:rPr>
                <w:rFonts w:cs="Tahoma"/>
                <w:color w:val="000000" w:themeColor="text1"/>
              </w:rPr>
              <w:t>251 000 – 300 000€</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496CC49" w14:textId="2E0F1258" w:rsidR="00065CF3" w:rsidRPr="00065CF3" w:rsidRDefault="00065CF3" w:rsidP="00065CF3">
            <w:pPr>
              <w:rPr>
                <w:rFonts w:cs="Tahoma"/>
                <w:color w:val="000000" w:themeColor="text1"/>
              </w:rPr>
            </w:pPr>
            <w:r w:rsidRPr="00065CF3">
              <w:rPr>
                <w:rFonts w:cs="Tahoma"/>
                <w:color w:val="000000" w:themeColor="text1"/>
              </w:rPr>
              <w:t>251 000 – 300 000€</w:t>
            </w:r>
          </w:p>
        </w:tc>
      </w:tr>
      <w:tr w:rsidR="00065CF3" w:rsidRPr="00896B45" w14:paraId="17254177" w14:textId="77777777" w:rsidTr="00446B40">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D304F6E" w14:textId="18AA7597" w:rsidR="00065CF3" w:rsidRPr="00065CF3" w:rsidRDefault="00065CF3" w:rsidP="00065CF3">
            <w:pPr>
              <w:rPr>
                <w:rFonts w:cs="Tahoma"/>
                <w:color w:val="000000" w:themeColor="text1"/>
              </w:rPr>
            </w:pPr>
            <w:r w:rsidRPr="00065CF3">
              <w:rPr>
                <w:rFonts w:cs="Tahoma"/>
                <w:color w:val="000000" w:themeColor="text1"/>
              </w:rPr>
              <w:t>301 000 – 350 000€</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641278" w14:textId="05984618" w:rsidR="00065CF3" w:rsidRPr="00065CF3" w:rsidRDefault="00065CF3" w:rsidP="00065CF3">
            <w:pPr>
              <w:rPr>
                <w:rFonts w:cs="Tahoma"/>
                <w:color w:val="000000" w:themeColor="text1"/>
              </w:rPr>
            </w:pPr>
            <w:r w:rsidRPr="00065CF3">
              <w:rPr>
                <w:rFonts w:cs="Tahoma"/>
                <w:color w:val="000000" w:themeColor="text1"/>
              </w:rPr>
              <w:t>301 000 – 350 000€</w:t>
            </w:r>
          </w:p>
        </w:tc>
      </w:tr>
      <w:tr w:rsidR="00065CF3" w:rsidRPr="00896B45" w14:paraId="31B67FAA" w14:textId="77777777" w:rsidTr="001F623C">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0B4D2ABB" w14:textId="3969AF59" w:rsidR="00065CF3" w:rsidRPr="00065CF3" w:rsidRDefault="00065CF3" w:rsidP="00065CF3">
            <w:pPr>
              <w:rPr>
                <w:rFonts w:cs="Tahoma"/>
                <w:color w:val="000000" w:themeColor="text1"/>
              </w:rPr>
            </w:pPr>
            <w:r w:rsidRPr="00065CF3">
              <w:rPr>
                <w:rFonts w:cs="Tahoma"/>
                <w:color w:val="000000" w:themeColor="text1"/>
              </w:rPr>
              <w:t>351 000 – 400 000€</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A6CF9C3" w14:textId="67CC6795" w:rsidR="00065CF3" w:rsidRPr="00065CF3" w:rsidRDefault="00065CF3" w:rsidP="00065CF3">
            <w:pPr>
              <w:rPr>
                <w:rFonts w:cs="Tahoma"/>
                <w:color w:val="000000" w:themeColor="text1"/>
              </w:rPr>
            </w:pPr>
            <w:r w:rsidRPr="00065CF3">
              <w:rPr>
                <w:rFonts w:cs="Tahoma"/>
                <w:color w:val="000000" w:themeColor="text1"/>
              </w:rPr>
              <w:t>351 000 – 400 000€</w:t>
            </w:r>
          </w:p>
        </w:tc>
      </w:tr>
      <w:tr w:rsidR="00065CF3" w:rsidRPr="00896B45" w14:paraId="04424C4E"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14C5DB9" w14:textId="0345D0C1" w:rsidR="00065CF3" w:rsidRPr="00065CF3" w:rsidRDefault="00065CF3" w:rsidP="00065CF3">
            <w:pPr>
              <w:rPr>
                <w:rFonts w:cs="Tahoma"/>
                <w:color w:val="000000" w:themeColor="text1"/>
              </w:rPr>
            </w:pPr>
            <w:r w:rsidRPr="00065CF3">
              <w:rPr>
                <w:rFonts w:cs="Tahoma"/>
                <w:color w:val="000000" w:themeColor="text1"/>
              </w:rPr>
              <w:t>401 000 – 450 000€</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B44831" w14:textId="713A87BC" w:rsidR="00065CF3" w:rsidRPr="00065CF3" w:rsidRDefault="00065CF3" w:rsidP="00065CF3">
            <w:pPr>
              <w:rPr>
                <w:rFonts w:cs="Tahoma"/>
                <w:color w:val="000000" w:themeColor="text1"/>
              </w:rPr>
            </w:pPr>
            <w:r w:rsidRPr="00065CF3">
              <w:rPr>
                <w:rFonts w:cs="Tahoma"/>
                <w:color w:val="000000" w:themeColor="text1"/>
              </w:rPr>
              <w:t>401 000 – 450 000€</w:t>
            </w:r>
          </w:p>
        </w:tc>
      </w:tr>
      <w:tr w:rsidR="00065CF3" w:rsidRPr="00896B45" w14:paraId="089D57CA"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E761144" w14:textId="71F1F466" w:rsidR="00065CF3" w:rsidRPr="00065CF3" w:rsidRDefault="00065CF3" w:rsidP="00065CF3">
            <w:pPr>
              <w:rPr>
                <w:rFonts w:cs="Tahoma"/>
                <w:color w:val="000000" w:themeColor="text1"/>
              </w:rPr>
            </w:pPr>
            <w:r w:rsidRPr="00065CF3">
              <w:rPr>
                <w:rFonts w:cs="Tahoma"/>
                <w:color w:val="000000" w:themeColor="text1"/>
              </w:rPr>
              <w:t>451 000 – 500 000€</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281621B" w14:textId="6B391B73" w:rsidR="00065CF3" w:rsidRPr="00065CF3" w:rsidRDefault="00065CF3" w:rsidP="00065CF3">
            <w:pPr>
              <w:rPr>
                <w:rFonts w:cs="Tahoma"/>
                <w:color w:val="000000" w:themeColor="text1"/>
              </w:rPr>
            </w:pPr>
            <w:r w:rsidRPr="00065CF3">
              <w:rPr>
                <w:rFonts w:cs="Tahoma"/>
                <w:color w:val="000000" w:themeColor="text1"/>
              </w:rPr>
              <w:t>451 000 – 500 000€</w:t>
            </w:r>
          </w:p>
        </w:tc>
      </w:tr>
      <w:tr w:rsidR="00065CF3" w:rsidRPr="00896B45" w14:paraId="3035BDF9" w14:textId="77777777" w:rsidTr="495650B9">
        <w:trPr>
          <w:gridAfter w:val="1"/>
          <w:wAfter w:w="12" w:type="dxa"/>
          <w:trHeight w:val="288"/>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73D99C8" w14:textId="6A39EB02" w:rsidR="00065CF3" w:rsidRPr="00065CF3" w:rsidRDefault="00065CF3" w:rsidP="00065CF3">
            <w:pPr>
              <w:rPr>
                <w:rFonts w:cs="Tahoma"/>
                <w:color w:val="000000" w:themeColor="text1"/>
              </w:rPr>
            </w:pPr>
            <w:r w:rsidRPr="00065CF3">
              <w:rPr>
                <w:rFonts w:cs="Tahoma"/>
                <w:color w:val="000000" w:themeColor="text1"/>
              </w:rPr>
              <w:t>over 500 000€</w:t>
            </w:r>
          </w:p>
        </w:tc>
        <w:tc>
          <w:tcPr>
            <w:tcW w:w="5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1414661" w14:textId="6C9BB49F" w:rsidR="00065CF3" w:rsidRPr="00065CF3" w:rsidRDefault="00065CF3" w:rsidP="00065CF3">
            <w:pPr>
              <w:rPr>
                <w:rFonts w:cs="Tahoma"/>
                <w:color w:val="000000" w:themeColor="text1"/>
              </w:rPr>
            </w:pPr>
            <w:r w:rsidRPr="00065CF3">
              <w:rPr>
                <w:rFonts w:cs="Tahoma"/>
                <w:color w:val="000000" w:themeColor="text1"/>
              </w:rPr>
              <w:t>over 500 000€</w:t>
            </w:r>
          </w:p>
        </w:tc>
      </w:tr>
      <w:tr w:rsidR="00EF07F9" w:rsidRPr="00896B45" w14:paraId="7539FF74"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12" w:space="0" w:color="auto"/>
              <w:left w:val="single" w:sz="12" w:space="0" w:color="auto"/>
              <w:bottom w:val="single" w:sz="12" w:space="0" w:color="auto"/>
              <w:right w:val="single" w:sz="12" w:space="0" w:color="auto"/>
            </w:tcBorders>
            <w:shd w:val="clear" w:color="auto" w:fill="000000" w:themeFill="text1"/>
          </w:tcPr>
          <w:p w14:paraId="18C5BEEB" w14:textId="77777777" w:rsidR="00EF07F9" w:rsidRPr="00896B45" w:rsidRDefault="00EF07F9">
            <w:pPr>
              <w:spacing w:before="120" w:after="120"/>
              <w:ind w:left="432"/>
              <w:rPr>
                <w:rFonts w:ascii="AvenirNext LT Pro Bold" w:hAnsi="AvenirNext LT Pro Bold"/>
                <w:b/>
                <w:color w:val="auto"/>
                <w:sz w:val="2"/>
                <w:szCs w:val="19"/>
              </w:rPr>
            </w:pPr>
          </w:p>
        </w:tc>
      </w:tr>
      <w:tr w:rsidR="00EF07F9" w:rsidRPr="00896B45" w14:paraId="16776F4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4D0A0D49" w14:textId="77777777" w:rsidR="00EF07F9" w:rsidRPr="00896B45" w:rsidRDefault="00EF07F9" w:rsidP="00EF07F9">
            <w:pPr>
              <w:rPr>
                <w:sz w:val="19"/>
                <w:szCs w:val="19"/>
              </w:rPr>
            </w:pPr>
            <w:r w:rsidRPr="00896B45">
              <w:t>Compared to other competitors in this category, this budget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EC1B6AC" w14:textId="77777777" w:rsidR="00065CF3" w:rsidRDefault="00065CF3" w:rsidP="00EF07F9">
            <w:pPr>
              <w:rPr>
                <w:rFonts w:cs="Tahoma"/>
                <w:color w:val="000000" w:themeColor="text1"/>
                <w:szCs w:val="21"/>
              </w:rPr>
            </w:pPr>
          </w:p>
          <w:p w14:paraId="15AC8503" w14:textId="6F997F9E" w:rsidR="00EF07F9" w:rsidRPr="00EF07F9" w:rsidRDefault="00EF07F9" w:rsidP="00EF07F9">
            <w:pPr>
              <w:rPr>
                <w:rFonts w:cs="Tahoma"/>
                <w:color w:val="000000" w:themeColor="text1"/>
                <w:szCs w:val="21"/>
              </w:rPr>
            </w:pPr>
            <w:r w:rsidRPr="00EF07F9">
              <w:rPr>
                <w:rFonts w:cs="Tahoma"/>
                <w:color w:val="000000" w:themeColor="text1"/>
                <w:szCs w:val="21"/>
              </w:rPr>
              <w:lastRenderedPageBreak/>
              <w:t>Less</w:t>
            </w:r>
          </w:p>
        </w:tc>
      </w:tr>
      <w:tr w:rsidR="00EF07F9" w:rsidRPr="00896B45" w14:paraId="065812EE"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7EF3B5B3"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68E90DB" w14:textId="77777777" w:rsidR="00EF07F9" w:rsidRPr="00EF07F9" w:rsidRDefault="00EF07F9" w:rsidP="00EF07F9">
            <w:pPr>
              <w:rPr>
                <w:rFonts w:cs="Tahoma"/>
                <w:color w:val="000000" w:themeColor="text1"/>
                <w:szCs w:val="21"/>
              </w:rPr>
            </w:pPr>
            <w:r w:rsidRPr="00EF07F9">
              <w:rPr>
                <w:rFonts w:cs="Tahoma"/>
                <w:color w:val="000000" w:themeColor="text1"/>
                <w:szCs w:val="21"/>
              </w:rPr>
              <w:t>About the Same</w:t>
            </w:r>
          </w:p>
        </w:tc>
      </w:tr>
      <w:tr w:rsidR="00EF07F9" w:rsidRPr="00896B45" w14:paraId="3AF93456"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7BDAE11D"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6FB1FA1" w14:textId="77777777" w:rsidR="00EF07F9" w:rsidRPr="00EF07F9" w:rsidRDefault="00EF07F9" w:rsidP="00EF07F9">
            <w:pPr>
              <w:rPr>
                <w:rFonts w:cs="Tahoma"/>
                <w:color w:val="000000" w:themeColor="text1"/>
                <w:szCs w:val="21"/>
              </w:rPr>
            </w:pPr>
            <w:r w:rsidRPr="00EF07F9">
              <w:rPr>
                <w:rFonts w:cs="Tahoma"/>
                <w:color w:val="000000" w:themeColor="text1"/>
                <w:szCs w:val="21"/>
              </w:rPr>
              <w:t>More</w:t>
            </w:r>
          </w:p>
        </w:tc>
      </w:tr>
      <w:tr w:rsidR="00EF07F9" w:rsidRPr="00896B45" w14:paraId="256B75E9"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ign w:val="center"/>
          </w:tcPr>
          <w:p w14:paraId="0559A0B6"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A7714F2" w14:textId="77777777" w:rsidR="00EF07F9" w:rsidRPr="00EF07F9" w:rsidRDefault="00EF07F9" w:rsidP="00EF07F9">
            <w:pPr>
              <w:rPr>
                <w:rFonts w:cs="Tahoma"/>
                <w:color w:val="000000" w:themeColor="text1"/>
                <w:szCs w:val="21"/>
              </w:rPr>
            </w:pPr>
            <w:r w:rsidRPr="00EF07F9">
              <w:rPr>
                <w:rFonts w:cs="Tahoma"/>
                <w:color w:val="000000" w:themeColor="text1"/>
                <w:szCs w:val="21"/>
              </w:rPr>
              <w:t>Not Applicable (Elaboration Required)</w:t>
            </w:r>
          </w:p>
        </w:tc>
      </w:tr>
      <w:tr w:rsidR="00EF07F9" w:rsidRPr="00896B45" w14:paraId="124C0F0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794" w:type="dxa"/>
            <w:gridSpan w:val="3"/>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6973800" w14:textId="77777777" w:rsidR="00EF07F9" w:rsidRPr="00EF07F9" w:rsidRDefault="00EF07F9" w:rsidP="00EF07F9">
            <w:pPr>
              <w:rPr>
                <w:b/>
                <w:szCs w:val="21"/>
              </w:rPr>
            </w:pPr>
          </w:p>
        </w:tc>
      </w:tr>
      <w:tr w:rsidR="00EF07F9" w:rsidRPr="00896B45" w14:paraId="63317E83"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14:paraId="0AE832EB" w14:textId="77777777" w:rsidR="00EF07F9" w:rsidRPr="00896B45" w:rsidRDefault="00EF07F9" w:rsidP="00EF07F9">
            <w:pPr>
              <w:rPr>
                <w:b/>
                <w:sz w:val="19"/>
                <w:szCs w:val="19"/>
              </w:rPr>
            </w:pPr>
            <w:r w:rsidRPr="00896B45">
              <w:t>Compared to prior year spend on the brand overall, the brand’s overall budget this year is:</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8F61287" w14:textId="77777777" w:rsidR="00EF07F9" w:rsidRPr="00EF07F9" w:rsidRDefault="00EF07F9" w:rsidP="00EF07F9">
            <w:pPr>
              <w:rPr>
                <w:rFonts w:cs="Tahoma"/>
                <w:color w:val="000000" w:themeColor="text1"/>
                <w:szCs w:val="21"/>
              </w:rPr>
            </w:pPr>
            <w:r w:rsidRPr="00EF07F9">
              <w:rPr>
                <w:rFonts w:cs="Tahoma"/>
                <w:color w:val="000000" w:themeColor="text1"/>
                <w:szCs w:val="21"/>
              </w:rPr>
              <w:t>Less</w:t>
            </w:r>
          </w:p>
        </w:tc>
      </w:tr>
      <w:tr w:rsidR="00EF07F9" w:rsidRPr="00896B45" w14:paraId="05C48E7F"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7CCF4DA4"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E2758E" w14:textId="77777777" w:rsidR="00EF07F9" w:rsidRPr="00EF07F9" w:rsidRDefault="00EF07F9" w:rsidP="00EF07F9">
            <w:pPr>
              <w:rPr>
                <w:rFonts w:cs="Tahoma"/>
                <w:color w:val="000000" w:themeColor="text1"/>
                <w:szCs w:val="21"/>
              </w:rPr>
            </w:pPr>
            <w:r w:rsidRPr="00EF07F9">
              <w:rPr>
                <w:rFonts w:cs="Tahoma"/>
                <w:color w:val="000000" w:themeColor="text1"/>
                <w:szCs w:val="21"/>
              </w:rPr>
              <w:t>About the Same</w:t>
            </w:r>
          </w:p>
        </w:tc>
      </w:tr>
      <w:tr w:rsidR="00EF07F9" w:rsidRPr="00896B45" w14:paraId="207539CC"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609B63AB"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44B868A" w14:textId="77777777" w:rsidR="00EF07F9" w:rsidRPr="00EF07F9" w:rsidRDefault="00EF07F9" w:rsidP="00EF07F9">
            <w:pPr>
              <w:rPr>
                <w:rFonts w:cs="Tahoma"/>
                <w:color w:val="000000" w:themeColor="text1"/>
                <w:szCs w:val="21"/>
              </w:rPr>
            </w:pPr>
            <w:r w:rsidRPr="00EF07F9">
              <w:rPr>
                <w:rFonts w:cs="Tahoma"/>
                <w:color w:val="000000" w:themeColor="text1"/>
                <w:szCs w:val="21"/>
              </w:rPr>
              <w:t>More</w:t>
            </w:r>
          </w:p>
        </w:tc>
      </w:tr>
      <w:tr w:rsidR="00EF07F9" w:rsidRPr="00896B45" w14:paraId="5B10CBCE"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398" w:type="dxa"/>
            <w:vMerge/>
          </w:tcPr>
          <w:p w14:paraId="4C36FC88" w14:textId="77777777" w:rsidR="00EF07F9" w:rsidRPr="00896B45" w:rsidRDefault="00EF07F9" w:rsidP="00EF07F9">
            <w:pPr>
              <w:rPr>
                <w:b/>
                <w:sz w:val="19"/>
                <w:szCs w:val="19"/>
              </w:rPr>
            </w:pP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482DACC" w14:textId="77777777" w:rsidR="00EF07F9" w:rsidRPr="00EF07F9" w:rsidRDefault="00EF07F9" w:rsidP="00EF07F9">
            <w:pPr>
              <w:rPr>
                <w:rFonts w:cs="Tahoma"/>
                <w:color w:val="000000" w:themeColor="text1"/>
                <w:szCs w:val="21"/>
              </w:rPr>
            </w:pPr>
            <w:r w:rsidRPr="00EF07F9">
              <w:rPr>
                <w:rFonts w:cs="Tahoma"/>
                <w:color w:val="000000" w:themeColor="text1"/>
                <w:szCs w:val="21"/>
              </w:rPr>
              <w:t>Not Applicable (Elaboration Required)</w:t>
            </w:r>
          </w:p>
        </w:tc>
      </w:tr>
      <w:tr w:rsidR="00EF07F9" w:rsidRPr="00896B45" w14:paraId="5221FC9F"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10794" w:type="dxa"/>
            <w:gridSpan w:val="3"/>
            <w:tcBorders>
              <w:top w:val="single" w:sz="12" w:space="0" w:color="auto"/>
              <w:left w:val="single" w:sz="4" w:space="0" w:color="auto"/>
              <w:bottom w:val="single" w:sz="12" w:space="0" w:color="auto"/>
              <w:right w:val="single" w:sz="4" w:space="0" w:color="auto"/>
            </w:tcBorders>
            <w:shd w:val="clear" w:color="auto" w:fill="000000" w:themeFill="text1"/>
            <w:vAlign w:val="center"/>
          </w:tcPr>
          <w:p w14:paraId="2E6775E1" w14:textId="77777777" w:rsidR="00EF07F9" w:rsidRPr="00896B45" w:rsidRDefault="00EF07F9" w:rsidP="00EF07F9">
            <w:pPr>
              <w:rPr>
                <w:b/>
                <w:sz w:val="2"/>
                <w:szCs w:val="19"/>
              </w:rPr>
            </w:pPr>
          </w:p>
        </w:tc>
      </w:tr>
      <w:tr w:rsidR="00EF07F9" w:rsidRPr="00896B45" w14:paraId="4419446F"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12" w:space="0" w:color="auto"/>
              <w:left w:val="single" w:sz="12" w:space="0" w:color="auto"/>
              <w:bottom w:val="single" w:sz="2" w:space="0" w:color="000000" w:themeColor="text1"/>
              <w:right w:val="single" w:sz="12" w:space="0" w:color="auto"/>
            </w:tcBorders>
            <w:shd w:val="clear" w:color="auto" w:fill="auto"/>
          </w:tcPr>
          <w:p w14:paraId="7CE54F54" w14:textId="1FEDBB80" w:rsidR="00EF07F9" w:rsidRPr="00896B45" w:rsidRDefault="00EF07F9" w:rsidP="00EF07F9">
            <w:pPr>
              <w:pStyle w:val="Otsikko"/>
            </w:pPr>
            <w:r w:rsidRPr="00896B45">
              <w:t xml:space="preserve">Media </w:t>
            </w:r>
            <w:r>
              <w:t>B</w:t>
            </w:r>
            <w:r w:rsidRPr="00896B45">
              <w:t xml:space="preserve">udget </w:t>
            </w:r>
            <w:r>
              <w:t>E</w:t>
            </w:r>
            <w:r w:rsidRPr="00896B45">
              <w:t>laboration</w:t>
            </w:r>
          </w:p>
          <w:p w14:paraId="0421351E" w14:textId="77777777" w:rsidR="00EF07F9" w:rsidRPr="00896B45" w:rsidRDefault="00EF07F9" w:rsidP="00EF07F9">
            <w:r w:rsidRPr="00896B45">
              <w:t>Provide judges with the context to understand your budget.</w:t>
            </w:r>
          </w:p>
          <w:p w14:paraId="08FF6D15" w14:textId="0F896533" w:rsidR="00EF07F9" w:rsidRDefault="00EF07F9" w:rsidP="00EF07F9">
            <w:r w:rsidRPr="00896B45">
              <w:t xml:space="preserve">What was the balance of </w:t>
            </w:r>
            <w:r w:rsidRPr="00065CF3">
              <w:t>paid</w:t>
            </w:r>
            <w:r w:rsidR="00A525BB" w:rsidRPr="00065CF3">
              <w:t xml:space="preserve"> (purchased and donated)</w:t>
            </w:r>
            <w:r w:rsidRPr="00065CF3">
              <w:t>,</w:t>
            </w:r>
            <w:r w:rsidRPr="00896B45">
              <w:t xml:space="preserve"> earned, owned and shared media?  What was your distribution strategy?  Did you outperform your media buy?  </w:t>
            </w:r>
            <w:r w:rsidRPr="00896B45">
              <w:br/>
            </w:r>
            <w:r w:rsidRPr="00896B45">
              <w:br/>
              <w:t>In addition to providing context around your budget, if you selected Not Applicable to either of the previous two questions, explain why you selected Not Applicable.</w:t>
            </w:r>
          </w:p>
          <w:p w14:paraId="00758300" w14:textId="77777777" w:rsidR="00EF07F9" w:rsidRPr="00896B45" w:rsidRDefault="00EF07F9" w:rsidP="00EF07F9"/>
          <w:p w14:paraId="4A088669" w14:textId="72854476" w:rsidR="00EF07F9" w:rsidRPr="00EF07F9" w:rsidRDefault="00EF07F9" w:rsidP="00EF07F9">
            <w:pPr>
              <w:rPr>
                <w:b/>
                <w:sz w:val="20"/>
                <w:szCs w:val="20"/>
              </w:rPr>
            </w:pPr>
            <w:r w:rsidRPr="00065CF3">
              <w:rPr>
                <w:i/>
                <w:spacing w:val="-3"/>
                <w:sz w:val="20"/>
                <w:szCs w:val="20"/>
              </w:rPr>
              <w:t>(Maximum: 1</w:t>
            </w:r>
            <w:r w:rsidR="00A525BB" w:rsidRPr="00065CF3">
              <w:rPr>
                <w:i/>
                <w:spacing w:val="-3"/>
                <w:sz w:val="20"/>
                <w:szCs w:val="20"/>
              </w:rPr>
              <w:t>5</w:t>
            </w:r>
            <w:r w:rsidRPr="00065CF3">
              <w:rPr>
                <w:i/>
                <w:spacing w:val="-3"/>
                <w:sz w:val="20"/>
                <w:szCs w:val="20"/>
              </w:rPr>
              <w:t>0 words)</w:t>
            </w:r>
          </w:p>
        </w:tc>
      </w:tr>
      <w:tr w:rsidR="00EF07F9" w:rsidRPr="00896B45" w14:paraId="715C5032"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000000" w:themeColor="text1"/>
              <w:left w:val="nil"/>
              <w:bottom w:val="single" w:sz="2" w:space="0" w:color="000000" w:themeColor="text1"/>
              <w:right w:val="nil"/>
            </w:tcBorders>
            <w:shd w:val="clear" w:color="auto" w:fill="auto"/>
          </w:tcPr>
          <w:p w14:paraId="5B47ED02" w14:textId="45A629B2" w:rsidR="00EF07F9" w:rsidRPr="00896B45" w:rsidRDefault="00EF07F9" w:rsidP="00EF07F9">
            <w:r>
              <w:t>Provide answer.</w:t>
            </w:r>
          </w:p>
        </w:tc>
      </w:tr>
      <w:tr w:rsidR="00EF07F9" w:rsidRPr="00896B45" w14:paraId="28C89CE4"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794"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55D591E" w14:textId="02FBCD6F" w:rsidR="00EF07F9" w:rsidRPr="00EF07F9" w:rsidRDefault="00EF07F9" w:rsidP="00EF07F9">
            <w:pPr>
              <w:pStyle w:val="Otsikko"/>
              <w:rPr>
                <w:rFonts w:ascii="Avenir Next" w:hAnsi="Avenir Next"/>
                <w:color w:val="323232"/>
              </w:rPr>
            </w:pPr>
            <w:r w:rsidRPr="00EF07F9">
              <w:t xml:space="preserve">Production &amp; </w:t>
            </w:r>
            <w:r>
              <w:t>O</w:t>
            </w:r>
            <w:r w:rsidRPr="00EF07F9">
              <w:t xml:space="preserve">ther </w:t>
            </w:r>
            <w:r>
              <w:t>N</w:t>
            </w:r>
            <w:r w:rsidRPr="00EF07F9">
              <w:t>on-</w:t>
            </w:r>
            <w:r>
              <w:t>M</w:t>
            </w:r>
            <w:r w:rsidRPr="00EF07F9">
              <w:t xml:space="preserve">edia </w:t>
            </w:r>
            <w:r>
              <w:t>E</w:t>
            </w:r>
            <w:r w:rsidRPr="00EF07F9">
              <w:t>xpenditures</w:t>
            </w:r>
          </w:p>
          <w:p w14:paraId="6ABDF99B" w14:textId="6A20D927" w:rsidR="00EF07F9" w:rsidRDefault="00EF07F9" w:rsidP="00EF07F9">
            <w:r w:rsidRPr="00EF07F9">
              <w:t xml:space="preserve">Select a budget range for the key assets you developed to bring your idea to life. This should include hard pre and post productions costs, talent (influencer or celebrity fees) and any activation costs. </w:t>
            </w:r>
          </w:p>
          <w:p w14:paraId="2AFD9324" w14:textId="77777777" w:rsidR="00B508FD" w:rsidRDefault="00B508FD" w:rsidP="00EF07F9"/>
          <w:p w14:paraId="09309B75" w14:textId="1B3B26A3" w:rsidR="00B508FD" w:rsidRPr="00EF07F9" w:rsidRDefault="00B508FD" w:rsidP="00EF07F9">
            <w:r w:rsidRPr="00EF07F9">
              <w:rPr>
                <w:i/>
                <w:spacing w:val="-3"/>
                <w:sz w:val="20"/>
                <w:szCs w:val="20"/>
              </w:rPr>
              <w:t>(Maximum: 1</w:t>
            </w:r>
            <w:r w:rsidR="00682745">
              <w:rPr>
                <w:i/>
                <w:spacing w:val="-3"/>
                <w:sz w:val="20"/>
                <w:szCs w:val="20"/>
              </w:rPr>
              <w:t>0</w:t>
            </w:r>
            <w:r w:rsidRPr="00EF07F9">
              <w:rPr>
                <w:i/>
                <w:spacing w:val="-3"/>
                <w:sz w:val="20"/>
                <w:szCs w:val="20"/>
              </w:rPr>
              <w:t>0 words)</w:t>
            </w:r>
          </w:p>
        </w:tc>
      </w:tr>
      <w:tr w:rsidR="00065CF3" w:rsidRPr="00896B45" w14:paraId="33CBEAF7"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33791F3" w14:textId="2CD0BEC9" w:rsidR="00065CF3" w:rsidRPr="00065CF3" w:rsidRDefault="00065CF3" w:rsidP="00065CF3">
            <w:r w:rsidRPr="00065CF3">
              <w:rPr>
                <w:rFonts w:cs="Tahoma"/>
                <w:color w:val="000000" w:themeColor="text1"/>
              </w:rPr>
              <w:t>0 - 50 000 €</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5E6D6D0" w14:textId="78D88A78" w:rsidR="00065CF3" w:rsidRPr="00065CF3" w:rsidRDefault="00065CF3" w:rsidP="00065CF3">
            <w:r w:rsidRPr="00065CF3">
              <w:rPr>
                <w:rFonts w:cs="Tahoma"/>
                <w:color w:val="000000" w:themeColor="text1"/>
              </w:rPr>
              <w:t>40</w:t>
            </w:r>
            <w:r>
              <w:rPr>
                <w:rFonts w:cs="Tahoma"/>
                <w:color w:val="000000" w:themeColor="text1"/>
              </w:rPr>
              <w:t xml:space="preserve">1 </w:t>
            </w:r>
            <w:r w:rsidRPr="00065CF3">
              <w:rPr>
                <w:rFonts w:cs="Tahoma"/>
                <w:color w:val="000000" w:themeColor="text1"/>
              </w:rPr>
              <w:t>00</w:t>
            </w:r>
            <w:r>
              <w:rPr>
                <w:rFonts w:cs="Tahoma"/>
                <w:color w:val="000000" w:themeColor="text1"/>
              </w:rPr>
              <w:t>0</w:t>
            </w:r>
            <w:r w:rsidRPr="00065CF3">
              <w:rPr>
                <w:rFonts w:cs="Tahoma"/>
                <w:color w:val="000000" w:themeColor="text1"/>
              </w:rPr>
              <w:t xml:space="preserve"> - 500 000 €</w:t>
            </w:r>
          </w:p>
        </w:tc>
      </w:tr>
      <w:tr w:rsidR="00065CF3" w:rsidRPr="00896B45" w14:paraId="08BF69AA"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F58B120" w14:textId="66D6A5D6" w:rsidR="00065CF3" w:rsidRPr="00065CF3" w:rsidRDefault="00065CF3" w:rsidP="00065CF3">
            <w:r w:rsidRPr="00065CF3">
              <w:rPr>
                <w:rFonts w:cs="Tahoma"/>
                <w:color w:val="000000" w:themeColor="text1"/>
              </w:rPr>
              <w:t>50 001 - 100 000 €</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890093E" w14:textId="2A274356" w:rsidR="00065CF3" w:rsidRPr="00065CF3" w:rsidRDefault="00065CF3" w:rsidP="00065CF3">
            <w:r w:rsidRPr="00065CF3">
              <w:rPr>
                <w:rFonts w:cs="Tahoma"/>
                <w:color w:val="000000" w:themeColor="text1"/>
              </w:rPr>
              <w:t>over 500 000 €</w:t>
            </w:r>
          </w:p>
        </w:tc>
      </w:tr>
      <w:tr w:rsidR="00065CF3" w:rsidRPr="00896B45" w14:paraId="4D13333A"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24565F1" w14:textId="795B3305" w:rsidR="00065CF3" w:rsidRPr="00065CF3" w:rsidRDefault="00065CF3" w:rsidP="00065CF3">
            <w:r w:rsidRPr="00065CF3">
              <w:rPr>
                <w:rFonts w:cs="Tahoma"/>
                <w:color w:val="000000" w:themeColor="text1"/>
              </w:rPr>
              <w:t>101 000 - 150 000 €</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B649775" w14:textId="52785836" w:rsidR="00065CF3" w:rsidRPr="00065CF3" w:rsidRDefault="00065CF3" w:rsidP="00065CF3">
            <w:r w:rsidRPr="00065CF3">
              <w:rPr>
                <w:rFonts w:cs="Tahoma"/>
                <w:color w:val="000000" w:themeColor="text1"/>
              </w:rPr>
              <w:t>Not Applicable</w:t>
            </w:r>
          </w:p>
        </w:tc>
      </w:tr>
      <w:tr w:rsidR="00065CF3" w:rsidRPr="00896B45" w14:paraId="51C3E2F2"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4A11C19" w14:textId="207B82D9" w:rsidR="00065CF3" w:rsidRPr="00065CF3" w:rsidRDefault="00065CF3" w:rsidP="00065CF3">
            <w:r w:rsidRPr="00065CF3">
              <w:rPr>
                <w:rFonts w:cs="Tahoma"/>
                <w:color w:val="000000" w:themeColor="text1"/>
              </w:rPr>
              <w:t>151 000 - 200 000 €</w:t>
            </w:r>
          </w:p>
        </w:tc>
        <w:tc>
          <w:tcPr>
            <w:tcW w:w="5396"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3BFD7BA" w14:textId="52507882" w:rsidR="00065CF3" w:rsidRPr="00065CF3" w:rsidRDefault="00065CF3" w:rsidP="00065CF3">
            <w:r w:rsidRPr="00065CF3">
              <w:rPr>
                <w:rFonts w:cs="Tahoma"/>
                <w:color w:val="000000" w:themeColor="text1"/>
              </w:rPr>
              <w:t>Not Available / Unknown</w:t>
            </w:r>
          </w:p>
        </w:tc>
      </w:tr>
      <w:tr w:rsidR="00065CF3" w:rsidRPr="00896B45" w14:paraId="6B5230FC"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2E638BA" w14:textId="5E983491" w:rsidR="00065CF3" w:rsidRPr="00065CF3" w:rsidRDefault="00065CF3" w:rsidP="00065CF3">
            <w:r w:rsidRPr="00065CF3">
              <w:rPr>
                <w:rFonts w:cs="Tahoma"/>
                <w:color w:val="000000" w:themeColor="text1"/>
              </w:rPr>
              <w:t>201 000 - 300 000 €</w:t>
            </w:r>
          </w:p>
        </w:tc>
        <w:tc>
          <w:tcPr>
            <w:tcW w:w="5396" w:type="dxa"/>
            <w:gridSpan w:val="2"/>
            <w:vMerge w:val="restar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14:paraId="351B171B" w14:textId="65C73323" w:rsidR="00065CF3" w:rsidRPr="00EF07F9" w:rsidRDefault="00065CF3" w:rsidP="00065CF3"/>
        </w:tc>
      </w:tr>
      <w:tr w:rsidR="00065CF3" w:rsidRPr="00896B45" w14:paraId="68AC2870" w14:textId="77777777" w:rsidTr="49565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3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56FA5A0" w14:textId="53ED36D8" w:rsidR="00065CF3" w:rsidRPr="00065CF3" w:rsidRDefault="00065CF3" w:rsidP="00065CF3">
            <w:r w:rsidRPr="00065CF3">
              <w:rPr>
                <w:rFonts w:cs="Tahoma"/>
                <w:color w:val="000000" w:themeColor="text1"/>
              </w:rPr>
              <w:t>30</w:t>
            </w:r>
            <w:r>
              <w:rPr>
                <w:rFonts w:cs="Tahoma"/>
                <w:color w:val="000000" w:themeColor="text1"/>
              </w:rPr>
              <w:t>1</w:t>
            </w:r>
            <w:r w:rsidRPr="00065CF3">
              <w:rPr>
                <w:rFonts w:cs="Tahoma"/>
                <w:color w:val="000000" w:themeColor="text1"/>
              </w:rPr>
              <w:t xml:space="preserve"> 00</w:t>
            </w:r>
            <w:r>
              <w:rPr>
                <w:rFonts w:cs="Tahoma"/>
                <w:color w:val="000000" w:themeColor="text1"/>
              </w:rPr>
              <w:t>0</w:t>
            </w:r>
            <w:r w:rsidRPr="00065CF3">
              <w:rPr>
                <w:rFonts w:cs="Tahoma"/>
                <w:color w:val="000000" w:themeColor="text1"/>
              </w:rPr>
              <w:t xml:space="preserve"> - 400 000 €</w:t>
            </w:r>
          </w:p>
        </w:tc>
        <w:tc>
          <w:tcPr>
            <w:tcW w:w="5396" w:type="dxa"/>
            <w:gridSpan w:val="2"/>
            <w:vMerge/>
            <w:vAlign w:val="center"/>
          </w:tcPr>
          <w:p w14:paraId="1731B2FC" w14:textId="77777777" w:rsidR="00065CF3" w:rsidRPr="00EF07F9" w:rsidRDefault="00065CF3" w:rsidP="00065CF3"/>
        </w:tc>
      </w:tr>
    </w:tbl>
    <w:p w14:paraId="152F325E" w14:textId="77777777" w:rsidR="00EF07F9" w:rsidRDefault="00EF07F9" w:rsidP="00EF07F9"/>
    <w:p w14:paraId="63C8A78E" w14:textId="65614530" w:rsidR="00EF07F9" w:rsidRDefault="00EF07F9" w:rsidP="00EF07F9">
      <w:r>
        <w:t>Provide answer.</w:t>
      </w:r>
    </w:p>
    <w:p w14:paraId="545F35A7" w14:textId="77777777" w:rsidR="00EF07F9" w:rsidRDefault="00EF07F9" w:rsidP="00EF07F9"/>
    <w:tbl>
      <w:tblPr>
        <w:tblW w:w="0" w:type="auto"/>
        <w:tblLook w:val="04A0" w:firstRow="1" w:lastRow="0" w:firstColumn="1" w:lastColumn="0" w:noHBand="0" w:noVBand="1"/>
      </w:tblPr>
      <w:tblGrid>
        <w:gridCol w:w="2694"/>
        <w:gridCol w:w="2696"/>
        <w:gridCol w:w="2695"/>
        <w:gridCol w:w="2696"/>
        <w:gridCol w:w="13"/>
      </w:tblGrid>
      <w:tr w:rsidR="00EF07F9" w:rsidRPr="00896B45" w14:paraId="6298FCA2" w14:textId="77777777" w:rsidTr="00EF07F9">
        <w:tc>
          <w:tcPr>
            <w:tcW w:w="10794"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C1970E2" w14:textId="2A9780C7" w:rsidR="00EF07F9" w:rsidRPr="00896B45" w:rsidRDefault="00EF07F9" w:rsidP="00EF07F9">
            <w:pPr>
              <w:pStyle w:val="Otsikko"/>
            </w:pPr>
            <w:r w:rsidRPr="00896B45">
              <w:t xml:space="preserve">Owned </w:t>
            </w:r>
            <w:r>
              <w:t>M</w:t>
            </w:r>
            <w:r w:rsidRPr="00896B45">
              <w:t>edia</w:t>
            </w:r>
          </w:p>
          <w:p w14:paraId="470C4ADE" w14:textId="77777777" w:rsidR="00EF07F9" w:rsidRDefault="00EF07F9" w:rsidP="00EF07F9">
            <w:r>
              <w:lastRenderedPageBreak/>
              <w:t>Was Owned Media a part of your effort?  (Yes/No)</w:t>
            </w:r>
          </w:p>
          <w:p w14:paraId="1C5F5318" w14:textId="77777777" w:rsidR="00EF07F9" w:rsidRDefault="00EF07F9" w:rsidP="00EF07F9"/>
          <w:p w14:paraId="3DA10C67" w14:textId="37E90859" w:rsidR="00EF07F9" w:rsidRDefault="00EF07F9" w:rsidP="00EF07F9">
            <w:r w:rsidRPr="00896B45">
              <w:t xml:space="preserve">Elaborate on owned media (digital or physical company-owned real estate), that acted as communication channels for case content. </w:t>
            </w:r>
          </w:p>
          <w:p w14:paraId="1FCACB33" w14:textId="77777777" w:rsidR="00EF07F9" w:rsidRPr="00896B45" w:rsidRDefault="00EF07F9" w:rsidP="00EF07F9">
            <w:pPr>
              <w:rPr>
                <w:color w:val="0070C0"/>
              </w:rPr>
            </w:pPr>
          </w:p>
          <w:p w14:paraId="66659884" w14:textId="77777777" w:rsidR="00EF07F9" w:rsidRPr="00EF07F9" w:rsidRDefault="00EF07F9" w:rsidP="00EF07F9">
            <w:pPr>
              <w:rPr>
                <w:sz w:val="20"/>
                <w:szCs w:val="20"/>
              </w:rPr>
            </w:pPr>
            <w:r w:rsidRPr="00EF07F9">
              <w:rPr>
                <w:i/>
                <w:spacing w:val="-3"/>
                <w:sz w:val="20"/>
                <w:szCs w:val="20"/>
              </w:rPr>
              <w:t>(Maximum: 100 words)</w:t>
            </w:r>
          </w:p>
        </w:tc>
      </w:tr>
      <w:tr w:rsidR="00EF07F9" w:rsidRPr="00896B45" w14:paraId="5BA8C94D" w14:textId="77777777" w:rsidTr="00EF07F9">
        <w:trPr>
          <w:trHeight w:val="1195"/>
        </w:trPr>
        <w:tc>
          <w:tcPr>
            <w:tcW w:w="10794" w:type="dxa"/>
            <w:gridSpan w:val="5"/>
            <w:tcBorders>
              <w:top w:val="single" w:sz="2" w:space="0" w:color="000000" w:themeColor="text1"/>
              <w:bottom w:val="single" w:sz="2" w:space="0" w:color="000000" w:themeColor="text1"/>
            </w:tcBorders>
            <w:shd w:val="clear" w:color="auto" w:fill="auto"/>
          </w:tcPr>
          <w:p w14:paraId="2220B649" w14:textId="77777777" w:rsidR="00EF07F9" w:rsidRPr="00896B45" w:rsidRDefault="00EF07F9" w:rsidP="00EF07F9">
            <w:r w:rsidRPr="00896B45">
              <w:lastRenderedPageBreak/>
              <w:br/>
              <w:t>Provide answer.</w:t>
            </w:r>
          </w:p>
          <w:p w14:paraId="5BFDC36B" w14:textId="77777777" w:rsidR="00EF07F9" w:rsidRPr="00896B45" w:rsidRDefault="00EF07F9" w:rsidP="00EF07F9"/>
          <w:p w14:paraId="7988316E" w14:textId="77777777" w:rsidR="00EF07F9" w:rsidRPr="00896B45" w:rsidRDefault="00EF07F9">
            <w:pPr>
              <w:spacing w:after="0"/>
              <w:rPr>
                <w:rFonts w:ascii="AvenirNext LT Pro Bold" w:hAnsi="AvenirNext LT Pro Bold"/>
                <w:color w:val="auto"/>
                <w:sz w:val="20"/>
                <w:szCs w:val="19"/>
              </w:rPr>
            </w:pPr>
          </w:p>
          <w:p w14:paraId="78DD44E4" w14:textId="77777777" w:rsidR="00EF07F9" w:rsidRPr="00896B45" w:rsidRDefault="00EF07F9">
            <w:pPr>
              <w:spacing w:after="0"/>
              <w:rPr>
                <w:rFonts w:ascii="AvenirNext LT Pro Bold" w:hAnsi="AvenirNext LT Pro Bold"/>
                <w:b/>
                <w:color w:val="auto"/>
              </w:rPr>
            </w:pPr>
          </w:p>
        </w:tc>
      </w:tr>
      <w:tr w:rsidR="00EF07F9" w:rsidRPr="00896B45" w14:paraId="476532C6" w14:textId="77777777" w:rsidTr="00EF07F9">
        <w:trPr>
          <w:trHeight w:val="1195"/>
        </w:trPr>
        <w:tc>
          <w:tcPr>
            <w:tcW w:w="10794"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2CB1E9AA" w14:textId="6BE6F0AC" w:rsidR="00EF07F9" w:rsidRDefault="00EF07F9" w:rsidP="00EF07F9">
            <w:pPr>
              <w:pStyle w:val="Otsikko"/>
            </w:pPr>
            <w:r w:rsidRPr="00EF07F9">
              <w:t xml:space="preserve">Sponsorship and </w:t>
            </w:r>
            <w:r>
              <w:t>M</w:t>
            </w:r>
            <w:r w:rsidRPr="00EF07F9">
              <w:t xml:space="preserve">edia </w:t>
            </w:r>
            <w:r>
              <w:t>P</w:t>
            </w:r>
            <w:r w:rsidRPr="00EF07F9">
              <w:t>artnerships</w:t>
            </w:r>
          </w:p>
          <w:p w14:paraId="7C7BB846" w14:textId="77777777" w:rsidR="00EF07F9" w:rsidRPr="00EF07F9" w:rsidRDefault="00EF07F9" w:rsidP="00EF07F9"/>
          <w:p w14:paraId="405DE27E" w14:textId="77777777" w:rsidR="00EF07F9" w:rsidRDefault="00EF07F9" w:rsidP="00EF07F9">
            <w:r w:rsidRPr="00EF07F9">
              <w:t>Select the types of sponsorships /media partnerships used in your case. Choose all that apply.</w:t>
            </w:r>
          </w:p>
          <w:p w14:paraId="4C78EB1D" w14:textId="77777777" w:rsidR="00EF07F9" w:rsidRPr="00EF07F9" w:rsidRDefault="00EF07F9" w:rsidP="00EF07F9"/>
          <w:p w14:paraId="6CC6DD67" w14:textId="77777777" w:rsidR="00EF07F9" w:rsidRDefault="00EF07F9" w:rsidP="00EF07F9">
            <w:r w:rsidRPr="00EF07F9">
              <w:t>Then, provide additional context regarding these sponsorships and media partnerships, including timing.</w:t>
            </w:r>
          </w:p>
          <w:p w14:paraId="2401F85E" w14:textId="77777777" w:rsidR="00EF07F9" w:rsidRPr="00EF07F9" w:rsidRDefault="00EF07F9" w:rsidP="00EF07F9"/>
          <w:p w14:paraId="2428AC42" w14:textId="77777777" w:rsidR="00EF07F9" w:rsidRPr="00EF07F9" w:rsidRDefault="00EF07F9" w:rsidP="00EF07F9">
            <w:pPr>
              <w:rPr>
                <w:sz w:val="20"/>
                <w:szCs w:val="20"/>
              </w:rPr>
            </w:pPr>
            <w:r w:rsidRPr="00EF07F9">
              <w:rPr>
                <w:sz w:val="20"/>
                <w:szCs w:val="20"/>
              </w:rPr>
              <w:t>(Maximum: 100 words)</w:t>
            </w:r>
          </w:p>
        </w:tc>
      </w:tr>
      <w:tr w:rsidR="00EF07F9" w:rsidRPr="00896B45" w14:paraId="1409664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63"/>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059A4C2" w14:textId="77777777" w:rsidR="00EF07F9" w:rsidRPr="00896B45" w:rsidRDefault="00EF07F9" w:rsidP="00EF07F9">
            <w:r w:rsidRPr="00896B45">
              <w:t>Product Placement – Occasional</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A125D3F" w14:textId="77777777" w:rsidR="00EF07F9" w:rsidRPr="00896B45" w:rsidRDefault="00EF07F9" w:rsidP="00EF07F9">
            <w:r w:rsidRPr="00896B45">
              <w:t>Product Placement – Ongoing</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9031A0" w14:textId="77777777" w:rsidR="00EF07F9" w:rsidRPr="00896B45" w:rsidRDefault="00EF07F9" w:rsidP="00EF07F9">
            <w:r w:rsidRPr="00896B45">
              <w:t xml:space="preserve">Sponsorship – </w:t>
            </w:r>
            <w:r w:rsidRPr="00896B45">
              <w:br/>
              <w:t>On Site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CC84A3" w14:textId="77777777" w:rsidR="00EF07F9" w:rsidRPr="00896B45" w:rsidRDefault="00EF07F9" w:rsidP="00EF07F9">
            <w:r w:rsidRPr="00896B45">
              <w:t xml:space="preserve">Sponsorship – </w:t>
            </w:r>
            <w:r w:rsidRPr="00896B45">
              <w:br/>
              <w:t>Live Activation</w:t>
            </w:r>
          </w:p>
        </w:tc>
      </w:tr>
      <w:tr w:rsidR="00EF07F9" w:rsidRPr="00896B45" w14:paraId="1146B5FC"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62"/>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7A5EF23" w14:textId="77777777" w:rsidR="00EF07F9" w:rsidRPr="00896B45" w:rsidRDefault="00EF07F9" w:rsidP="00EF07F9">
            <w:r w:rsidRPr="00896B45">
              <w:t xml:space="preserve">Sponsorship – </w:t>
            </w:r>
            <w:r w:rsidRPr="00896B45">
              <w:br/>
              <w:t>Talent or Influencer</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3EBC7" w14:textId="77777777" w:rsidR="00EF07F9" w:rsidRPr="00896B45" w:rsidRDefault="00EF07F9" w:rsidP="00EF07F9">
            <w:r w:rsidRPr="00896B45">
              <w:t>Unique Opportunity</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0917DF" w14:textId="77777777" w:rsidR="00EF07F9" w:rsidRPr="00896B45" w:rsidRDefault="00EF07F9" w:rsidP="00EF07F9">
            <w:r w:rsidRPr="00896B45">
              <w:t>Not Applicable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E59309" w14:textId="77777777" w:rsidR="00EF07F9" w:rsidRPr="00896B45" w:rsidRDefault="00EF07F9" w:rsidP="00EF07F9"/>
        </w:tc>
      </w:tr>
    </w:tbl>
    <w:p w14:paraId="2E06A73E" w14:textId="77777777" w:rsidR="00EF07F9" w:rsidRPr="00EF07F9" w:rsidRDefault="00EF07F9" w:rsidP="00EF07F9">
      <w:pPr>
        <w:rPr>
          <w:sz w:val="32"/>
          <w:szCs w:val="32"/>
        </w:rPr>
      </w:pPr>
    </w:p>
    <w:p w14:paraId="60C4370B" w14:textId="55972266" w:rsidR="00EF07F9" w:rsidRDefault="00EF07F9" w:rsidP="00EF07F9">
      <w:pPr>
        <w:rPr>
          <w:color w:val="auto"/>
          <w:szCs w:val="21"/>
        </w:rPr>
      </w:pPr>
      <w:r w:rsidRPr="00EF07F9">
        <w:rPr>
          <w:color w:val="auto"/>
          <w:szCs w:val="21"/>
        </w:rPr>
        <w:t>Provide elaboration.</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790"/>
      </w:tblGrid>
      <w:tr w:rsidR="00EF07F9" w:rsidRPr="00896B45" w14:paraId="42E1F057" w14:textId="77777777" w:rsidTr="00EF07F9">
        <w:tc>
          <w:tcPr>
            <w:tcW w:w="10790" w:type="dxa"/>
            <w:shd w:val="clear" w:color="auto" w:fill="FFFFFF" w:themeFill="background1"/>
          </w:tcPr>
          <w:p w14:paraId="5CB07E7E" w14:textId="35A50D66" w:rsidR="00EF07F9" w:rsidRPr="00896B45" w:rsidRDefault="00EF07F9" w:rsidP="00EF07F9">
            <w:pPr>
              <w:pStyle w:val="Otsikko"/>
            </w:pPr>
            <w:r w:rsidRPr="00896B45">
              <w:t xml:space="preserve">Data </w:t>
            </w:r>
            <w:r>
              <w:t>S</w:t>
            </w:r>
            <w:r w:rsidRPr="00896B45">
              <w:t xml:space="preserve">ources: </w:t>
            </w:r>
            <w:r>
              <w:t>I</w:t>
            </w:r>
            <w:r w:rsidRPr="00896B45">
              <w:t xml:space="preserve">nvestment </w:t>
            </w:r>
            <w:r>
              <w:t>O</w:t>
            </w:r>
            <w:r w:rsidRPr="00896B45">
              <w:t>verview</w:t>
            </w:r>
          </w:p>
          <w:p w14:paraId="79F18E03" w14:textId="3332F6CD" w:rsidR="00EF07F9" w:rsidRPr="00896B45" w:rsidRDefault="00EF07F9" w:rsidP="00EF07F9">
            <w:pPr>
              <w:rPr>
                <w:color w:val="0070C0"/>
                <w:sz w:val="18"/>
                <w:szCs w:val="18"/>
              </w:rPr>
            </w:pPr>
            <w:r w:rsidRPr="00896B45">
              <w:rPr>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EF07F9" w:rsidRPr="00896B45" w14:paraId="76669B97" w14:textId="77777777" w:rsidTr="00EF07F9">
        <w:trPr>
          <w:trHeight w:val="1195"/>
        </w:trPr>
        <w:tc>
          <w:tcPr>
            <w:tcW w:w="10790" w:type="dxa"/>
            <w:shd w:val="clear" w:color="auto" w:fill="auto"/>
          </w:tcPr>
          <w:p w14:paraId="70CE1EFB" w14:textId="77777777" w:rsidR="00EF07F9" w:rsidRPr="00896B45" w:rsidRDefault="00EF07F9" w:rsidP="00EF07F9">
            <w:r w:rsidRPr="00896B45">
              <w:br/>
              <w:t>Provide sources of data included in your responses in the Investment Overview.</w:t>
            </w:r>
          </w:p>
          <w:p w14:paraId="6442EC0D" w14:textId="77777777" w:rsidR="00EF07F9" w:rsidRPr="00896B45" w:rsidRDefault="00EF07F9">
            <w:pPr>
              <w:spacing w:after="0"/>
              <w:rPr>
                <w:rFonts w:ascii="AvenirNext LT Pro Bold" w:hAnsi="AvenirNext LT Pro Bold"/>
                <w:b/>
                <w:color w:val="auto"/>
                <w:sz w:val="17"/>
                <w:szCs w:val="17"/>
              </w:rPr>
            </w:pPr>
          </w:p>
        </w:tc>
      </w:tr>
    </w:tbl>
    <w:tbl>
      <w:tblPr>
        <w:tblpPr w:leftFromText="180" w:rightFromText="180" w:vertAnchor="text" w:tblpY="14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45"/>
        <w:gridCol w:w="3511"/>
        <w:gridCol w:w="3526"/>
        <w:gridCol w:w="12"/>
      </w:tblGrid>
      <w:tr w:rsidR="007E6E94" w:rsidRPr="00896B45" w14:paraId="346A3F9B" w14:textId="77777777" w:rsidTr="007E6E94">
        <w:trPr>
          <w:gridAfter w:val="1"/>
          <w:wAfter w:w="12" w:type="dxa"/>
        </w:trPr>
        <w:tc>
          <w:tcPr>
            <w:tcW w:w="10782" w:type="dxa"/>
            <w:gridSpan w:val="3"/>
            <w:shd w:val="clear" w:color="auto" w:fill="FFFFFF" w:themeFill="background1"/>
            <w:vAlign w:val="center"/>
          </w:tcPr>
          <w:p w14:paraId="0EF408CE" w14:textId="77777777" w:rsidR="007E6E94" w:rsidRPr="00896B45" w:rsidRDefault="007E6E94" w:rsidP="007E6E94">
            <w:pPr>
              <w:pStyle w:val="Otsikko"/>
            </w:pPr>
            <w:r w:rsidRPr="00896B45">
              <w:t xml:space="preserve">All </w:t>
            </w:r>
            <w:r>
              <w:t>T</w:t>
            </w:r>
            <w:r w:rsidRPr="00896B45">
              <w:t xml:space="preserve">ouchpoints as </w:t>
            </w:r>
            <w:r>
              <w:t>P</w:t>
            </w:r>
            <w:r w:rsidRPr="00896B45">
              <w:t xml:space="preserve">art of </w:t>
            </w:r>
            <w:r>
              <w:t>Y</w:t>
            </w:r>
            <w:r w:rsidRPr="00896B45">
              <w:t xml:space="preserve">our </w:t>
            </w:r>
            <w:r>
              <w:t>E</w:t>
            </w:r>
            <w:r w:rsidRPr="00896B45">
              <w:t>ffort</w:t>
            </w:r>
          </w:p>
          <w:p w14:paraId="4302864D" w14:textId="77777777" w:rsidR="007E6E94" w:rsidRDefault="007E6E94" w:rsidP="007E6E94">
            <w:r w:rsidRPr="00EF07F9">
              <w:t xml:space="preserve">Select all touchpoints used in the effort, based on the options provided in the below chart. Within your response to Question 3, explain which touchpoints from the below list were integral to reaching your audience and why. </w:t>
            </w:r>
          </w:p>
          <w:p w14:paraId="52E70C0B" w14:textId="77777777" w:rsidR="007E6E94" w:rsidRPr="00EF07F9" w:rsidRDefault="007E6E94" w:rsidP="007E6E94"/>
          <w:p w14:paraId="04C5D432" w14:textId="77777777" w:rsidR="007E6E94" w:rsidRPr="00896B45" w:rsidRDefault="007E6E94" w:rsidP="007E6E94">
            <w:pPr>
              <w:rPr>
                <w:sz w:val="18"/>
                <w:szCs w:val="18"/>
              </w:rPr>
            </w:pPr>
            <w:r w:rsidRPr="00EF07F9">
              <w:rPr>
                <w:rFonts w:eastAsia="ヒラギノ角ゴ Pro W3"/>
                <w:lang w:eastAsia="en-US"/>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7E6E94" w:rsidRPr="00896B45" w14:paraId="7EAEF9A9" w14:textId="77777777" w:rsidTr="007E6E94">
        <w:trPr>
          <w:gridAfter w:val="1"/>
          <w:wAfter w:w="12" w:type="dxa"/>
          <w:trHeight w:val="720"/>
        </w:trPr>
        <w:tc>
          <w:tcPr>
            <w:tcW w:w="3745" w:type="dxa"/>
            <w:shd w:val="clear" w:color="auto" w:fill="auto"/>
            <w:vAlign w:val="center"/>
          </w:tcPr>
          <w:p w14:paraId="6B16F50C" w14:textId="77777777" w:rsidR="007E6E94" w:rsidRPr="00896B45" w:rsidRDefault="007E6E94" w:rsidP="007E6E94">
            <w:r w:rsidRPr="00896B45">
              <w:lastRenderedPageBreak/>
              <w:t>Branded Content – Editorial</w:t>
            </w:r>
          </w:p>
        </w:tc>
        <w:tc>
          <w:tcPr>
            <w:tcW w:w="3511" w:type="dxa"/>
            <w:shd w:val="clear" w:color="auto" w:fill="auto"/>
            <w:vAlign w:val="center"/>
          </w:tcPr>
          <w:p w14:paraId="6AC3C218" w14:textId="77777777" w:rsidR="007E6E94" w:rsidRPr="00896B45" w:rsidRDefault="007E6E94" w:rsidP="007E6E94">
            <w:r w:rsidRPr="00896B45">
              <w:rPr>
                <w:rFonts w:cs="Tahoma"/>
              </w:rPr>
              <w:t>Digital Mktg. - SEM</w:t>
            </w:r>
          </w:p>
        </w:tc>
        <w:tc>
          <w:tcPr>
            <w:tcW w:w="3526" w:type="dxa"/>
            <w:shd w:val="clear" w:color="auto" w:fill="auto"/>
            <w:vAlign w:val="center"/>
          </w:tcPr>
          <w:p w14:paraId="72FA12C5" w14:textId="77777777" w:rsidR="007E6E94" w:rsidRPr="00896B45" w:rsidRDefault="007E6E94" w:rsidP="007E6E94">
            <w:pPr>
              <w:rPr>
                <w:rFonts w:cs="Tahoma"/>
              </w:rPr>
            </w:pPr>
            <w:r w:rsidRPr="00896B45">
              <w:t>Print - Magazine</w:t>
            </w:r>
          </w:p>
        </w:tc>
      </w:tr>
      <w:tr w:rsidR="007E6E94" w:rsidRPr="00896B45" w14:paraId="1AA6AD92" w14:textId="77777777" w:rsidTr="007E6E94">
        <w:trPr>
          <w:gridAfter w:val="1"/>
          <w:wAfter w:w="12" w:type="dxa"/>
          <w:trHeight w:val="720"/>
        </w:trPr>
        <w:tc>
          <w:tcPr>
            <w:tcW w:w="3745" w:type="dxa"/>
            <w:shd w:val="clear" w:color="auto" w:fill="auto"/>
            <w:vAlign w:val="center"/>
          </w:tcPr>
          <w:p w14:paraId="19ACD064" w14:textId="77777777" w:rsidR="007E6E94" w:rsidRPr="00896B45" w:rsidRDefault="007E6E94" w:rsidP="007E6E94">
            <w:r w:rsidRPr="00896B45">
              <w:t>Branded Content – Product Placement</w:t>
            </w:r>
          </w:p>
        </w:tc>
        <w:tc>
          <w:tcPr>
            <w:tcW w:w="3511" w:type="dxa"/>
            <w:shd w:val="clear" w:color="auto" w:fill="auto"/>
            <w:vAlign w:val="center"/>
          </w:tcPr>
          <w:p w14:paraId="15C359E2" w14:textId="77777777" w:rsidR="007E6E94" w:rsidRPr="00896B45" w:rsidRDefault="007E6E94" w:rsidP="007E6E94">
            <w:pPr>
              <w:rPr>
                <w:rFonts w:cs="Tahoma"/>
              </w:rPr>
            </w:pPr>
            <w:r w:rsidRPr="00896B45">
              <w:rPr>
                <w:rFonts w:cs="Tahoma"/>
              </w:rPr>
              <w:t>Digital Mktg. - SEO</w:t>
            </w:r>
          </w:p>
        </w:tc>
        <w:tc>
          <w:tcPr>
            <w:tcW w:w="3526" w:type="dxa"/>
            <w:shd w:val="clear" w:color="auto" w:fill="auto"/>
            <w:vAlign w:val="center"/>
          </w:tcPr>
          <w:p w14:paraId="025BE682" w14:textId="77777777" w:rsidR="007E6E94" w:rsidRPr="00896B45" w:rsidRDefault="007E6E94" w:rsidP="007E6E94">
            <w:pPr>
              <w:rPr>
                <w:rFonts w:cs="Tahoma"/>
              </w:rPr>
            </w:pPr>
            <w:r w:rsidRPr="00896B45">
              <w:t>Print - Newspaper</w:t>
            </w:r>
          </w:p>
        </w:tc>
      </w:tr>
      <w:tr w:rsidR="007E6E94" w:rsidRPr="00896B45" w14:paraId="4C67D58C" w14:textId="77777777" w:rsidTr="007E6E94">
        <w:trPr>
          <w:gridAfter w:val="1"/>
          <w:wAfter w:w="12" w:type="dxa"/>
          <w:trHeight w:val="720"/>
        </w:trPr>
        <w:tc>
          <w:tcPr>
            <w:tcW w:w="3745" w:type="dxa"/>
            <w:shd w:val="clear" w:color="auto" w:fill="auto"/>
            <w:vAlign w:val="center"/>
          </w:tcPr>
          <w:p w14:paraId="075D7131" w14:textId="77777777" w:rsidR="007E6E94" w:rsidRPr="00896B45" w:rsidRDefault="007E6E94" w:rsidP="007E6E94">
            <w:r w:rsidRPr="00896B45">
              <w:t>Cinema</w:t>
            </w:r>
          </w:p>
        </w:tc>
        <w:tc>
          <w:tcPr>
            <w:tcW w:w="3511" w:type="dxa"/>
            <w:shd w:val="clear" w:color="auto" w:fill="auto"/>
            <w:vAlign w:val="center"/>
          </w:tcPr>
          <w:p w14:paraId="26CC234B" w14:textId="77777777" w:rsidR="007E6E94" w:rsidRPr="00896B45" w:rsidRDefault="007E6E94" w:rsidP="007E6E94">
            <w:pPr>
              <w:rPr>
                <w:rFonts w:cs="Tahoma"/>
              </w:rPr>
            </w:pPr>
            <w:r w:rsidRPr="00896B45">
              <w:rPr>
                <w:rFonts w:cs="Tahoma"/>
              </w:rPr>
              <w:t xml:space="preserve">Digital Mktg. – Short Video </w:t>
            </w:r>
            <w:r w:rsidRPr="00896B45">
              <w:rPr>
                <w:rFonts w:cs="Tahoma"/>
              </w:rPr>
              <w:br/>
              <w:t>(:15-3 min.)</w:t>
            </w:r>
          </w:p>
        </w:tc>
        <w:tc>
          <w:tcPr>
            <w:tcW w:w="3526" w:type="dxa"/>
            <w:shd w:val="clear" w:color="auto" w:fill="auto"/>
            <w:vAlign w:val="center"/>
          </w:tcPr>
          <w:p w14:paraId="0072BA75" w14:textId="77777777" w:rsidR="007E6E94" w:rsidRPr="00896B45" w:rsidRDefault="007E6E94" w:rsidP="007E6E94">
            <w:pPr>
              <w:rPr>
                <w:rFonts w:cs="Tahoma"/>
              </w:rPr>
            </w:pPr>
            <w:r w:rsidRPr="00896B45">
              <w:t xml:space="preserve"> Public Relations</w:t>
            </w:r>
          </w:p>
        </w:tc>
      </w:tr>
      <w:tr w:rsidR="007E6E94" w:rsidRPr="00896B45" w14:paraId="0F5DB729" w14:textId="77777777" w:rsidTr="007E6E94">
        <w:trPr>
          <w:gridAfter w:val="1"/>
          <w:wAfter w:w="12" w:type="dxa"/>
          <w:trHeight w:val="720"/>
        </w:trPr>
        <w:tc>
          <w:tcPr>
            <w:tcW w:w="3745" w:type="dxa"/>
            <w:shd w:val="clear" w:color="auto" w:fill="auto"/>
            <w:vAlign w:val="center"/>
          </w:tcPr>
          <w:p w14:paraId="46783ACB" w14:textId="77777777" w:rsidR="007E6E94" w:rsidRPr="00896B45" w:rsidRDefault="007E6E94" w:rsidP="007E6E94">
            <w:pPr>
              <w:rPr>
                <w:rFonts w:cs="Tahoma"/>
              </w:rPr>
            </w:pPr>
            <w:r w:rsidRPr="00896B45">
              <w:t>Contests</w:t>
            </w:r>
          </w:p>
        </w:tc>
        <w:tc>
          <w:tcPr>
            <w:tcW w:w="3511" w:type="dxa"/>
            <w:shd w:val="clear" w:color="auto" w:fill="auto"/>
            <w:vAlign w:val="center"/>
          </w:tcPr>
          <w:p w14:paraId="0D74685F" w14:textId="77777777" w:rsidR="007E6E94" w:rsidRPr="00896B45" w:rsidRDefault="007E6E94" w:rsidP="007E6E94">
            <w:pPr>
              <w:rPr>
                <w:rFonts w:cs="Tahoma"/>
              </w:rPr>
            </w:pPr>
            <w:r w:rsidRPr="00896B45">
              <w:rPr>
                <w:rFonts w:cs="Tahoma"/>
              </w:rPr>
              <w:t>Digital Mktg. – Social: Organic</w:t>
            </w:r>
          </w:p>
        </w:tc>
        <w:tc>
          <w:tcPr>
            <w:tcW w:w="3526" w:type="dxa"/>
            <w:shd w:val="clear" w:color="auto" w:fill="auto"/>
            <w:vAlign w:val="center"/>
          </w:tcPr>
          <w:p w14:paraId="45D4CA32" w14:textId="77777777" w:rsidR="007E6E94" w:rsidRPr="00896B45" w:rsidRDefault="007E6E94" w:rsidP="007E6E94">
            <w:pPr>
              <w:rPr>
                <w:rFonts w:cs="Tahoma"/>
              </w:rPr>
            </w:pPr>
            <w:r w:rsidRPr="00896B45">
              <w:t>Radio</w:t>
            </w:r>
          </w:p>
        </w:tc>
      </w:tr>
      <w:tr w:rsidR="007E6E94" w:rsidRPr="00896B45" w14:paraId="3E6F987E" w14:textId="77777777" w:rsidTr="007E6E94">
        <w:trPr>
          <w:gridAfter w:val="1"/>
          <w:wAfter w:w="12" w:type="dxa"/>
          <w:trHeight w:val="720"/>
        </w:trPr>
        <w:tc>
          <w:tcPr>
            <w:tcW w:w="3745" w:type="dxa"/>
            <w:shd w:val="clear" w:color="auto" w:fill="auto"/>
            <w:vAlign w:val="center"/>
          </w:tcPr>
          <w:p w14:paraId="19484EF4" w14:textId="77777777" w:rsidR="007E6E94" w:rsidRPr="00896B45" w:rsidRDefault="007E6E94" w:rsidP="007E6E94">
            <w:r w:rsidRPr="00896B45">
              <w:t>Digital Mktg. – Affiliate</w:t>
            </w:r>
          </w:p>
        </w:tc>
        <w:tc>
          <w:tcPr>
            <w:tcW w:w="3511" w:type="dxa"/>
            <w:shd w:val="clear" w:color="auto" w:fill="auto"/>
            <w:vAlign w:val="center"/>
          </w:tcPr>
          <w:p w14:paraId="06099CD1" w14:textId="77777777" w:rsidR="007E6E94" w:rsidRPr="00896B45" w:rsidRDefault="007E6E94" w:rsidP="007E6E94">
            <w:r w:rsidRPr="00896B45">
              <w:t>Digital Mktg. – Social: Paid</w:t>
            </w:r>
          </w:p>
        </w:tc>
        <w:tc>
          <w:tcPr>
            <w:tcW w:w="3526" w:type="dxa"/>
            <w:shd w:val="clear" w:color="auto" w:fill="auto"/>
            <w:vAlign w:val="center"/>
          </w:tcPr>
          <w:p w14:paraId="39D1BDEA" w14:textId="77777777" w:rsidR="007E6E94" w:rsidRPr="00896B45" w:rsidRDefault="007E6E94" w:rsidP="007E6E94">
            <w:r w:rsidRPr="00896B45">
              <w:t>Retail Experience: Digital</w:t>
            </w:r>
          </w:p>
        </w:tc>
      </w:tr>
      <w:tr w:rsidR="007E6E94" w:rsidRPr="00896B45" w14:paraId="587C7ABC" w14:textId="77777777" w:rsidTr="007E6E94">
        <w:trPr>
          <w:gridAfter w:val="1"/>
          <w:wAfter w:w="12" w:type="dxa"/>
          <w:trHeight w:val="720"/>
        </w:trPr>
        <w:tc>
          <w:tcPr>
            <w:tcW w:w="3745" w:type="dxa"/>
            <w:shd w:val="clear" w:color="auto" w:fill="auto"/>
            <w:vAlign w:val="center"/>
          </w:tcPr>
          <w:p w14:paraId="5A39F57C" w14:textId="77777777" w:rsidR="007E6E94" w:rsidRPr="00896B45" w:rsidRDefault="007E6E94" w:rsidP="007E6E94">
            <w:r w:rsidRPr="00896B45">
              <w:t>Digital Mktg. – Audio Ads</w:t>
            </w:r>
          </w:p>
        </w:tc>
        <w:tc>
          <w:tcPr>
            <w:tcW w:w="3511" w:type="dxa"/>
            <w:shd w:val="clear" w:color="auto" w:fill="auto"/>
            <w:vAlign w:val="center"/>
          </w:tcPr>
          <w:p w14:paraId="7C8B7C78" w14:textId="77777777" w:rsidR="007E6E94" w:rsidRPr="00896B45" w:rsidRDefault="007E6E94" w:rsidP="007E6E94">
            <w:r w:rsidRPr="00896B45">
              <w:t>Digital Mktg. – Video Ads</w:t>
            </w:r>
          </w:p>
        </w:tc>
        <w:tc>
          <w:tcPr>
            <w:tcW w:w="3526" w:type="dxa"/>
            <w:shd w:val="clear" w:color="auto" w:fill="auto"/>
            <w:vAlign w:val="center"/>
          </w:tcPr>
          <w:p w14:paraId="0E33136A" w14:textId="77777777" w:rsidR="007E6E94" w:rsidRPr="00896B45" w:rsidRDefault="007E6E94" w:rsidP="007E6E94">
            <w:r w:rsidRPr="00896B45">
              <w:t>Retail Experience: In Store</w:t>
            </w:r>
          </w:p>
        </w:tc>
      </w:tr>
      <w:tr w:rsidR="007E6E94" w:rsidRPr="00896B45" w14:paraId="6AE67F5C" w14:textId="77777777" w:rsidTr="007E6E94">
        <w:trPr>
          <w:gridAfter w:val="1"/>
          <w:wAfter w:w="12" w:type="dxa"/>
          <w:trHeight w:val="720"/>
        </w:trPr>
        <w:tc>
          <w:tcPr>
            <w:tcW w:w="3745" w:type="dxa"/>
            <w:shd w:val="clear" w:color="auto" w:fill="auto"/>
            <w:vAlign w:val="center"/>
          </w:tcPr>
          <w:p w14:paraId="3A7D6519" w14:textId="77777777" w:rsidR="007E6E94" w:rsidRPr="00896B45" w:rsidRDefault="007E6E94" w:rsidP="007E6E94">
            <w:r w:rsidRPr="00896B45">
              <w:t>Digital Mktg. – Content Promotion</w:t>
            </w:r>
          </w:p>
        </w:tc>
        <w:tc>
          <w:tcPr>
            <w:tcW w:w="3511" w:type="dxa"/>
            <w:shd w:val="clear" w:color="auto" w:fill="auto"/>
            <w:vAlign w:val="center"/>
          </w:tcPr>
          <w:p w14:paraId="779C5203" w14:textId="77777777" w:rsidR="007E6E94" w:rsidRPr="00896B45" w:rsidRDefault="007E6E94" w:rsidP="007E6E94">
            <w:r w:rsidRPr="00896B45">
              <w:t>Direct Mail</w:t>
            </w:r>
          </w:p>
        </w:tc>
        <w:tc>
          <w:tcPr>
            <w:tcW w:w="3526" w:type="dxa"/>
            <w:shd w:val="clear" w:color="auto" w:fill="auto"/>
            <w:vAlign w:val="center"/>
          </w:tcPr>
          <w:p w14:paraId="43032670" w14:textId="77777777" w:rsidR="007E6E94" w:rsidRPr="00896B45" w:rsidRDefault="007E6E94" w:rsidP="007E6E94">
            <w:r w:rsidRPr="00896B45">
              <w:t>Sales Promotion, Couponing &amp; Distribution</w:t>
            </w:r>
          </w:p>
        </w:tc>
      </w:tr>
      <w:tr w:rsidR="007E6E94" w:rsidRPr="00896B45" w14:paraId="3A8310F9" w14:textId="77777777" w:rsidTr="007E6E94">
        <w:trPr>
          <w:gridAfter w:val="1"/>
          <w:wAfter w:w="12" w:type="dxa"/>
          <w:trHeight w:val="720"/>
        </w:trPr>
        <w:tc>
          <w:tcPr>
            <w:tcW w:w="3745" w:type="dxa"/>
            <w:shd w:val="clear" w:color="auto" w:fill="auto"/>
            <w:vAlign w:val="center"/>
          </w:tcPr>
          <w:p w14:paraId="27B0E31C" w14:textId="77777777" w:rsidR="007E6E94" w:rsidRPr="00896B45" w:rsidRDefault="007E6E94" w:rsidP="007E6E94">
            <w:r w:rsidRPr="00896B45">
              <w:t>Digital Mktg. – Display Ads</w:t>
            </w:r>
          </w:p>
        </w:tc>
        <w:tc>
          <w:tcPr>
            <w:tcW w:w="3511" w:type="dxa"/>
            <w:shd w:val="clear" w:color="auto" w:fill="auto"/>
            <w:vAlign w:val="center"/>
          </w:tcPr>
          <w:p w14:paraId="48057839" w14:textId="77777777" w:rsidR="007E6E94" w:rsidRPr="00896B45" w:rsidRDefault="007E6E94" w:rsidP="007E6E94">
            <w:r w:rsidRPr="00896B45">
              <w:t>Events</w:t>
            </w:r>
          </w:p>
        </w:tc>
        <w:tc>
          <w:tcPr>
            <w:tcW w:w="3526" w:type="dxa"/>
            <w:shd w:val="clear" w:color="auto" w:fill="auto"/>
            <w:vAlign w:val="center"/>
          </w:tcPr>
          <w:p w14:paraId="14E1EE63" w14:textId="77777777" w:rsidR="007E6E94" w:rsidRPr="00896B45" w:rsidRDefault="007E6E94" w:rsidP="007E6E94">
            <w:r w:rsidRPr="00896B45">
              <w:rPr>
                <w:rFonts w:cs="Tahoma"/>
              </w:rPr>
              <w:t>Sampling/Trial</w:t>
            </w:r>
          </w:p>
        </w:tc>
      </w:tr>
      <w:tr w:rsidR="007E6E94" w:rsidRPr="00896B45" w14:paraId="67B22D4B"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12F0576" w14:textId="77777777" w:rsidR="007E6E94" w:rsidRPr="00896B45" w:rsidRDefault="007E6E94" w:rsidP="007E6E94">
            <w:r w:rsidRPr="00896B45">
              <w:t>Digital Mktg. – Email/Chatbots/Text/Messaging</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3F15404" w14:textId="77777777" w:rsidR="007E6E94" w:rsidRPr="00896B45" w:rsidRDefault="007E6E94" w:rsidP="007E6E94">
            <w:r w:rsidRPr="00896B45">
              <w:t>Health Offices / Point of Care</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C30D042" w14:textId="77777777" w:rsidR="007E6E94" w:rsidRPr="00896B45" w:rsidRDefault="007E6E94" w:rsidP="007E6E94">
            <w:r w:rsidRPr="00896B45">
              <w:rPr>
                <w:rFonts w:cs="Tahoma"/>
              </w:rPr>
              <w:t xml:space="preserve">Sponsorships – Entertainment </w:t>
            </w:r>
          </w:p>
        </w:tc>
      </w:tr>
      <w:tr w:rsidR="007E6E94" w:rsidRPr="00896B45" w14:paraId="0427CF30"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98094BA" w14:textId="77777777" w:rsidR="007E6E94" w:rsidRPr="00896B45" w:rsidRDefault="007E6E94" w:rsidP="007E6E94">
            <w:r w:rsidRPr="00896B45">
              <w:t>Digital Mktg. – Gaming</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4D66E6D" w14:textId="77777777" w:rsidR="007E6E94" w:rsidRPr="00896B45" w:rsidRDefault="007E6E94" w:rsidP="007E6E94">
            <w:r w:rsidRPr="00896B45">
              <w:t>Influencer / Key Opinion Leader</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15710B0" w14:textId="77777777" w:rsidR="007E6E94" w:rsidRPr="00896B45" w:rsidRDefault="007E6E94" w:rsidP="007E6E94">
            <w:r w:rsidRPr="00896B45">
              <w:t xml:space="preserve">Sponsorships – Sports </w:t>
            </w:r>
          </w:p>
        </w:tc>
      </w:tr>
      <w:tr w:rsidR="007E6E94" w:rsidRPr="00896B45" w14:paraId="4539F6DD"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6440E1A" w14:textId="77777777" w:rsidR="007E6E94" w:rsidRPr="00896B45" w:rsidRDefault="007E6E94" w:rsidP="007E6E94">
            <w:pPr>
              <w:rPr>
                <w:rFonts w:cs="Tahoma"/>
              </w:rPr>
            </w:pPr>
            <w:r w:rsidRPr="00896B45">
              <w:t>Digital Mktg. – Influencers</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BDDBA1F" w14:textId="77777777" w:rsidR="007E6E94" w:rsidRPr="00896B45" w:rsidRDefault="007E6E94" w:rsidP="007E6E94">
            <w:r w:rsidRPr="00896B45">
              <w:t>Interactive / Website / Apps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43A2213" w14:textId="77777777" w:rsidR="007E6E94" w:rsidRPr="00896B45" w:rsidRDefault="007E6E94" w:rsidP="007E6E94">
            <w:pPr>
              <w:rPr>
                <w:rFonts w:cs="Tahoma"/>
              </w:rPr>
            </w:pPr>
            <w:r w:rsidRPr="00896B45">
              <w:t>Sponsorships – Unique Opportunity</w:t>
            </w:r>
          </w:p>
        </w:tc>
      </w:tr>
      <w:tr w:rsidR="007E6E94" w:rsidRPr="00896B45" w14:paraId="37238012"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BC04C75" w14:textId="77777777" w:rsidR="007E6E94" w:rsidRPr="00896B45" w:rsidRDefault="007E6E94" w:rsidP="007E6E94">
            <w:r w:rsidRPr="00896B45">
              <w:t>Digital Mktg. – Location based</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B420BFA" w14:textId="77777777" w:rsidR="007E6E94" w:rsidRPr="00896B45" w:rsidRDefault="007E6E94" w:rsidP="007E6E94">
            <w:r w:rsidRPr="00896B45">
              <w:t xml:space="preserve">Internal/In-Office Marketing </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FD2701B" w14:textId="77777777" w:rsidR="007E6E94" w:rsidRPr="00896B45" w:rsidRDefault="007E6E94" w:rsidP="007E6E94">
            <w:r w:rsidRPr="00896B45">
              <w:t>Street Mktg.</w:t>
            </w:r>
          </w:p>
        </w:tc>
      </w:tr>
      <w:tr w:rsidR="007E6E94" w:rsidRPr="00896B45" w14:paraId="1864FAF4"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7F4F838" w14:textId="77777777" w:rsidR="007E6E94" w:rsidRPr="00896B45" w:rsidRDefault="007E6E94" w:rsidP="007E6E94">
            <w:r w:rsidRPr="00896B45">
              <w:rPr>
                <w:rFonts w:cs="Tahoma"/>
              </w:rPr>
              <w:t xml:space="preserve">Digital Mktg. – Long Video </w:t>
            </w:r>
            <w:r w:rsidRPr="00896B45">
              <w:rPr>
                <w:rFonts w:cs="Tahoma"/>
              </w:rPr>
              <w:br/>
              <w:t>(3+ min.)</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BE379B3" w14:textId="77777777" w:rsidR="007E6E94" w:rsidRPr="00896B45" w:rsidRDefault="007E6E94" w:rsidP="007E6E94">
            <w:r w:rsidRPr="00896B45">
              <w:t>Loyalty Programs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0C09D73" w14:textId="77777777" w:rsidR="007E6E94" w:rsidRPr="00896B45" w:rsidRDefault="007E6E94" w:rsidP="007E6E94">
            <w:r w:rsidRPr="00896B45">
              <w:t>Trade Shows, Trade Communications, Professional Engagement</w:t>
            </w:r>
          </w:p>
        </w:tc>
      </w:tr>
      <w:tr w:rsidR="007E6E94" w:rsidRPr="00896B45" w14:paraId="59E64BEB"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4FC22A0" w14:textId="77777777" w:rsidR="007E6E94" w:rsidRPr="00896B45" w:rsidRDefault="007E6E94" w:rsidP="007E6E94">
            <w:r w:rsidRPr="00896B45">
              <w:t>Digital Mktg. – Marketplace Ads</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7C958FA" w14:textId="77777777" w:rsidR="007E6E94" w:rsidRPr="00896B45" w:rsidRDefault="007E6E94" w:rsidP="007E6E94">
            <w:r w:rsidRPr="00896B45">
              <w:t>OOH – Billboards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267243E" w14:textId="77777777" w:rsidR="007E6E94" w:rsidRPr="00896B45" w:rsidRDefault="007E6E94" w:rsidP="007E6E94">
            <w:r w:rsidRPr="00896B45">
              <w:t>TV</w:t>
            </w:r>
          </w:p>
        </w:tc>
      </w:tr>
      <w:tr w:rsidR="007E6E94" w:rsidRPr="00896B45" w14:paraId="5A1150EE"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2FB57B3" w14:textId="77777777" w:rsidR="007E6E94" w:rsidRPr="00896B45" w:rsidRDefault="007E6E94" w:rsidP="007E6E94">
            <w:r w:rsidRPr="00896B45">
              <w:t>Digital Mktg. – Mobile</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F606C5C" w14:textId="77777777" w:rsidR="007E6E94" w:rsidRPr="00896B45" w:rsidRDefault="007E6E94" w:rsidP="007E6E94">
            <w:r w:rsidRPr="00896B45">
              <w:t>OOH – Other Outdoor</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129C257" w14:textId="77777777" w:rsidR="007E6E94" w:rsidRPr="00896B45" w:rsidRDefault="007E6E94" w:rsidP="007E6E94">
            <w:r w:rsidRPr="00896B45">
              <w:t>User Generated Content &amp; Reviews</w:t>
            </w:r>
          </w:p>
        </w:tc>
      </w:tr>
      <w:tr w:rsidR="007E6E94" w:rsidRPr="00896B45" w14:paraId="696DF825"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55AA5AE" w14:textId="77777777" w:rsidR="007E6E94" w:rsidRPr="00896B45" w:rsidRDefault="007E6E94" w:rsidP="007E6E94">
            <w:r w:rsidRPr="00896B45">
              <w:lastRenderedPageBreak/>
              <w:t>Digital Mktg. – Product Placement</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19301A4" w14:textId="77777777" w:rsidR="007E6E94" w:rsidRPr="00896B45" w:rsidRDefault="007E6E94" w:rsidP="007E6E94">
            <w:r w:rsidRPr="00896B45">
              <w:t>OOH - Transportation</w:t>
            </w:r>
          </w:p>
        </w:tc>
        <w:tc>
          <w:tcPr>
            <w:tcW w:w="3538" w:type="dxa"/>
            <w:gridSpan w:val="2"/>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FB2CCF7" w14:textId="77777777" w:rsidR="007E6E94" w:rsidRPr="00896B45" w:rsidRDefault="007E6E94" w:rsidP="007E6E94">
            <w:r w:rsidRPr="00896B45">
              <w:t>Other:</w:t>
            </w:r>
          </w:p>
        </w:tc>
      </w:tr>
      <w:tr w:rsidR="007E6E94" w:rsidRPr="00896B45" w14:paraId="1FD6D0E2"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tcBorders>
            <w:shd w:val="clear" w:color="auto" w:fill="auto"/>
            <w:vAlign w:val="center"/>
          </w:tcPr>
          <w:p w14:paraId="3AD58A2B" w14:textId="77777777" w:rsidR="007E6E94" w:rsidRPr="00896B45" w:rsidRDefault="007E6E94" w:rsidP="007E6E94">
            <w:r w:rsidRPr="00896B45">
              <w:t>Digital Mktg. – Programmatic Display Ads</w:t>
            </w:r>
          </w:p>
        </w:tc>
        <w:tc>
          <w:tcPr>
            <w:tcW w:w="3511" w:type="dxa"/>
            <w:tcBorders>
              <w:top w:val="single" w:sz="2" w:space="0" w:color="000000" w:themeColor="text1"/>
            </w:tcBorders>
            <w:shd w:val="clear" w:color="auto" w:fill="auto"/>
            <w:vAlign w:val="center"/>
          </w:tcPr>
          <w:p w14:paraId="2D226E96" w14:textId="77777777" w:rsidR="007E6E94" w:rsidRPr="00896B45" w:rsidRDefault="007E6E94" w:rsidP="007E6E94">
            <w:r w:rsidRPr="00896B45">
              <w:rPr>
                <w:rFonts w:cs="Tahoma"/>
              </w:rPr>
              <w:t>Packaging &amp; Product Design</w:t>
            </w:r>
          </w:p>
        </w:tc>
        <w:tc>
          <w:tcPr>
            <w:tcW w:w="3538" w:type="dxa"/>
            <w:gridSpan w:val="2"/>
            <w:vMerge/>
            <w:tcBorders>
              <w:top w:val="single" w:sz="2" w:space="0" w:color="000000" w:themeColor="text1"/>
            </w:tcBorders>
            <w:shd w:val="clear" w:color="auto" w:fill="auto"/>
            <w:vAlign w:val="center"/>
          </w:tcPr>
          <w:p w14:paraId="1CF9379A" w14:textId="77777777" w:rsidR="007E6E94" w:rsidRPr="00896B45" w:rsidRDefault="007E6E94" w:rsidP="007E6E94">
            <w:pPr>
              <w:spacing w:after="0"/>
              <w:ind w:left="181"/>
              <w:rPr>
                <w:rFonts w:ascii="AvenirNext LT Pro Bold" w:hAnsi="AvenirNext LT Pro Bold"/>
                <w:b/>
                <w:color w:val="000000" w:themeColor="text1"/>
                <w:sz w:val="16"/>
                <w:szCs w:val="16"/>
              </w:rPr>
            </w:pPr>
          </w:p>
        </w:tc>
      </w:tr>
      <w:tr w:rsidR="007E6E94" w:rsidRPr="00896B45" w14:paraId="29A4DB16"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shd w:val="clear" w:color="auto" w:fill="auto"/>
            <w:vAlign w:val="center"/>
          </w:tcPr>
          <w:p w14:paraId="0F1841F3" w14:textId="77777777" w:rsidR="007E6E94" w:rsidRPr="00896B45" w:rsidRDefault="007E6E94" w:rsidP="007E6E94">
            <w:r w:rsidRPr="00896B45">
              <w:t>Digital Mktg. - Programmatic Video Ads</w:t>
            </w:r>
          </w:p>
        </w:tc>
        <w:tc>
          <w:tcPr>
            <w:tcW w:w="3511" w:type="dxa"/>
            <w:shd w:val="clear" w:color="auto" w:fill="auto"/>
            <w:vAlign w:val="center"/>
          </w:tcPr>
          <w:p w14:paraId="30A6C492" w14:textId="77777777" w:rsidR="007E6E94" w:rsidRPr="00896B45" w:rsidRDefault="007E6E94" w:rsidP="007E6E94">
            <w:r w:rsidRPr="00896B45">
              <w:t>Print – Custom Publication</w:t>
            </w:r>
          </w:p>
        </w:tc>
        <w:tc>
          <w:tcPr>
            <w:tcW w:w="3538" w:type="dxa"/>
            <w:gridSpan w:val="2"/>
            <w:vMerge/>
            <w:shd w:val="clear" w:color="auto" w:fill="auto"/>
            <w:vAlign w:val="center"/>
          </w:tcPr>
          <w:p w14:paraId="08CFDED9" w14:textId="77777777" w:rsidR="007E6E94" w:rsidRPr="00896B45" w:rsidRDefault="007E6E94" w:rsidP="007E6E94">
            <w:pPr>
              <w:spacing w:after="0"/>
              <w:ind w:left="181"/>
              <w:rPr>
                <w:rFonts w:ascii="AvenirNext LT Pro Bold" w:hAnsi="AvenirNext LT Pro Bold"/>
                <w:b/>
                <w:color w:val="000000" w:themeColor="text1"/>
                <w:sz w:val="16"/>
                <w:szCs w:val="16"/>
              </w:rPr>
            </w:pPr>
          </w:p>
        </w:tc>
      </w:tr>
    </w:tbl>
    <w:p w14:paraId="740A8157" w14:textId="77777777" w:rsidR="00EF07F9" w:rsidRDefault="00EF07F9" w:rsidP="00EF07F9">
      <w:pPr>
        <w:rPr>
          <w:sz w:val="32"/>
          <w:szCs w:val="32"/>
        </w:rPr>
      </w:pPr>
    </w:p>
    <w:p w14:paraId="040A2FB2" w14:textId="77777777" w:rsidR="00EF07F9" w:rsidRPr="00896B45" w:rsidRDefault="00EF07F9" w:rsidP="00EF07F9">
      <w:pPr>
        <w:pStyle w:val="MediumShading1-Accent11"/>
        <w:spacing w:after="120"/>
        <w:rPr>
          <w:rFonts w:ascii="AvenirNext LT Pro Bold" w:hAnsi="AvenirNext LT Pro Bold"/>
          <w:b/>
          <w:color w:val="auto"/>
          <w:sz w:val="19"/>
          <w:szCs w:val="19"/>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723"/>
        <w:gridCol w:w="7067"/>
      </w:tblGrid>
      <w:tr w:rsidR="00EF07F9" w:rsidRPr="00896B45" w14:paraId="6664B19A" w14:textId="77777777" w:rsidTr="00EF07F9">
        <w:tc>
          <w:tcPr>
            <w:tcW w:w="10790" w:type="dxa"/>
            <w:gridSpan w:val="2"/>
            <w:shd w:val="clear" w:color="auto" w:fill="FFFFFF" w:themeFill="background1"/>
            <w:vAlign w:val="center"/>
          </w:tcPr>
          <w:p w14:paraId="648AA828" w14:textId="256CA158" w:rsidR="00EF07F9" w:rsidRPr="00896B45" w:rsidRDefault="003F18D8" w:rsidP="003F18D8">
            <w:pPr>
              <w:pStyle w:val="Otsikko"/>
            </w:pPr>
            <w:r w:rsidRPr="00896B45">
              <w:t xml:space="preserve">Main </w:t>
            </w:r>
            <w:r>
              <w:t>T</w:t>
            </w:r>
            <w:r w:rsidRPr="00896B45">
              <w:t>ouchpoints</w:t>
            </w:r>
          </w:p>
          <w:p w14:paraId="3661F0EE" w14:textId="49BFE3EF" w:rsidR="00EF07F9" w:rsidRPr="00896B45" w:rsidRDefault="00EF07F9" w:rsidP="003F18D8">
            <w:pPr>
              <w:rPr>
                <w:b/>
                <w:sz w:val="19"/>
                <w:szCs w:val="19"/>
              </w:rPr>
            </w:pPr>
            <w:r w:rsidRPr="00896B45">
              <w:t>From the list outlined above, select the three most integral touchpoints for your effort. List in order of most integral to least integral.</w:t>
            </w:r>
            <w:r>
              <w:t xml:space="preserve"> </w:t>
            </w:r>
          </w:p>
        </w:tc>
      </w:tr>
      <w:tr w:rsidR="00EF07F9" w:rsidRPr="00896B45" w14:paraId="36983347" w14:textId="77777777" w:rsidTr="00EF07F9">
        <w:trPr>
          <w:trHeight w:val="864"/>
        </w:trPr>
        <w:tc>
          <w:tcPr>
            <w:tcW w:w="3723" w:type="dxa"/>
            <w:shd w:val="clear" w:color="auto" w:fill="FFFFFF" w:themeFill="background1"/>
            <w:vAlign w:val="center"/>
          </w:tcPr>
          <w:p w14:paraId="3FFE444D" w14:textId="77777777" w:rsidR="00EF07F9" w:rsidRPr="00896B45" w:rsidRDefault="00EF07F9" w:rsidP="003F18D8">
            <w:pPr>
              <w:rPr>
                <w:color w:val="auto"/>
                <w:szCs w:val="18"/>
              </w:rPr>
            </w:pPr>
            <w:r w:rsidRPr="00896B45">
              <w:t>MAIN TOUCHPOINT #1</w:t>
            </w:r>
            <w:r w:rsidRPr="00896B45">
              <w:rPr>
                <w:color w:val="auto"/>
                <w:szCs w:val="18"/>
              </w:rPr>
              <w:t xml:space="preserve"> </w:t>
            </w:r>
          </w:p>
          <w:p w14:paraId="188F1245" w14:textId="77777777" w:rsidR="00EF07F9" w:rsidRPr="003F18D8" w:rsidRDefault="00EF07F9" w:rsidP="003F18D8">
            <w:pPr>
              <w:rPr>
                <w:i/>
                <w:sz w:val="20"/>
                <w:szCs w:val="20"/>
              </w:rPr>
            </w:pPr>
            <w:r w:rsidRPr="003F18D8">
              <w:rPr>
                <w:i/>
                <w:color w:val="auto"/>
                <w:sz w:val="20"/>
                <w:szCs w:val="20"/>
              </w:rPr>
              <w:t>(Select one of the touchpoints from the chart above.)</w:t>
            </w:r>
          </w:p>
        </w:tc>
        <w:tc>
          <w:tcPr>
            <w:tcW w:w="7067" w:type="dxa"/>
            <w:shd w:val="clear" w:color="auto" w:fill="FFFFFF" w:themeFill="background1"/>
            <w:vAlign w:val="center"/>
          </w:tcPr>
          <w:p w14:paraId="43BCA1CE" w14:textId="77777777" w:rsidR="00EF07F9" w:rsidRPr="00896B45" w:rsidRDefault="00EF07F9" w:rsidP="003F18D8">
            <w:pPr>
              <w:rPr>
                <w:color w:val="auto"/>
                <w:szCs w:val="18"/>
              </w:rPr>
            </w:pPr>
          </w:p>
        </w:tc>
      </w:tr>
      <w:tr w:rsidR="00EF07F9" w:rsidRPr="00896B45" w14:paraId="6035D020" w14:textId="77777777" w:rsidTr="00EF07F9">
        <w:trPr>
          <w:trHeight w:val="864"/>
        </w:trPr>
        <w:tc>
          <w:tcPr>
            <w:tcW w:w="3723" w:type="dxa"/>
            <w:shd w:val="clear" w:color="auto" w:fill="FFFFFF" w:themeFill="background1"/>
            <w:vAlign w:val="center"/>
          </w:tcPr>
          <w:p w14:paraId="07F403A9" w14:textId="77777777" w:rsidR="00EF07F9" w:rsidRPr="00896B45" w:rsidRDefault="00EF07F9" w:rsidP="003F18D8">
            <w:r w:rsidRPr="00896B45">
              <w:t>MAIN TOUCHPOINT #2</w:t>
            </w:r>
          </w:p>
          <w:p w14:paraId="373D2E35"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4122697E" w14:textId="77777777" w:rsidR="00EF07F9" w:rsidRPr="00896B45" w:rsidRDefault="00EF07F9" w:rsidP="003F18D8">
            <w:pPr>
              <w:rPr>
                <w:color w:val="auto"/>
                <w:szCs w:val="18"/>
              </w:rPr>
            </w:pPr>
          </w:p>
        </w:tc>
      </w:tr>
      <w:tr w:rsidR="00EF07F9" w:rsidRPr="00896B45" w14:paraId="4196C4B2" w14:textId="77777777" w:rsidTr="00EF07F9">
        <w:trPr>
          <w:trHeight w:val="864"/>
        </w:trPr>
        <w:tc>
          <w:tcPr>
            <w:tcW w:w="3723" w:type="dxa"/>
            <w:shd w:val="clear" w:color="auto" w:fill="FFFFFF" w:themeFill="background1"/>
            <w:vAlign w:val="center"/>
          </w:tcPr>
          <w:p w14:paraId="0B7E552A" w14:textId="77777777" w:rsidR="00EF07F9" w:rsidRPr="00896B45" w:rsidRDefault="00EF07F9" w:rsidP="003F18D8">
            <w:r w:rsidRPr="00896B45">
              <w:t>MAIN TOUCHPOINT #3</w:t>
            </w:r>
          </w:p>
          <w:p w14:paraId="0895D134" w14:textId="77777777" w:rsidR="00EF07F9" w:rsidRPr="003F18D8" w:rsidRDefault="00EF07F9" w:rsidP="003F18D8">
            <w:pPr>
              <w:rPr>
                <w:sz w:val="20"/>
                <w:szCs w:val="20"/>
              </w:rPr>
            </w:pPr>
            <w:r w:rsidRPr="003F18D8">
              <w:rPr>
                <w:i/>
                <w:color w:val="auto"/>
                <w:sz w:val="20"/>
                <w:szCs w:val="20"/>
              </w:rPr>
              <w:t>(Select one of the touchpoints from the chart above or Not Applicable.)</w:t>
            </w:r>
          </w:p>
        </w:tc>
        <w:tc>
          <w:tcPr>
            <w:tcW w:w="7067" w:type="dxa"/>
            <w:shd w:val="clear" w:color="auto" w:fill="FFFFFF" w:themeFill="background1"/>
            <w:vAlign w:val="center"/>
          </w:tcPr>
          <w:p w14:paraId="76875A0E" w14:textId="77777777" w:rsidR="00EF07F9" w:rsidRPr="00896B45" w:rsidRDefault="00EF07F9" w:rsidP="003F18D8">
            <w:pPr>
              <w:rPr>
                <w:color w:val="auto"/>
                <w:szCs w:val="18"/>
              </w:rPr>
            </w:pPr>
          </w:p>
        </w:tc>
      </w:tr>
    </w:tbl>
    <w:p w14:paraId="6E5B8C2F" w14:textId="77777777" w:rsidR="00131F57" w:rsidRDefault="00131F57" w:rsidP="00EF07F9">
      <w:pPr>
        <w:rPr>
          <w:sz w:val="32"/>
          <w:szCs w:val="32"/>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8"/>
        <w:gridCol w:w="2689"/>
        <w:gridCol w:w="2687"/>
        <w:gridCol w:w="2706"/>
      </w:tblGrid>
      <w:tr w:rsidR="003F18D8" w:rsidRPr="00896B45" w14:paraId="38C22846" w14:textId="77777777" w:rsidTr="00D213A7">
        <w:trPr>
          <w:trHeight w:val="748"/>
        </w:trPr>
        <w:tc>
          <w:tcPr>
            <w:tcW w:w="10770" w:type="dxa"/>
            <w:gridSpan w:val="4"/>
            <w:shd w:val="clear" w:color="auto" w:fill="FFFFFF" w:themeFill="background1"/>
            <w:vAlign w:val="center"/>
            <w:hideMark/>
          </w:tcPr>
          <w:p w14:paraId="066BC272" w14:textId="77777777" w:rsidR="003F18D8" w:rsidRPr="00896B45" w:rsidRDefault="003F18D8" w:rsidP="003F18D8">
            <w:r w:rsidRPr="00896B45">
              <w:t>SOCIAL MEDIA PLATFORMS</w:t>
            </w:r>
          </w:p>
          <w:p w14:paraId="6F0F4B21" w14:textId="77777777" w:rsidR="003F18D8" w:rsidRPr="00896B45" w:rsidRDefault="003F18D8" w:rsidP="003F18D8">
            <w:pPr>
              <w:rPr>
                <w:sz w:val="19"/>
                <w:szCs w:val="19"/>
              </w:rPr>
            </w:pPr>
            <w:r w:rsidRPr="00896B45">
              <w:rPr>
                <w:rFonts w:eastAsia="ヒラギノ角ゴ Pro W3"/>
                <w:sz w:val="20"/>
                <w:szCs w:val="20"/>
                <w:lang w:eastAsia="en-US"/>
              </w:rPr>
              <w:t>Select all social media platforms utilized in your effort from the list below.</w:t>
            </w:r>
          </w:p>
        </w:tc>
      </w:tr>
      <w:tr w:rsidR="002D516A" w:rsidRPr="00896B45" w14:paraId="3E086180" w14:textId="77777777" w:rsidTr="00D213A7">
        <w:trPr>
          <w:trHeight w:val="659"/>
        </w:trPr>
        <w:tc>
          <w:tcPr>
            <w:tcW w:w="2688" w:type="dxa"/>
            <w:vAlign w:val="center"/>
            <w:hideMark/>
          </w:tcPr>
          <w:p w14:paraId="0B8FE5DE" w14:textId="77777777" w:rsidR="002D516A" w:rsidRPr="003F18D8" w:rsidRDefault="002D516A" w:rsidP="002D516A">
            <w:pPr>
              <w:rPr>
                <w:color w:val="000000" w:themeColor="text1"/>
              </w:rPr>
            </w:pPr>
            <w:r w:rsidRPr="003F18D8">
              <w:rPr>
                <w:color w:val="000000" w:themeColor="text1"/>
              </w:rPr>
              <w:t xml:space="preserve">Blog </w:t>
            </w:r>
            <w:r w:rsidRPr="003F18D8">
              <w:rPr>
                <w:color w:val="000000" w:themeColor="text1"/>
              </w:rPr>
              <w:br/>
            </w:r>
            <w:r w:rsidRPr="003F18D8">
              <w:rPr>
                <w:color w:val="000000" w:themeColor="text1"/>
                <w:sz w:val="20"/>
                <w:szCs w:val="20"/>
              </w:rPr>
              <w:t>(Tumblr, Medium, etc.)</w:t>
            </w:r>
          </w:p>
        </w:tc>
        <w:tc>
          <w:tcPr>
            <w:tcW w:w="2689" w:type="dxa"/>
            <w:vAlign w:val="center"/>
            <w:hideMark/>
          </w:tcPr>
          <w:p w14:paraId="2A72205C" w14:textId="7F45F773" w:rsidR="002D516A" w:rsidRPr="003F18D8" w:rsidRDefault="002D516A" w:rsidP="002D516A">
            <w:pPr>
              <w:rPr>
                <w:color w:val="000000" w:themeColor="text1"/>
              </w:rPr>
            </w:pPr>
            <w:r w:rsidRPr="003F18D8">
              <w:rPr>
                <w:color w:val="000000" w:themeColor="text1"/>
              </w:rPr>
              <w:t>LinkedIn</w:t>
            </w:r>
          </w:p>
        </w:tc>
        <w:tc>
          <w:tcPr>
            <w:tcW w:w="2687" w:type="dxa"/>
            <w:vAlign w:val="center"/>
            <w:hideMark/>
          </w:tcPr>
          <w:p w14:paraId="7750316D" w14:textId="51EAA00A" w:rsidR="002D516A" w:rsidRPr="003F18D8" w:rsidRDefault="002D516A" w:rsidP="002D516A">
            <w:pPr>
              <w:rPr>
                <w:color w:val="000000" w:themeColor="text1"/>
              </w:rPr>
            </w:pPr>
            <w:r w:rsidRPr="003F18D8">
              <w:rPr>
                <w:color w:val="000000" w:themeColor="text1"/>
              </w:rPr>
              <w:t>Snapchat</w:t>
            </w:r>
          </w:p>
        </w:tc>
        <w:tc>
          <w:tcPr>
            <w:tcW w:w="2706" w:type="dxa"/>
            <w:vAlign w:val="center"/>
            <w:hideMark/>
          </w:tcPr>
          <w:p w14:paraId="5A8511CA" w14:textId="2DF02850" w:rsidR="002D516A" w:rsidRPr="003F18D8" w:rsidRDefault="002D516A" w:rsidP="002D516A">
            <w:pPr>
              <w:rPr>
                <w:color w:val="000000" w:themeColor="text1"/>
              </w:rPr>
            </w:pPr>
            <w:r w:rsidRPr="003F18D8">
              <w:rPr>
                <w:color w:val="000000" w:themeColor="text1"/>
              </w:rPr>
              <w:t>WeChat</w:t>
            </w:r>
          </w:p>
        </w:tc>
      </w:tr>
      <w:tr w:rsidR="002D516A" w:rsidRPr="00896B45" w14:paraId="7C349B33" w14:textId="77777777" w:rsidTr="00D213A7">
        <w:trPr>
          <w:trHeight w:val="515"/>
        </w:trPr>
        <w:tc>
          <w:tcPr>
            <w:tcW w:w="2688" w:type="dxa"/>
            <w:vAlign w:val="center"/>
            <w:hideMark/>
          </w:tcPr>
          <w:p w14:paraId="629153A6" w14:textId="77777777" w:rsidR="002D516A" w:rsidRPr="003F18D8" w:rsidRDefault="002D516A" w:rsidP="002D516A">
            <w:pPr>
              <w:rPr>
                <w:color w:val="000000" w:themeColor="text1"/>
              </w:rPr>
            </w:pPr>
            <w:r w:rsidRPr="003F18D8">
              <w:rPr>
                <w:color w:val="000000" w:themeColor="text1"/>
              </w:rPr>
              <w:t>Discord</w:t>
            </w:r>
          </w:p>
        </w:tc>
        <w:tc>
          <w:tcPr>
            <w:tcW w:w="2689" w:type="dxa"/>
            <w:vAlign w:val="center"/>
            <w:hideMark/>
          </w:tcPr>
          <w:p w14:paraId="7C42F393" w14:textId="5247D530" w:rsidR="002D516A" w:rsidRPr="003F18D8" w:rsidRDefault="002D516A" w:rsidP="002D516A">
            <w:pPr>
              <w:rPr>
                <w:color w:val="000000" w:themeColor="text1"/>
              </w:rPr>
            </w:pPr>
            <w:r w:rsidRPr="003F18D8">
              <w:rPr>
                <w:color w:val="000000" w:themeColor="text1"/>
              </w:rPr>
              <w:t>Pandora</w:t>
            </w:r>
          </w:p>
        </w:tc>
        <w:tc>
          <w:tcPr>
            <w:tcW w:w="2687" w:type="dxa"/>
            <w:vAlign w:val="center"/>
            <w:hideMark/>
          </w:tcPr>
          <w:p w14:paraId="2F873A4D" w14:textId="7B19661F" w:rsidR="002D516A" w:rsidRPr="003F18D8" w:rsidRDefault="002D516A" w:rsidP="002D516A">
            <w:pPr>
              <w:rPr>
                <w:color w:val="000000" w:themeColor="text1"/>
              </w:rPr>
            </w:pPr>
            <w:r w:rsidRPr="003F18D8">
              <w:rPr>
                <w:color w:val="000000" w:themeColor="text1"/>
              </w:rPr>
              <w:t>Spotify</w:t>
            </w:r>
          </w:p>
        </w:tc>
        <w:tc>
          <w:tcPr>
            <w:tcW w:w="2706" w:type="dxa"/>
            <w:vAlign w:val="center"/>
            <w:hideMark/>
          </w:tcPr>
          <w:p w14:paraId="71D46506" w14:textId="5789D2B0" w:rsidR="002D516A" w:rsidRPr="003F18D8" w:rsidRDefault="002D516A" w:rsidP="002D516A">
            <w:pPr>
              <w:rPr>
                <w:color w:val="000000" w:themeColor="text1"/>
              </w:rPr>
            </w:pPr>
            <w:r w:rsidRPr="003F18D8">
              <w:rPr>
                <w:color w:val="000000" w:themeColor="text1"/>
              </w:rPr>
              <w:t>WhatsApp</w:t>
            </w:r>
          </w:p>
        </w:tc>
      </w:tr>
      <w:tr w:rsidR="00C95C01" w:rsidRPr="00896B45" w14:paraId="2F7FCE2B" w14:textId="77777777" w:rsidTr="00D213A7">
        <w:trPr>
          <w:trHeight w:val="470"/>
        </w:trPr>
        <w:tc>
          <w:tcPr>
            <w:tcW w:w="2688" w:type="dxa"/>
            <w:vAlign w:val="center"/>
            <w:hideMark/>
          </w:tcPr>
          <w:p w14:paraId="0932F5AE" w14:textId="77777777" w:rsidR="00C95C01" w:rsidRPr="003F18D8" w:rsidRDefault="00C95C01" w:rsidP="00C95C01">
            <w:pPr>
              <w:rPr>
                <w:color w:val="000000" w:themeColor="text1"/>
              </w:rPr>
            </w:pPr>
            <w:r w:rsidRPr="003F18D8">
              <w:rPr>
                <w:color w:val="000000" w:themeColor="text1"/>
              </w:rPr>
              <w:t>Facebook</w:t>
            </w:r>
          </w:p>
        </w:tc>
        <w:tc>
          <w:tcPr>
            <w:tcW w:w="2689" w:type="dxa"/>
            <w:vAlign w:val="center"/>
            <w:hideMark/>
          </w:tcPr>
          <w:p w14:paraId="0307DB52" w14:textId="7A8E7B9B" w:rsidR="00C95C01" w:rsidRPr="003F18D8" w:rsidRDefault="00C95C01" w:rsidP="00C95C01">
            <w:pPr>
              <w:rPr>
                <w:color w:val="000000" w:themeColor="text1"/>
              </w:rPr>
            </w:pPr>
            <w:r w:rsidRPr="003F18D8">
              <w:rPr>
                <w:color w:val="000000" w:themeColor="text1"/>
              </w:rPr>
              <w:t>Pinterest</w:t>
            </w:r>
          </w:p>
        </w:tc>
        <w:tc>
          <w:tcPr>
            <w:tcW w:w="2687" w:type="dxa"/>
            <w:vAlign w:val="center"/>
            <w:hideMark/>
          </w:tcPr>
          <w:p w14:paraId="5F759AB9" w14:textId="114A4223" w:rsidR="00C95C01" w:rsidRPr="003F18D8" w:rsidRDefault="00C95C01" w:rsidP="00C95C01">
            <w:pPr>
              <w:rPr>
                <w:color w:val="000000" w:themeColor="text1"/>
              </w:rPr>
            </w:pPr>
            <w:r w:rsidRPr="003F18D8">
              <w:rPr>
                <w:color w:val="000000" w:themeColor="text1"/>
              </w:rPr>
              <w:t>TikTok</w:t>
            </w:r>
          </w:p>
        </w:tc>
        <w:tc>
          <w:tcPr>
            <w:tcW w:w="2706" w:type="dxa"/>
            <w:vAlign w:val="center"/>
            <w:hideMark/>
          </w:tcPr>
          <w:p w14:paraId="3DBDA56B" w14:textId="4F44D38F" w:rsidR="00C95C01" w:rsidRPr="003F18D8" w:rsidRDefault="002D516A" w:rsidP="00C95C01">
            <w:pPr>
              <w:rPr>
                <w:color w:val="000000" w:themeColor="text1"/>
              </w:rPr>
            </w:pPr>
            <w:r>
              <w:rPr>
                <w:color w:val="000000" w:themeColor="text1"/>
              </w:rPr>
              <w:t>X (formerly known as Twitter)</w:t>
            </w:r>
          </w:p>
        </w:tc>
      </w:tr>
      <w:tr w:rsidR="003F18D8" w:rsidRPr="00896B45" w14:paraId="6451456B" w14:textId="77777777" w:rsidTr="00D213A7">
        <w:trPr>
          <w:trHeight w:val="497"/>
        </w:trPr>
        <w:tc>
          <w:tcPr>
            <w:tcW w:w="2688" w:type="dxa"/>
            <w:vAlign w:val="center"/>
            <w:hideMark/>
          </w:tcPr>
          <w:p w14:paraId="5515085C" w14:textId="77777777" w:rsidR="003F18D8" w:rsidRPr="003F18D8" w:rsidRDefault="003F18D8" w:rsidP="003F18D8">
            <w:pPr>
              <w:rPr>
                <w:color w:val="000000" w:themeColor="text1"/>
              </w:rPr>
            </w:pPr>
            <w:r w:rsidRPr="003F18D8">
              <w:rPr>
                <w:color w:val="000000" w:themeColor="text1"/>
              </w:rPr>
              <w:t>Flickr</w:t>
            </w:r>
          </w:p>
        </w:tc>
        <w:tc>
          <w:tcPr>
            <w:tcW w:w="2689" w:type="dxa"/>
            <w:vAlign w:val="center"/>
            <w:hideMark/>
          </w:tcPr>
          <w:p w14:paraId="22EE88DE" w14:textId="1462D7BB" w:rsidR="003F18D8" w:rsidRPr="003F18D8" w:rsidRDefault="00C95C01" w:rsidP="003F18D8">
            <w:pPr>
              <w:rPr>
                <w:color w:val="000000" w:themeColor="text1"/>
              </w:rPr>
            </w:pPr>
            <w:r w:rsidRPr="003F18D8">
              <w:rPr>
                <w:color w:val="000000" w:themeColor="text1"/>
              </w:rPr>
              <w:t>Reddit</w:t>
            </w:r>
          </w:p>
        </w:tc>
        <w:tc>
          <w:tcPr>
            <w:tcW w:w="2687" w:type="dxa"/>
            <w:vAlign w:val="center"/>
            <w:hideMark/>
          </w:tcPr>
          <w:p w14:paraId="34055F27" w14:textId="064B9B05" w:rsidR="003F18D8" w:rsidRPr="003F18D8" w:rsidRDefault="003F18D8" w:rsidP="003F18D8">
            <w:pPr>
              <w:rPr>
                <w:color w:val="000000" w:themeColor="text1"/>
              </w:rPr>
            </w:pPr>
            <w:r w:rsidRPr="003F18D8">
              <w:rPr>
                <w:color w:val="000000" w:themeColor="text1"/>
              </w:rPr>
              <w:t>T</w:t>
            </w:r>
            <w:r w:rsidR="00062E20">
              <w:rPr>
                <w:color w:val="000000" w:themeColor="text1"/>
              </w:rPr>
              <w:t>witch</w:t>
            </w:r>
          </w:p>
        </w:tc>
        <w:tc>
          <w:tcPr>
            <w:tcW w:w="2706" w:type="dxa"/>
            <w:vAlign w:val="center"/>
            <w:hideMark/>
          </w:tcPr>
          <w:p w14:paraId="4D201EFA" w14:textId="77777777" w:rsidR="003F18D8" w:rsidRPr="003F18D8" w:rsidRDefault="003F18D8" w:rsidP="003F18D8">
            <w:pPr>
              <w:rPr>
                <w:color w:val="000000" w:themeColor="text1"/>
              </w:rPr>
            </w:pPr>
            <w:r w:rsidRPr="003F18D8">
              <w:rPr>
                <w:color w:val="000000" w:themeColor="text1"/>
              </w:rPr>
              <w:t>YouTube</w:t>
            </w:r>
          </w:p>
        </w:tc>
      </w:tr>
      <w:tr w:rsidR="00D213A7" w:rsidRPr="00896B45" w14:paraId="417C0CD9" w14:textId="77777777" w:rsidTr="00D213A7">
        <w:trPr>
          <w:trHeight w:val="497"/>
        </w:trPr>
        <w:tc>
          <w:tcPr>
            <w:tcW w:w="2688" w:type="dxa"/>
            <w:vAlign w:val="center"/>
            <w:hideMark/>
          </w:tcPr>
          <w:p w14:paraId="3CD01682" w14:textId="7EDCD6A5" w:rsidR="00D213A7" w:rsidRPr="003F18D8" w:rsidRDefault="00D213A7" w:rsidP="003F18D8">
            <w:pPr>
              <w:rPr>
                <w:color w:val="000000" w:themeColor="text1"/>
              </w:rPr>
            </w:pPr>
            <w:r>
              <w:rPr>
                <w:color w:val="000000" w:themeColor="text1"/>
              </w:rPr>
              <w:t>I</w:t>
            </w:r>
            <w:r w:rsidRPr="003F18D8">
              <w:rPr>
                <w:color w:val="000000" w:themeColor="text1"/>
              </w:rPr>
              <w:t>nstagram</w:t>
            </w:r>
          </w:p>
        </w:tc>
        <w:tc>
          <w:tcPr>
            <w:tcW w:w="2689" w:type="dxa"/>
            <w:vAlign w:val="center"/>
          </w:tcPr>
          <w:p w14:paraId="1CE10997" w14:textId="517365FC" w:rsidR="00D213A7" w:rsidRPr="003F18D8" w:rsidRDefault="00D213A7" w:rsidP="003F18D8">
            <w:pPr>
              <w:rPr>
                <w:color w:val="000000" w:themeColor="text1"/>
              </w:rPr>
            </w:pPr>
            <w:r w:rsidRPr="003F18D8">
              <w:rPr>
                <w:color w:val="000000" w:themeColor="text1"/>
              </w:rPr>
              <w:t>Not Applicable</w:t>
            </w:r>
          </w:p>
        </w:tc>
        <w:tc>
          <w:tcPr>
            <w:tcW w:w="5393" w:type="dxa"/>
            <w:gridSpan w:val="2"/>
            <w:vAlign w:val="center"/>
            <w:hideMark/>
          </w:tcPr>
          <w:p w14:paraId="0039B908" w14:textId="77777777" w:rsidR="00D213A7" w:rsidRPr="003F18D8" w:rsidRDefault="00D213A7" w:rsidP="003F18D8">
            <w:pPr>
              <w:rPr>
                <w:color w:val="000000" w:themeColor="text1"/>
              </w:rPr>
            </w:pPr>
            <w:r w:rsidRPr="003F18D8">
              <w:rPr>
                <w:color w:val="000000" w:themeColor="text1"/>
              </w:rPr>
              <w:t>Other:</w:t>
            </w:r>
          </w:p>
        </w:tc>
      </w:tr>
    </w:tbl>
    <w:p w14:paraId="17394ED7" w14:textId="1712AF0D" w:rsidR="008E3AC7" w:rsidRDefault="008E3AC7" w:rsidP="00EF07F9">
      <w:pPr>
        <w:rPr>
          <w:sz w:val="32"/>
          <w:szCs w:val="32"/>
        </w:rPr>
      </w:pPr>
    </w:p>
    <w:p w14:paraId="42D234C7" w14:textId="3475B3EF" w:rsidR="008E3AC7" w:rsidRDefault="008E3AC7">
      <w:pPr>
        <w:snapToGrid/>
        <w:spacing w:after="0"/>
        <w:contextualSpacing w:val="0"/>
        <w:rPr>
          <w:sz w:val="32"/>
          <w:szCs w:val="32"/>
        </w:rPr>
      </w:pPr>
    </w:p>
    <w:p w14:paraId="51A3DCE0" w14:textId="458A95CE" w:rsidR="00E949B4" w:rsidRDefault="74ABD013" w:rsidP="0054577A">
      <w:r>
        <w:rPr>
          <w:noProof/>
        </w:rPr>
        <w:lastRenderedPageBreak/>
        <w:drawing>
          <wp:inline distT="0" distB="0" distL="0" distR="0" wp14:anchorId="6D35A5E7" wp14:editId="45E6D8E4">
            <wp:extent cx="2141020" cy="833437"/>
            <wp:effectExtent l="0" t="0" r="5715" b="5080"/>
            <wp:docPr id="1611209860" name="Picture 161120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09860" name="Picture 161120986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1020" cy="833437"/>
                    </a:xfrm>
                    <a:prstGeom prst="rect">
                      <a:avLst/>
                    </a:prstGeom>
                  </pic:spPr>
                </pic:pic>
              </a:graphicData>
            </a:graphic>
          </wp:inline>
        </w:drawing>
      </w:r>
      <w:r>
        <w:t xml:space="preserve">  </w:t>
      </w:r>
    </w:p>
    <w:p w14:paraId="2EEF634A" w14:textId="4486547D" w:rsidR="00E949B4" w:rsidRDefault="00E949B4" w:rsidP="495650B9">
      <w:pPr>
        <w:rPr>
          <w:rFonts w:ascii="ITC Avant Garde Std Bk" w:hAnsi="ITC Avant Garde Std Bk"/>
          <w:sz w:val="36"/>
          <w:szCs w:val="36"/>
        </w:rPr>
      </w:pPr>
    </w:p>
    <w:p w14:paraId="349153F3" w14:textId="0FC0459F" w:rsidR="00E949B4" w:rsidRDefault="00E949B4" w:rsidP="495650B9">
      <w:pPr>
        <w:rPr>
          <w:rFonts w:ascii="ITC Avant Garde Std Bk" w:hAnsi="ITC Avant Garde Std Bk"/>
          <w:sz w:val="36"/>
          <w:szCs w:val="36"/>
        </w:rPr>
      </w:pPr>
    </w:p>
    <w:p w14:paraId="58F0BFA6" w14:textId="77777777" w:rsidR="00E949B4" w:rsidRDefault="00E949B4" w:rsidP="0054577A">
      <w:pPr>
        <w:rPr>
          <w:rFonts w:ascii="ITC Avant Garde Std Bk" w:hAnsi="ITC Avant Garde Std Bk"/>
          <w:sz w:val="36"/>
          <w:szCs w:val="36"/>
        </w:rPr>
      </w:pPr>
    </w:p>
    <w:p w14:paraId="2B69DB66" w14:textId="4ADAF13E" w:rsidR="00131F57" w:rsidRDefault="0054577A" w:rsidP="008B26AC">
      <w:pPr>
        <w:jc w:val="center"/>
        <w:rPr>
          <w:rFonts w:ascii="ITC Avant Garde Std Bk" w:hAnsi="ITC Avant Garde Std Bk"/>
          <w:sz w:val="36"/>
          <w:szCs w:val="36"/>
        </w:rPr>
      </w:pPr>
      <w:r w:rsidRPr="000A7CB9">
        <w:rPr>
          <w:rFonts w:ascii="ITC Avant Garde Std Bk" w:hAnsi="ITC Avant Garde Std Bk"/>
          <w:sz w:val="36"/>
          <w:szCs w:val="36"/>
        </w:rPr>
        <w:t>Additional Requirements</w:t>
      </w:r>
    </w:p>
    <w:p w14:paraId="4DE48C12" w14:textId="77777777" w:rsidR="00315F29" w:rsidRDefault="00315F29" w:rsidP="008B26AC">
      <w:pPr>
        <w:rPr>
          <w:rFonts w:ascii="AvenirNext LT Pro Bold" w:hAnsi="AvenirNext LT Pro Bold"/>
          <w:sz w:val="20"/>
          <w:szCs w:val="20"/>
        </w:rPr>
      </w:pPr>
    </w:p>
    <w:p w14:paraId="403BEB8B" w14:textId="3A7E7BFA" w:rsidR="00315F29" w:rsidRDefault="00315F29" w:rsidP="00315F29">
      <w:r>
        <w:t xml:space="preserve">Judges will review your written case and creative materials. Review the </w:t>
      </w:r>
      <w:hyperlink r:id="rId23" w:history="1">
        <w:r w:rsidRPr="00065CF3">
          <w:rPr>
            <w:rStyle w:val="Hyperlinkki"/>
            <w:b/>
            <w:bCs/>
            <w:color w:val="916F27"/>
          </w:rPr>
          <w:t>Entry Kit</w:t>
        </w:r>
      </w:hyperlink>
      <w:r>
        <w:t xml:space="preserve"> for full guidance on completing your written case and creative materials. </w:t>
      </w:r>
    </w:p>
    <w:p w14:paraId="19C6BB57" w14:textId="77777777" w:rsidR="00315F29" w:rsidRDefault="00315F29" w:rsidP="00315F29"/>
    <w:p w14:paraId="5B35A4BB" w14:textId="3EC3B59A" w:rsidR="008B26AC" w:rsidRDefault="00315F29" w:rsidP="495650B9">
      <w:r>
        <w:t xml:space="preserve">In addition to the written entry form &amp; creative examples, additional data is required in the </w:t>
      </w:r>
      <w:hyperlink r:id="rId24" w:history="1">
        <w:r w:rsidR="006F0B24" w:rsidRPr="00065CF3">
          <w:rPr>
            <w:rStyle w:val="Hyperlinkki"/>
            <w:b/>
            <w:bCs/>
            <w:color w:val="916F27"/>
          </w:rPr>
          <w:t>e</w:t>
        </w:r>
        <w:r w:rsidRPr="00065CF3">
          <w:rPr>
            <w:rStyle w:val="Hyperlinkki"/>
            <w:b/>
            <w:bCs/>
            <w:color w:val="916F27"/>
          </w:rPr>
          <w:t xml:space="preserve">ntry </w:t>
        </w:r>
        <w:r w:rsidR="006F0B24" w:rsidRPr="00065CF3">
          <w:rPr>
            <w:rStyle w:val="Hyperlinkki"/>
            <w:b/>
            <w:bCs/>
            <w:color w:val="916F27"/>
          </w:rPr>
          <w:t>p</w:t>
        </w:r>
        <w:r w:rsidRPr="00065CF3">
          <w:rPr>
            <w:rStyle w:val="Hyperlinkki"/>
            <w:b/>
            <w:bCs/>
            <w:color w:val="916F27"/>
          </w:rPr>
          <w:t>ortal</w:t>
        </w:r>
      </w:hyperlink>
      <w:r w:rsidRPr="00065CF3">
        <w:t>.</w:t>
      </w:r>
      <w:r>
        <w:t xml:space="preserve"> These materials support Effie’s mission of leading, inspiring &amp; championing the practice and practitioners of marketing effectiveness.</w:t>
      </w:r>
      <w:r>
        <w:br/>
      </w:r>
      <w:r>
        <w:br/>
        <w:t>This following pages outline the additional information you will be required to provide in the</w:t>
      </w:r>
      <w:r w:rsidRPr="495650B9">
        <w:rPr>
          <w:color w:val="8A8D8F"/>
        </w:rPr>
        <w:t xml:space="preserve"> </w:t>
      </w:r>
      <w:hyperlink r:id="rId25" w:history="1">
        <w:r w:rsidR="006F0B24" w:rsidRPr="00065CF3">
          <w:rPr>
            <w:rStyle w:val="Hyperlinkki"/>
            <w:b/>
            <w:bCs/>
            <w:color w:val="916F27"/>
          </w:rPr>
          <w:t>e</w:t>
        </w:r>
        <w:r w:rsidRPr="00065CF3">
          <w:rPr>
            <w:rStyle w:val="Hyperlinkki"/>
            <w:b/>
            <w:bCs/>
            <w:color w:val="916F27"/>
          </w:rPr>
          <w:t xml:space="preserve">ntry </w:t>
        </w:r>
        <w:r w:rsidR="006F0B24" w:rsidRPr="00065CF3">
          <w:rPr>
            <w:rStyle w:val="Hyperlinkki"/>
            <w:b/>
            <w:bCs/>
            <w:color w:val="916F27"/>
          </w:rPr>
          <w:t>p</w:t>
        </w:r>
        <w:r w:rsidRPr="00065CF3">
          <w:rPr>
            <w:rStyle w:val="Hyperlinkki"/>
            <w:b/>
            <w:bCs/>
            <w:color w:val="916F27"/>
          </w:rPr>
          <w:t>ortal</w:t>
        </w:r>
      </w:hyperlink>
      <w:r w:rsidRPr="00065CF3">
        <w:rPr>
          <w:rStyle w:val="Kirjannimike"/>
          <w:color w:val="916F27"/>
        </w:rPr>
        <w:t xml:space="preserve"> </w:t>
      </w:r>
      <w:r>
        <w:t>in order to submit your entry. Teams can use this document to collect information from team members while preparing your entry. Please</w:t>
      </w:r>
      <w:r w:rsidR="00065CF3">
        <w:t xml:space="preserve"> e</w:t>
      </w:r>
      <w:r>
        <w:t xml:space="preserve">nsure you provide yourself time to input these datapoints in the </w:t>
      </w:r>
      <w:hyperlink r:id="rId26" w:history="1">
        <w:r w:rsidR="00065CF3" w:rsidRPr="00065CF3">
          <w:rPr>
            <w:rStyle w:val="Hyperlinkki"/>
            <w:b/>
            <w:bCs/>
            <w:color w:val="916F27"/>
          </w:rPr>
          <w:t>entry portal</w:t>
        </w:r>
      </w:hyperlink>
      <w:r w:rsidR="00065CF3" w:rsidRPr="00065CF3">
        <w:rPr>
          <w:color w:val="916F27"/>
        </w:rPr>
        <w:t xml:space="preserve"> </w:t>
      </w:r>
      <w:r>
        <w:t xml:space="preserve">in advance of your intended entry deadline.  </w:t>
      </w:r>
    </w:p>
    <w:p w14:paraId="062B7953" w14:textId="77777777" w:rsidR="00032543" w:rsidRDefault="00032543" w:rsidP="00315F29"/>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032543" w:rsidRPr="00896B45" w14:paraId="69C24466" w14:textId="77777777">
        <w:trPr>
          <w:trHeight w:val="590"/>
        </w:trPr>
        <w:tc>
          <w:tcPr>
            <w:tcW w:w="10790" w:type="dxa"/>
            <w:tcBorders>
              <w:top w:val="nil"/>
              <w:left w:val="nil"/>
              <w:bottom w:val="nil"/>
              <w:right w:val="nil"/>
            </w:tcBorders>
            <w:shd w:val="clear" w:color="auto" w:fill="000000" w:themeFill="text1"/>
            <w:vAlign w:val="center"/>
          </w:tcPr>
          <w:p w14:paraId="6FB762DC" w14:textId="36168FEB" w:rsidR="00032543" w:rsidRPr="00EF07F9" w:rsidRDefault="000325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Case Background</w:t>
            </w:r>
          </w:p>
          <w:p w14:paraId="35A72EFC" w14:textId="773EF179" w:rsidR="00032543" w:rsidRPr="00333E1E" w:rsidRDefault="00032543">
            <w:pPr>
              <w:rPr>
                <w:sz w:val="24"/>
                <w:szCs w:val="24"/>
              </w:rPr>
            </w:pPr>
            <w:r>
              <w:rPr>
                <w:color w:val="FFFFFF" w:themeColor="background1"/>
              </w:rPr>
              <w:br/>
            </w:r>
            <w:r w:rsidR="00333E1E" w:rsidRPr="00333E1E">
              <w:rPr>
                <w:color w:val="FFFFFF" w:themeColor="background1"/>
                <w:sz w:val="24"/>
                <w:szCs w:val="24"/>
              </w:rPr>
              <w:t>This information is for research and database purposes. These responses are not seen by judges.</w:t>
            </w:r>
          </w:p>
        </w:tc>
      </w:tr>
    </w:tbl>
    <w:p w14:paraId="66AD619F" w14:textId="77777777" w:rsidR="00032543" w:rsidRPr="0010509B" w:rsidRDefault="00032543" w:rsidP="0010509B"/>
    <w:tbl>
      <w:tblPr>
        <w:tblpPr w:leftFromText="187" w:rightFromText="187" w:vertAnchor="text" w:horzAnchor="margin" w:tblpY="1"/>
        <w:tblW w:w="0" w:type="auto"/>
        <w:tblLook w:val="04A0" w:firstRow="1" w:lastRow="0" w:firstColumn="1" w:lastColumn="0" w:noHBand="0" w:noVBand="1"/>
      </w:tblPr>
      <w:tblGrid>
        <w:gridCol w:w="2695"/>
        <w:gridCol w:w="1712"/>
        <w:gridCol w:w="3682"/>
        <w:gridCol w:w="2696"/>
      </w:tblGrid>
      <w:tr w:rsidR="00494127" w:rsidRPr="0010509B" w14:paraId="0CECA78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24E86DD" w14:textId="77777777" w:rsidR="00494127" w:rsidRPr="00C37E54" w:rsidRDefault="00494127" w:rsidP="0010509B">
            <w:pPr>
              <w:rPr>
                <w:bCs/>
                <w:color w:val="auto"/>
              </w:rPr>
            </w:pPr>
            <w:r w:rsidRPr="00C37E54">
              <w:rPr>
                <w:bCs/>
                <w:color w:val="auto"/>
              </w:rPr>
              <w:t>PRODUCT/SERVICE TYPE</w:t>
            </w:r>
          </w:p>
          <w:p w14:paraId="199879EB"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989F79B" w14:textId="77777777" w:rsidR="00494127" w:rsidRPr="0010509B" w:rsidRDefault="00494127" w:rsidP="0010509B">
            <w:r w:rsidRPr="0010509B">
              <w:t>Tangible Good / Service / Other</w:t>
            </w:r>
          </w:p>
        </w:tc>
      </w:tr>
      <w:tr w:rsidR="00494127" w:rsidRPr="0010509B" w14:paraId="4A64AC8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6DE31AE3" w14:textId="77777777" w:rsidR="00494127" w:rsidRPr="00C37E54" w:rsidRDefault="00494127" w:rsidP="0010509B">
            <w:pPr>
              <w:rPr>
                <w:bCs/>
                <w:color w:val="auto"/>
              </w:rPr>
            </w:pPr>
            <w:r w:rsidRPr="00C37E54">
              <w:rPr>
                <w:bCs/>
                <w:color w:val="auto"/>
              </w:rPr>
              <w:t xml:space="preserve">PARENT BRAND STATUS </w:t>
            </w:r>
          </w:p>
          <w:p w14:paraId="3C8B6F8D"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4C433C14" w14:textId="77777777" w:rsidR="00494127" w:rsidRPr="0010509B" w:rsidRDefault="00494127" w:rsidP="0010509B">
            <w:r w:rsidRPr="0010509B">
              <w:t>Existing Parent Brand / New Parent Brand / Not Applicable</w:t>
            </w:r>
          </w:p>
        </w:tc>
      </w:tr>
      <w:tr w:rsidR="00494127" w:rsidRPr="0010509B" w14:paraId="2400404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33B61AE" w14:textId="77777777" w:rsidR="00494127" w:rsidRPr="00C37E54" w:rsidRDefault="00494127" w:rsidP="0010509B">
            <w:pPr>
              <w:rPr>
                <w:bCs/>
                <w:color w:val="auto"/>
              </w:rPr>
            </w:pPr>
            <w:r w:rsidRPr="00C37E54">
              <w:rPr>
                <w:bCs/>
                <w:color w:val="auto"/>
              </w:rPr>
              <w:t xml:space="preserve">SUB-BRAND STATUS </w:t>
            </w:r>
          </w:p>
          <w:p w14:paraId="681F113F" w14:textId="77777777" w:rsidR="00494127" w:rsidRPr="00B96959" w:rsidRDefault="00494127" w:rsidP="0010509B">
            <w:pPr>
              <w:rPr>
                <w:b/>
                <w:color w:val="auto"/>
                <w:sz w:val="20"/>
                <w:szCs w:val="20"/>
              </w:rPr>
            </w:pPr>
            <w:r w:rsidRPr="00B96959">
              <w:rPr>
                <w:i/>
                <w:sz w:val="20"/>
                <w:szCs w:val="20"/>
              </w:rPr>
              <w:t>Select one.</w:t>
            </w:r>
          </w:p>
        </w:tc>
        <w:tc>
          <w:tcPr>
            <w:tcW w:w="6364" w:type="dxa"/>
            <w:gridSpan w:val="2"/>
            <w:tcBorders>
              <w:left w:val="single" w:sz="12" w:space="0" w:color="auto"/>
            </w:tcBorders>
            <w:shd w:val="clear" w:color="auto" w:fill="auto"/>
            <w:vAlign w:val="center"/>
          </w:tcPr>
          <w:p w14:paraId="0AE59134" w14:textId="77777777" w:rsidR="00494127" w:rsidRPr="0010509B" w:rsidRDefault="00494127" w:rsidP="0010509B">
            <w:r w:rsidRPr="0010509B">
              <w:t>Existing Sub-Brand / New Sub-Brand / Not Applicable</w:t>
            </w:r>
          </w:p>
        </w:tc>
      </w:tr>
      <w:tr w:rsidR="00494127" w:rsidRPr="0010509B" w14:paraId="39F5406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38AE82BD" w14:textId="77777777" w:rsidR="00494127" w:rsidRPr="00C37E54" w:rsidRDefault="00494127" w:rsidP="0010509B">
            <w:pPr>
              <w:rPr>
                <w:bCs/>
                <w:color w:val="auto"/>
              </w:rPr>
            </w:pPr>
            <w:r w:rsidRPr="00C37E54">
              <w:rPr>
                <w:bCs/>
                <w:color w:val="auto"/>
              </w:rPr>
              <w:t xml:space="preserve">NEW / EXISTING PRODUCT/SERVICE </w:t>
            </w:r>
          </w:p>
          <w:p w14:paraId="19DA672D" w14:textId="77777777" w:rsidR="00494127" w:rsidRPr="009B259A" w:rsidRDefault="00494127" w:rsidP="0010509B">
            <w:pPr>
              <w:rPr>
                <w:b/>
                <w:color w:val="auto"/>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6AB4ED01" w14:textId="77777777" w:rsidR="00494127" w:rsidRPr="0010509B" w:rsidRDefault="00494127" w:rsidP="0010509B">
            <w:r w:rsidRPr="0010509B">
              <w:t>New / Existing</w:t>
            </w:r>
          </w:p>
        </w:tc>
      </w:tr>
      <w:tr w:rsidR="00494127" w:rsidRPr="0010509B" w14:paraId="39A9CC23"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10B40DEE" w14:textId="77777777" w:rsidR="00494127" w:rsidRPr="00C37E54" w:rsidRDefault="00494127" w:rsidP="0010509B">
            <w:pPr>
              <w:rPr>
                <w:bCs/>
                <w:color w:val="auto"/>
              </w:rPr>
            </w:pPr>
            <w:r w:rsidRPr="00C37E54">
              <w:rPr>
                <w:bCs/>
                <w:color w:val="auto"/>
              </w:rPr>
              <w:lastRenderedPageBreak/>
              <w:t>CATEGORY STATUS</w:t>
            </w:r>
          </w:p>
          <w:p w14:paraId="66870F84" w14:textId="77777777" w:rsidR="00494127" w:rsidRPr="009B259A" w:rsidRDefault="00494127" w:rsidP="0010509B">
            <w:pPr>
              <w:rPr>
                <w:b/>
                <w:color w:val="auto"/>
                <w:sz w:val="20"/>
                <w:szCs w:val="20"/>
              </w:rPr>
            </w:pPr>
            <w:r w:rsidRPr="009B259A">
              <w:rPr>
                <w:i/>
                <w:sz w:val="20"/>
                <w:szCs w:val="20"/>
              </w:rPr>
              <w:t>Does the product/service create a new category or is it joining an existing category?</w:t>
            </w:r>
            <w:r w:rsidRPr="009B259A">
              <w:rPr>
                <w:b/>
                <w:color w:val="auto"/>
                <w:sz w:val="20"/>
                <w:szCs w:val="20"/>
              </w:rPr>
              <w:t xml:space="preserve"> </w:t>
            </w:r>
            <w:r w:rsidRPr="009B259A">
              <w:rPr>
                <w:i/>
                <w:sz w:val="20"/>
                <w:szCs w:val="20"/>
              </w:rPr>
              <w:t>Select one.</w:t>
            </w:r>
          </w:p>
        </w:tc>
        <w:tc>
          <w:tcPr>
            <w:tcW w:w="6364" w:type="dxa"/>
            <w:gridSpan w:val="2"/>
            <w:tcBorders>
              <w:left w:val="single" w:sz="12" w:space="0" w:color="auto"/>
            </w:tcBorders>
            <w:shd w:val="clear" w:color="auto" w:fill="auto"/>
            <w:vAlign w:val="center"/>
          </w:tcPr>
          <w:p w14:paraId="666B33A9" w14:textId="77777777" w:rsidR="00494127" w:rsidRPr="0010509B" w:rsidRDefault="00494127" w:rsidP="0010509B">
            <w:r w:rsidRPr="0010509B">
              <w:t>New Category / Existing Category</w:t>
            </w:r>
          </w:p>
        </w:tc>
      </w:tr>
      <w:tr w:rsidR="00494127" w:rsidRPr="0010509B" w14:paraId="0350F679"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08CB02B0" w14:textId="77777777" w:rsidR="009B259A" w:rsidRPr="00C37E54" w:rsidRDefault="00494127" w:rsidP="0010509B">
            <w:pPr>
              <w:rPr>
                <w:bCs/>
                <w:color w:val="auto"/>
              </w:rPr>
            </w:pPr>
            <w:r w:rsidRPr="00C37E54">
              <w:rPr>
                <w:bCs/>
                <w:color w:val="auto"/>
              </w:rPr>
              <w:t xml:space="preserve">PRIMARY END USER </w:t>
            </w:r>
          </w:p>
          <w:p w14:paraId="74A54F1A" w14:textId="4F4442FF" w:rsidR="00494127" w:rsidRPr="009B259A" w:rsidRDefault="00494127" w:rsidP="0010509B">
            <w:pPr>
              <w:rPr>
                <w:b/>
                <w:color w:val="auto"/>
              </w:rPr>
            </w:pPr>
            <w:r w:rsidRPr="009B259A">
              <w:rPr>
                <w:i/>
                <w:sz w:val="20"/>
                <w:szCs w:val="20"/>
              </w:rPr>
              <w:t>Select one.</w:t>
            </w:r>
          </w:p>
        </w:tc>
        <w:tc>
          <w:tcPr>
            <w:tcW w:w="6364" w:type="dxa"/>
            <w:gridSpan w:val="2"/>
            <w:tcBorders>
              <w:left w:val="single" w:sz="12" w:space="0" w:color="auto"/>
            </w:tcBorders>
            <w:shd w:val="clear" w:color="auto" w:fill="auto"/>
            <w:vAlign w:val="center"/>
          </w:tcPr>
          <w:p w14:paraId="04D89175" w14:textId="77777777" w:rsidR="00494127" w:rsidRPr="0010509B" w:rsidRDefault="00494127" w:rsidP="0010509B">
            <w:r w:rsidRPr="0010509B">
              <w:t>Business Purposes / Consumer Purposes / Not Applicable</w:t>
            </w:r>
          </w:p>
        </w:tc>
      </w:tr>
      <w:tr w:rsidR="00494127" w:rsidRPr="0010509B" w14:paraId="34896768"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tcPr>
          <w:p w14:paraId="540C1F93" w14:textId="77777777" w:rsidR="00494127" w:rsidRPr="00C37E54" w:rsidRDefault="00494127" w:rsidP="0010509B">
            <w:pPr>
              <w:rPr>
                <w:bCs/>
                <w:color w:val="auto"/>
              </w:rPr>
            </w:pPr>
            <w:r w:rsidRPr="00C37E54">
              <w:rPr>
                <w:bCs/>
                <w:color w:val="auto"/>
              </w:rPr>
              <w:t>CLASSIFICATION</w:t>
            </w:r>
          </w:p>
          <w:p w14:paraId="70243D44" w14:textId="4D63476E" w:rsidR="00494127" w:rsidRPr="009B259A" w:rsidRDefault="00494127" w:rsidP="0010509B">
            <w:pPr>
              <w:rPr>
                <w:i/>
                <w:sz w:val="20"/>
                <w:szCs w:val="20"/>
              </w:rPr>
            </w:pPr>
            <w:r w:rsidRPr="009B259A">
              <w:rPr>
                <w:i/>
                <w:sz w:val="20"/>
                <w:szCs w:val="20"/>
              </w:rPr>
              <w:t>Select one.</w:t>
            </w:r>
          </w:p>
        </w:tc>
        <w:tc>
          <w:tcPr>
            <w:tcW w:w="6364" w:type="dxa"/>
            <w:gridSpan w:val="2"/>
            <w:tcBorders>
              <w:left w:val="single" w:sz="12" w:space="0" w:color="auto"/>
            </w:tcBorders>
            <w:shd w:val="clear" w:color="auto" w:fill="auto"/>
            <w:vAlign w:val="center"/>
          </w:tcPr>
          <w:p w14:paraId="394F5C01" w14:textId="77777777" w:rsidR="00494127" w:rsidRPr="0010509B" w:rsidRDefault="00494127" w:rsidP="0010509B">
            <w:r w:rsidRPr="0010509B">
              <w:t>Mainstream / Luxury / Not Applicable</w:t>
            </w:r>
          </w:p>
        </w:tc>
      </w:tr>
      <w:tr w:rsidR="00494127" w:rsidRPr="0010509B" w14:paraId="2758B989" w14:textId="77777777" w:rsidTr="00DD4A8F">
        <w:trPr>
          <w:trHeight w:val="432"/>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1650E0D8" w14:textId="77777777" w:rsidR="00494127" w:rsidRPr="00C37E54" w:rsidRDefault="00494127" w:rsidP="0010509B">
            <w:pPr>
              <w:rPr>
                <w:bCs/>
                <w:color w:val="auto"/>
              </w:rPr>
            </w:pPr>
            <w:r w:rsidRPr="00C37E54">
              <w:rPr>
                <w:bCs/>
                <w:color w:val="auto"/>
              </w:rPr>
              <w:t xml:space="preserve">POINT OF PURCHASE </w:t>
            </w:r>
          </w:p>
          <w:p w14:paraId="37CE6CB3" w14:textId="77777777" w:rsidR="00494127" w:rsidRPr="009B259A" w:rsidRDefault="00494127" w:rsidP="0010509B">
            <w:pPr>
              <w:rPr>
                <w:b/>
                <w:color w:val="auto"/>
                <w:sz w:val="20"/>
                <w:szCs w:val="20"/>
              </w:rPr>
            </w:pPr>
            <w:r w:rsidRPr="009B259A">
              <w:rPr>
                <w:i/>
                <w:sz w:val="20"/>
                <w:szCs w:val="20"/>
              </w:rPr>
              <w:t>Select the option that best describes how the audience purchased your product or donated to the cause promoted by your marketing effort.</w:t>
            </w:r>
          </w:p>
        </w:tc>
        <w:tc>
          <w:tcPr>
            <w:tcW w:w="6364" w:type="dxa"/>
            <w:gridSpan w:val="2"/>
            <w:tcBorders>
              <w:left w:val="single" w:sz="12" w:space="0" w:color="auto"/>
            </w:tcBorders>
            <w:shd w:val="clear" w:color="auto" w:fill="auto"/>
            <w:vAlign w:val="center"/>
          </w:tcPr>
          <w:p w14:paraId="052CEBA5" w14:textId="77777777" w:rsidR="00494127" w:rsidRPr="0010509B" w:rsidRDefault="00494127" w:rsidP="0010509B">
            <w:r w:rsidRPr="0010509B">
              <w:t xml:space="preserve">In-Store Retail Only </w:t>
            </w:r>
          </w:p>
        </w:tc>
      </w:tr>
      <w:tr w:rsidR="00494127" w:rsidRPr="0010509B" w14:paraId="3BAEDE98"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1D2972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6FCCF70" w14:textId="77777777" w:rsidR="00494127" w:rsidRPr="0010509B" w:rsidRDefault="00494127" w:rsidP="0010509B">
            <w:r w:rsidRPr="0010509B">
              <w:t xml:space="preserve">Online Ecommerce Only </w:t>
            </w:r>
          </w:p>
        </w:tc>
      </w:tr>
      <w:tr w:rsidR="00494127" w:rsidRPr="0010509B" w14:paraId="78BFC7C5"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E9E3E11"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57BFEBA4" w14:textId="77777777" w:rsidR="00494127" w:rsidRPr="0010509B" w:rsidRDefault="00494127" w:rsidP="0010509B">
            <w:r w:rsidRPr="0010509B">
              <w:t>Primarily In-Store Retail with some Online Ecommerce</w:t>
            </w:r>
          </w:p>
        </w:tc>
      </w:tr>
      <w:tr w:rsidR="00494127" w:rsidRPr="0010509B" w14:paraId="3D556532"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705FBE8F"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41E66AB" w14:textId="77777777" w:rsidR="00494127" w:rsidRPr="0010509B" w:rsidRDefault="00494127" w:rsidP="0010509B">
            <w:r w:rsidRPr="0010509B">
              <w:t>Primarily E-Commerce with some In-Store Retail</w:t>
            </w:r>
          </w:p>
        </w:tc>
      </w:tr>
      <w:tr w:rsidR="00494127" w:rsidRPr="0010509B" w14:paraId="7881B551"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1017F60D"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246FDC2" w14:textId="77777777" w:rsidR="00494127" w:rsidRPr="0010509B" w:rsidRDefault="00494127" w:rsidP="0010509B">
            <w:r w:rsidRPr="0010509B">
              <w:t>A substantial amount of both In-Store Retail and Ecommerce</w:t>
            </w:r>
          </w:p>
        </w:tc>
      </w:tr>
      <w:tr w:rsidR="00494127" w:rsidRPr="0010509B" w14:paraId="40495FE6"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ED5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B3E4E2A" w14:textId="77777777" w:rsidR="00494127" w:rsidRPr="0010509B" w:rsidRDefault="00494127" w:rsidP="0010509B">
            <w:r w:rsidRPr="0010509B">
              <w:t>Other</w:t>
            </w:r>
          </w:p>
        </w:tc>
      </w:tr>
      <w:tr w:rsidR="00494127" w:rsidRPr="0010509B" w14:paraId="742D717B"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9F0CEB3"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6368232" w14:textId="77777777" w:rsidR="00494127" w:rsidRPr="0010509B" w:rsidRDefault="00494127" w:rsidP="0010509B">
            <w:r w:rsidRPr="0010509B">
              <w:t>Not Applicable</w:t>
            </w:r>
          </w:p>
        </w:tc>
      </w:tr>
      <w:tr w:rsidR="00494127" w:rsidRPr="0010509B" w14:paraId="6B39CA5E" w14:textId="77777777" w:rsidTr="00DD4A8F">
        <w:trPr>
          <w:trHeight w:val="549"/>
        </w:trPr>
        <w:tc>
          <w:tcPr>
            <w:tcW w:w="4407"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0E677A2A" w14:textId="77777777" w:rsidR="00494127" w:rsidRPr="00C37E54" w:rsidRDefault="00494127" w:rsidP="0010509B">
            <w:pPr>
              <w:rPr>
                <w:bCs/>
                <w:color w:val="auto"/>
              </w:rPr>
            </w:pPr>
            <w:r w:rsidRPr="00C37E54">
              <w:rPr>
                <w:bCs/>
                <w:color w:val="auto"/>
              </w:rPr>
              <w:t xml:space="preserve">COMPETITOR SITUATION </w:t>
            </w:r>
          </w:p>
          <w:p w14:paraId="32C6681D" w14:textId="77777777" w:rsidR="00494127" w:rsidRPr="009B259A" w:rsidRDefault="00494127" w:rsidP="0010509B">
            <w:pPr>
              <w:rPr>
                <w:b/>
                <w:color w:val="auto"/>
                <w:sz w:val="20"/>
                <w:szCs w:val="20"/>
              </w:rPr>
            </w:pPr>
            <w:r w:rsidRPr="009B259A">
              <w:rPr>
                <w:i/>
                <w:sz w:val="20"/>
                <w:szCs w:val="20"/>
              </w:rPr>
              <w:t>Select the option that best describes the competitor situation.</w:t>
            </w:r>
          </w:p>
        </w:tc>
        <w:tc>
          <w:tcPr>
            <w:tcW w:w="6364" w:type="dxa"/>
            <w:gridSpan w:val="2"/>
            <w:tcBorders>
              <w:left w:val="single" w:sz="12" w:space="0" w:color="auto"/>
            </w:tcBorders>
            <w:shd w:val="clear" w:color="auto" w:fill="auto"/>
            <w:vAlign w:val="center"/>
          </w:tcPr>
          <w:p w14:paraId="0094E5A0" w14:textId="77777777" w:rsidR="00494127" w:rsidRPr="0010509B" w:rsidRDefault="00494127" w:rsidP="0010509B">
            <w:r w:rsidRPr="0010509B">
              <w:t>Dominant Player. One large Competitor that has about 50% market share or more</w:t>
            </w:r>
          </w:p>
        </w:tc>
      </w:tr>
      <w:tr w:rsidR="00494127" w:rsidRPr="0010509B" w14:paraId="5C62F9F2"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3156E8A"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083E62DA" w14:textId="77777777" w:rsidR="00494127" w:rsidRPr="0010509B" w:rsidRDefault="00494127" w:rsidP="0010509B">
            <w:r w:rsidRPr="0010509B">
              <w:t>Dominant Player with strong competitors. One or multiple competitors with at least one competitor with about 30% to 50% market share</w:t>
            </w:r>
          </w:p>
        </w:tc>
      </w:tr>
      <w:tr w:rsidR="00494127" w:rsidRPr="0010509B" w14:paraId="3437CA68"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C1B8DF5"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2821D010" w14:textId="77777777" w:rsidR="00494127" w:rsidRPr="0010509B" w:rsidRDefault="00494127" w:rsidP="0010509B">
            <w:r w:rsidRPr="0010509B">
              <w:t>Fragmented. One or multiple competitors each with about 30% market share or less</w:t>
            </w:r>
          </w:p>
        </w:tc>
      </w:tr>
      <w:tr w:rsidR="00494127" w:rsidRPr="0010509B" w14:paraId="0945D3AC"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B5CD464" w14:textId="77777777" w:rsidR="00494127" w:rsidRPr="0010509B" w:rsidRDefault="00494127" w:rsidP="0010509B">
            <w:pPr>
              <w:rPr>
                <w:b/>
                <w:color w:val="auto"/>
              </w:rPr>
            </w:pPr>
          </w:p>
        </w:tc>
        <w:tc>
          <w:tcPr>
            <w:tcW w:w="6364" w:type="dxa"/>
            <w:gridSpan w:val="2"/>
            <w:tcBorders>
              <w:left w:val="single" w:sz="12" w:space="0" w:color="auto"/>
            </w:tcBorders>
            <w:shd w:val="clear" w:color="auto" w:fill="auto"/>
            <w:vAlign w:val="center"/>
          </w:tcPr>
          <w:p w14:paraId="134CEDA7" w14:textId="77777777" w:rsidR="00494127" w:rsidRPr="0010509B" w:rsidRDefault="00494127" w:rsidP="0010509B">
            <w:r w:rsidRPr="0010509B">
              <w:t>Not Applicable</w:t>
            </w:r>
          </w:p>
        </w:tc>
      </w:tr>
      <w:tr w:rsidR="00494127" w:rsidRPr="0010509B" w14:paraId="6C1474BD" w14:textId="77777777" w:rsidTr="00DD4A8F">
        <w:trPr>
          <w:trHeight w:val="974"/>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6D62335" w14:textId="77777777" w:rsidR="00494127" w:rsidRPr="00C37E54" w:rsidRDefault="00494127" w:rsidP="0010509B">
            <w:pPr>
              <w:rPr>
                <w:bCs/>
                <w:color w:val="auto"/>
              </w:rPr>
            </w:pPr>
            <w:r w:rsidRPr="00C37E54">
              <w:rPr>
                <w:bCs/>
                <w:color w:val="auto"/>
              </w:rPr>
              <w:t>COMPETITOR BRANDS</w:t>
            </w:r>
          </w:p>
          <w:p w14:paraId="70118B28" w14:textId="77777777" w:rsidR="00494127" w:rsidRPr="0010509B" w:rsidRDefault="00494127" w:rsidP="0010509B">
            <w:pPr>
              <w:rPr>
                <w:b/>
              </w:rPr>
            </w:pPr>
            <w:r w:rsidRPr="009B259A">
              <w:rPr>
                <w:sz w:val="20"/>
                <w:szCs w:val="20"/>
              </w:rPr>
              <w:t>Provide the top competitor brands of your case. This helps ensure judges who work on competitor brands are not assigned your case. You may provide up to six competitor brands or list No Competitors.</w:t>
            </w:r>
            <w:r w:rsidRPr="0010509B">
              <w:br/>
            </w:r>
            <w:r w:rsidRPr="0010509B">
              <w:rPr>
                <w:i/>
              </w:rPr>
              <w:t xml:space="preserve">    </w:t>
            </w:r>
            <w:r w:rsidRPr="0010509B">
              <w:rPr>
                <w:i/>
              </w:rPr>
              <w:br/>
            </w:r>
            <w:r w:rsidRPr="009B259A">
              <w:rPr>
                <w:i/>
                <w:sz w:val="20"/>
                <w:szCs w:val="20"/>
              </w:rPr>
              <w:t>(1 Required, 6 Maximum)</w:t>
            </w:r>
          </w:p>
        </w:tc>
      </w:tr>
      <w:tr w:rsidR="00494127" w:rsidRPr="0010509B" w14:paraId="27535EFF"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CF7690" w14:textId="77777777" w:rsidR="00494127" w:rsidRPr="00C37E54" w:rsidRDefault="00494127" w:rsidP="0010509B">
            <w:pPr>
              <w:rPr>
                <w:rFonts w:cs="Tahoma"/>
                <w:bCs/>
                <w:color w:val="auto"/>
              </w:rPr>
            </w:pPr>
            <w:r w:rsidRPr="00C37E54">
              <w:rPr>
                <w:rFonts w:cs="Tahoma"/>
                <w:bCs/>
                <w:color w:val="auto"/>
              </w:rPr>
              <w:t>COMPETITOR 1</w:t>
            </w:r>
          </w:p>
          <w:p w14:paraId="1D044E8D" w14:textId="77777777" w:rsidR="00494127" w:rsidRPr="00E15F58" w:rsidRDefault="00494127" w:rsidP="0010509B">
            <w:pPr>
              <w:rPr>
                <w:rFonts w:cs="Tahoma"/>
                <w:b/>
                <w:color w:val="auto"/>
                <w:sz w:val="20"/>
                <w:szCs w:val="20"/>
              </w:rPr>
            </w:pPr>
            <w:r w:rsidRPr="00E15F58">
              <w:rPr>
                <w:i/>
                <w:sz w:val="20"/>
                <w:szCs w:val="20"/>
              </w:rPr>
              <w:t>Required.</w:t>
            </w:r>
          </w:p>
        </w:tc>
        <w:tc>
          <w:tcPr>
            <w:tcW w:w="6364" w:type="dxa"/>
            <w:gridSpan w:val="2"/>
            <w:tcBorders>
              <w:top w:val="single" w:sz="12" w:space="0" w:color="auto"/>
              <w:left w:val="single" w:sz="12" w:space="0" w:color="auto"/>
            </w:tcBorders>
            <w:shd w:val="clear" w:color="auto" w:fill="auto"/>
            <w:vAlign w:val="center"/>
          </w:tcPr>
          <w:p w14:paraId="494641B3" w14:textId="77777777" w:rsidR="00494127" w:rsidRPr="0010509B" w:rsidRDefault="00494127" w:rsidP="0010509B">
            <w:pPr>
              <w:rPr>
                <w:b/>
              </w:rPr>
            </w:pPr>
          </w:p>
        </w:tc>
      </w:tr>
      <w:tr w:rsidR="00494127" w:rsidRPr="0010509B" w14:paraId="05F92D00" w14:textId="77777777" w:rsidTr="00DD4A8F">
        <w:trPr>
          <w:trHeight w:val="31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47036DA" w14:textId="77777777" w:rsidR="00494127" w:rsidRPr="00C37E54" w:rsidRDefault="00494127" w:rsidP="0010509B">
            <w:pPr>
              <w:rPr>
                <w:rFonts w:cs="Tahoma"/>
                <w:bCs/>
                <w:color w:val="auto"/>
              </w:rPr>
            </w:pPr>
            <w:r w:rsidRPr="00C37E54">
              <w:rPr>
                <w:rFonts w:cs="Tahoma"/>
                <w:bCs/>
                <w:color w:val="auto"/>
              </w:rPr>
              <w:t>COMPETITOR 2</w:t>
            </w:r>
          </w:p>
          <w:p w14:paraId="1FF51759"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188D761E" w14:textId="77777777" w:rsidR="00494127" w:rsidRPr="0010509B" w:rsidRDefault="00494127" w:rsidP="0010509B">
            <w:pPr>
              <w:rPr>
                <w:b/>
              </w:rPr>
            </w:pPr>
          </w:p>
        </w:tc>
      </w:tr>
      <w:tr w:rsidR="00494127" w:rsidRPr="0010509B" w14:paraId="5642AC07" w14:textId="77777777" w:rsidTr="00DD4A8F">
        <w:trPr>
          <w:trHeight w:val="326"/>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3401325" w14:textId="77777777" w:rsidR="00494127" w:rsidRPr="00C37E54" w:rsidRDefault="00494127" w:rsidP="0010509B">
            <w:pPr>
              <w:rPr>
                <w:rFonts w:cs="Tahoma"/>
                <w:bCs/>
                <w:color w:val="auto"/>
              </w:rPr>
            </w:pPr>
            <w:r w:rsidRPr="00C37E54">
              <w:rPr>
                <w:rFonts w:cs="Tahoma"/>
                <w:bCs/>
                <w:color w:val="auto"/>
              </w:rPr>
              <w:t>COMPETITOR 3</w:t>
            </w:r>
          </w:p>
          <w:p w14:paraId="0C2B4A7C"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73D53AEE" w14:textId="77777777" w:rsidR="00494127" w:rsidRPr="0010509B" w:rsidRDefault="00494127" w:rsidP="0010509B">
            <w:pPr>
              <w:rPr>
                <w:b/>
              </w:rPr>
            </w:pPr>
          </w:p>
        </w:tc>
      </w:tr>
      <w:tr w:rsidR="00494127" w:rsidRPr="0010509B" w14:paraId="04CA47C7" w14:textId="77777777" w:rsidTr="00DD4A8F">
        <w:trPr>
          <w:trHeight w:val="371"/>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6CE7437" w14:textId="77777777" w:rsidR="00494127" w:rsidRPr="00C37E54" w:rsidRDefault="00494127" w:rsidP="0010509B">
            <w:pPr>
              <w:rPr>
                <w:rFonts w:cs="Tahoma"/>
                <w:bCs/>
                <w:color w:val="auto"/>
              </w:rPr>
            </w:pPr>
            <w:r w:rsidRPr="00C37E54">
              <w:rPr>
                <w:rFonts w:cs="Tahoma"/>
                <w:bCs/>
                <w:color w:val="auto"/>
              </w:rPr>
              <w:lastRenderedPageBreak/>
              <w:t>COMPETITOR 4</w:t>
            </w:r>
          </w:p>
          <w:p w14:paraId="494D3C7E"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331697CC" w14:textId="77777777" w:rsidR="00494127" w:rsidRPr="0010509B" w:rsidRDefault="00494127" w:rsidP="0010509B">
            <w:pPr>
              <w:rPr>
                <w:b/>
              </w:rPr>
            </w:pPr>
          </w:p>
        </w:tc>
      </w:tr>
      <w:tr w:rsidR="00494127" w:rsidRPr="0010509B" w14:paraId="54CD4124" w14:textId="77777777" w:rsidTr="00DD4A8F">
        <w:trPr>
          <w:trHeight w:val="335"/>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F304886" w14:textId="77777777" w:rsidR="00494127" w:rsidRPr="00C37E54" w:rsidRDefault="00494127" w:rsidP="0010509B">
            <w:pPr>
              <w:rPr>
                <w:rFonts w:cs="Tahoma"/>
                <w:bCs/>
                <w:color w:val="auto"/>
              </w:rPr>
            </w:pPr>
            <w:r w:rsidRPr="00C37E54">
              <w:rPr>
                <w:rFonts w:cs="Tahoma"/>
                <w:bCs/>
                <w:color w:val="auto"/>
              </w:rPr>
              <w:t>COMPETITOR 5</w:t>
            </w:r>
          </w:p>
          <w:p w14:paraId="5A5B3576"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tcBorders>
            <w:shd w:val="clear" w:color="auto" w:fill="auto"/>
            <w:vAlign w:val="center"/>
          </w:tcPr>
          <w:p w14:paraId="781EE893" w14:textId="77777777" w:rsidR="00494127" w:rsidRPr="0010509B" w:rsidRDefault="00494127" w:rsidP="0010509B">
            <w:pPr>
              <w:rPr>
                <w:b/>
              </w:rPr>
            </w:pPr>
          </w:p>
        </w:tc>
      </w:tr>
      <w:tr w:rsidR="00494127" w:rsidRPr="0010509B" w14:paraId="40974B06" w14:textId="77777777" w:rsidTr="00DD4A8F">
        <w:trPr>
          <w:trHeight w:val="344"/>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148F7F0" w14:textId="77777777" w:rsidR="00494127" w:rsidRPr="00C37E54" w:rsidRDefault="00494127" w:rsidP="0010509B">
            <w:pPr>
              <w:rPr>
                <w:rFonts w:cs="Tahoma"/>
                <w:bCs/>
                <w:color w:val="auto"/>
              </w:rPr>
            </w:pPr>
            <w:r w:rsidRPr="00C37E54">
              <w:rPr>
                <w:rFonts w:cs="Tahoma"/>
                <w:bCs/>
                <w:color w:val="auto"/>
              </w:rPr>
              <w:t>COMPETITOR 6</w:t>
            </w:r>
          </w:p>
          <w:p w14:paraId="475CA7AD" w14:textId="77777777" w:rsidR="00494127" w:rsidRPr="00E15F58" w:rsidRDefault="00494127" w:rsidP="0010509B">
            <w:pPr>
              <w:rPr>
                <w:b/>
                <w:color w:val="auto"/>
                <w:sz w:val="20"/>
                <w:szCs w:val="20"/>
              </w:rPr>
            </w:pPr>
            <w:r w:rsidRPr="00E15F58">
              <w:rPr>
                <w:i/>
                <w:sz w:val="20"/>
                <w:szCs w:val="20"/>
              </w:rPr>
              <w:t>Optional.</w:t>
            </w:r>
          </w:p>
        </w:tc>
        <w:tc>
          <w:tcPr>
            <w:tcW w:w="6364" w:type="dxa"/>
            <w:gridSpan w:val="2"/>
            <w:tcBorders>
              <w:left w:val="single" w:sz="12" w:space="0" w:color="auto"/>
              <w:bottom w:val="single" w:sz="12" w:space="0" w:color="auto"/>
            </w:tcBorders>
            <w:shd w:val="clear" w:color="auto" w:fill="auto"/>
            <w:vAlign w:val="center"/>
          </w:tcPr>
          <w:p w14:paraId="48996A7E" w14:textId="77777777" w:rsidR="00494127" w:rsidRPr="0010509B" w:rsidRDefault="00494127" w:rsidP="0010509B">
            <w:pPr>
              <w:rPr>
                <w:b/>
              </w:rPr>
            </w:pPr>
          </w:p>
        </w:tc>
      </w:tr>
      <w:tr w:rsidR="00494127" w:rsidRPr="0010509B" w14:paraId="34072BF6" w14:textId="77777777" w:rsidTr="00DD4A8F">
        <w:trPr>
          <w:trHeight w:val="659"/>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7260A90" w14:textId="77777777" w:rsidR="00494127" w:rsidRPr="00C37E54" w:rsidRDefault="00494127" w:rsidP="0010509B">
            <w:pPr>
              <w:rPr>
                <w:bCs/>
                <w:color w:val="auto"/>
              </w:rPr>
            </w:pPr>
            <w:r w:rsidRPr="00C37E54">
              <w:rPr>
                <w:bCs/>
                <w:color w:val="auto"/>
              </w:rPr>
              <w:t>AUDIENCE</w:t>
            </w:r>
          </w:p>
          <w:p w14:paraId="596FE092" w14:textId="77777777" w:rsidR="00494127" w:rsidRPr="0010509B" w:rsidRDefault="00494127" w:rsidP="0010509B">
            <w:r w:rsidRPr="00E15F58">
              <w:rPr>
                <w:sz w:val="20"/>
                <w:szCs w:val="20"/>
              </w:rPr>
              <w:t>Please share insights into your primary audience below</w:t>
            </w:r>
            <w:r w:rsidRPr="0010509B">
              <w:t>.</w:t>
            </w:r>
          </w:p>
        </w:tc>
      </w:tr>
      <w:tr w:rsidR="00494127" w:rsidRPr="0010509B" w14:paraId="20AEA9F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22E5DED" w14:textId="77777777" w:rsidR="00494127" w:rsidRPr="00C37E54" w:rsidRDefault="00494127" w:rsidP="0010509B">
            <w:pPr>
              <w:rPr>
                <w:rFonts w:cs="Tahoma"/>
                <w:bCs/>
                <w:color w:val="auto"/>
              </w:rPr>
            </w:pPr>
            <w:r w:rsidRPr="00C37E54">
              <w:rPr>
                <w:rFonts w:cs="Tahoma"/>
                <w:bCs/>
                <w:color w:val="auto"/>
              </w:rPr>
              <w:t>AUDIENCE GENDER</w:t>
            </w:r>
          </w:p>
          <w:p w14:paraId="17D6139C" w14:textId="77777777" w:rsidR="00494127" w:rsidRPr="00E15F58" w:rsidRDefault="00494127" w:rsidP="0010509B">
            <w:pPr>
              <w:rPr>
                <w:sz w:val="20"/>
                <w:szCs w:val="20"/>
              </w:rPr>
            </w:pPr>
            <w:r w:rsidRPr="00E15F58">
              <w:rPr>
                <w:i/>
                <w:sz w:val="20"/>
                <w:szCs w:val="20"/>
              </w:rPr>
              <w:t>Select one.</w:t>
            </w:r>
          </w:p>
        </w:tc>
        <w:tc>
          <w:tcPr>
            <w:tcW w:w="6364" w:type="dxa"/>
            <w:gridSpan w:val="2"/>
            <w:tcBorders>
              <w:left w:val="single" w:sz="12" w:space="0" w:color="auto"/>
            </w:tcBorders>
            <w:shd w:val="clear" w:color="auto" w:fill="auto"/>
            <w:vAlign w:val="center"/>
          </w:tcPr>
          <w:p w14:paraId="0ABAF83B" w14:textId="77777777" w:rsidR="00494127" w:rsidRPr="0010509B" w:rsidRDefault="00494127" w:rsidP="0010509B">
            <w:r w:rsidRPr="0010509B">
              <w:t xml:space="preserve">Female / Male / Transgender or Non-Binary / </w:t>
            </w:r>
          </w:p>
          <w:p w14:paraId="41D19785" w14:textId="77777777" w:rsidR="00494127" w:rsidRPr="0010509B" w:rsidRDefault="00494127" w:rsidP="0010509B">
            <w:r w:rsidRPr="0010509B">
              <w:t xml:space="preserve">Not Applicable (We did not target by gender.)  </w:t>
            </w:r>
          </w:p>
        </w:tc>
      </w:tr>
      <w:tr w:rsidR="00494127" w:rsidRPr="0010509B" w14:paraId="26B928EF"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67BB9B6F" w14:textId="77777777" w:rsidR="00494127" w:rsidRPr="00C37E54" w:rsidRDefault="00494127" w:rsidP="0010509B">
            <w:pPr>
              <w:rPr>
                <w:rFonts w:cs="Tahoma"/>
                <w:bCs/>
                <w:color w:val="auto"/>
              </w:rPr>
            </w:pPr>
            <w:r w:rsidRPr="00C37E54">
              <w:rPr>
                <w:rFonts w:cs="Tahoma"/>
                <w:bCs/>
                <w:color w:val="auto"/>
              </w:rPr>
              <w:t>AUDIENCE AGE</w:t>
            </w:r>
          </w:p>
          <w:p w14:paraId="2346D355" w14:textId="77777777" w:rsidR="00494127" w:rsidRPr="00E15F58" w:rsidRDefault="00494127" w:rsidP="0010509B">
            <w:pPr>
              <w:rPr>
                <w:b/>
                <w:bCs/>
                <w:sz w:val="20"/>
                <w:szCs w:val="20"/>
              </w:rPr>
            </w:pPr>
            <w:r w:rsidRPr="00E15F58">
              <w:rPr>
                <w:i/>
                <w:sz w:val="20"/>
                <w:szCs w:val="20"/>
              </w:rPr>
              <w:t>Select all that apply.</w:t>
            </w:r>
          </w:p>
        </w:tc>
        <w:tc>
          <w:tcPr>
            <w:tcW w:w="6364" w:type="dxa"/>
            <w:gridSpan w:val="2"/>
            <w:tcBorders>
              <w:left w:val="single" w:sz="12" w:space="0" w:color="auto"/>
            </w:tcBorders>
            <w:shd w:val="clear" w:color="auto" w:fill="auto"/>
            <w:vAlign w:val="center"/>
          </w:tcPr>
          <w:p w14:paraId="6F262DD5" w14:textId="77777777" w:rsidR="00494127" w:rsidRPr="0010509B" w:rsidRDefault="00494127" w:rsidP="0010509B">
            <w:pPr>
              <w:rPr>
                <w:bCs/>
              </w:rPr>
            </w:pPr>
            <w:r w:rsidRPr="0010509B">
              <w:rPr>
                <w:bCs/>
              </w:rPr>
              <w:t>Children 12 &amp; Under / Ages 13-17 / Ages 18-24 / Ages 25-34 / Ages 35 – 44 / Ages 45-54 / Ages 55-64 / Ages 65+ / Not Applicable (We did not target by age.)</w:t>
            </w:r>
          </w:p>
        </w:tc>
      </w:tr>
      <w:tr w:rsidR="00F60029" w:rsidRPr="00896B45" w14:paraId="78A52868" w14:textId="77777777" w:rsidTr="00DD4A8F">
        <w:trPr>
          <w:trHeight w:val="54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28FB2BC" w14:textId="77777777" w:rsidR="00F60029" w:rsidRPr="00C37E54" w:rsidRDefault="00F60029" w:rsidP="00DD4A8F">
            <w:pPr>
              <w:rPr>
                <w:color w:val="000000" w:themeColor="text1"/>
              </w:rPr>
            </w:pPr>
            <w:r w:rsidRPr="00C37E54">
              <w:rPr>
                <w:color w:val="000000" w:themeColor="text1"/>
              </w:rPr>
              <w:t>AUDIENCE TYPE</w:t>
            </w:r>
          </w:p>
          <w:p w14:paraId="4DC8A472" w14:textId="77777777" w:rsidR="00F60029" w:rsidRPr="00896B45" w:rsidRDefault="00F60029" w:rsidP="00DD4A8F">
            <w:pPr>
              <w:rPr>
                <w:sz w:val="19"/>
              </w:rPr>
            </w:pPr>
            <w:r w:rsidRPr="00C92B4A">
              <w:rPr>
                <w:i/>
                <w:sz w:val="20"/>
                <w:szCs w:val="20"/>
              </w:rPr>
              <w:t>Select all that apply.</w:t>
            </w:r>
          </w:p>
        </w:tc>
        <w:tc>
          <w:tcPr>
            <w:tcW w:w="6364" w:type="dxa"/>
            <w:gridSpan w:val="2"/>
            <w:tcBorders>
              <w:left w:val="single" w:sz="12" w:space="0" w:color="auto"/>
              <w:bottom w:val="single" w:sz="12" w:space="0" w:color="auto"/>
            </w:tcBorders>
            <w:shd w:val="clear" w:color="auto" w:fill="auto"/>
            <w:vAlign w:val="center"/>
          </w:tcPr>
          <w:p w14:paraId="25599490" w14:textId="4B845B4C" w:rsidR="00F60029" w:rsidRPr="00896B45" w:rsidRDefault="00F60029" w:rsidP="00DD4A8F">
            <w:pPr>
              <w:rPr>
                <w:sz w:val="19"/>
              </w:rPr>
            </w:pPr>
            <w:r w:rsidRPr="00C92B4A">
              <w:rPr>
                <w:sz w:val="20"/>
                <w:szCs w:val="28"/>
              </w:rPr>
              <w:t xml:space="preserve">Cultural or Ethnic Group / Employees / Parents / Not Applicable / Other </w:t>
            </w:r>
            <w:r w:rsidRPr="00896B45">
              <w:rPr>
                <w:bCs/>
                <w:sz w:val="18"/>
              </w:rPr>
              <w:t>_______</w:t>
            </w:r>
          </w:p>
        </w:tc>
      </w:tr>
      <w:tr w:rsidR="00F60029" w:rsidRPr="00896B45" w14:paraId="3DF9F414" w14:textId="77777777" w:rsidTr="00DD4A8F">
        <w:trPr>
          <w:trHeight w:val="767"/>
        </w:trPr>
        <w:tc>
          <w:tcPr>
            <w:tcW w:w="10771"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730C24A6" w14:textId="77777777" w:rsidR="00F60029" w:rsidRPr="00896B45" w:rsidRDefault="00F60029" w:rsidP="00DD4A8F">
            <w:pPr>
              <w:rPr>
                <w:color w:val="auto"/>
                <w:szCs w:val="22"/>
              </w:rPr>
            </w:pPr>
            <w:r w:rsidRPr="00896B45">
              <w:rPr>
                <w:color w:val="auto"/>
                <w:szCs w:val="22"/>
              </w:rPr>
              <w:t>MEDIA COMPANIES</w:t>
            </w:r>
          </w:p>
          <w:p w14:paraId="33E6F2B6" w14:textId="7C5922F8" w:rsidR="00F60029" w:rsidRPr="00896B45" w:rsidRDefault="00F60029" w:rsidP="00DD4A8F">
            <w:pPr>
              <w:rPr>
                <w:color w:val="auto"/>
                <w:szCs w:val="22"/>
              </w:rPr>
            </w:pPr>
            <w:r w:rsidRPr="00896B45">
              <w:rPr>
                <w:iCs/>
                <w:sz w:val="20"/>
                <w:szCs w:val="17"/>
              </w:rPr>
              <w:t xml:space="preserve">Please list the top five most integral media companies/owners that were a part of your effort, whether or as a partner or a platform where your work ran. </w:t>
            </w:r>
            <w:r w:rsidRPr="00896B45">
              <w:rPr>
                <w:rFonts w:ascii="Tahoma" w:hAnsi="Tahoma" w:cs="Tahoma"/>
                <w:iCs/>
                <w:sz w:val="20"/>
                <w:szCs w:val="17"/>
              </w:rPr>
              <w:t>﻿</w:t>
            </w:r>
            <w:r w:rsidRPr="00896B45">
              <w:rPr>
                <w:iCs/>
                <w:sz w:val="20"/>
                <w:szCs w:val="17"/>
              </w:rPr>
              <w:t>If no media companies were used in this effort, you may leave this question blank.</w:t>
            </w:r>
          </w:p>
        </w:tc>
      </w:tr>
      <w:tr w:rsidR="00DD4A8F" w:rsidRPr="00896B45" w14:paraId="2CBA848D" w14:textId="77777777" w:rsidTr="00DD4A8F">
        <w:trPr>
          <w:trHeight w:val="12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B424B57" w14:textId="77777777" w:rsidR="00DD4A8F" w:rsidRPr="00896B45" w:rsidRDefault="00DD4A8F" w:rsidP="00DD4A8F">
            <w:pPr>
              <w:rPr>
                <w:rFonts w:cs="Tahoma"/>
                <w:color w:val="auto"/>
              </w:rPr>
            </w:pPr>
            <w:r w:rsidRPr="00896B45">
              <w:rPr>
                <w:rFonts w:cs="Tahoma"/>
                <w:color w:val="auto"/>
              </w:rPr>
              <w:t>MEDIA COMPANY 1</w:t>
            </w:r>
          </w:p>
          <w:p w14:paraId="395153AC"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3CC1F" w14:textId="77777777" w:rsidR="00DD4A8F" w:rsidRPr="00896B45" w:rsidRDefault="00DD4A8F" w:rsidP="00DD4A8F">
            <w:pPr>
              <w:rPr>
                <w:color w:val="auto"/>
                <w:szCs w:val="22"/>
              </w:rPr>
            </w:pPr>
          </w:p>
        </w:tc>
      </w:tr>
      <w:tr w:rsidR="00DD4A8F" w:rsidRPr="00896B45" w14:paraId="47F67BB9"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A7BCD0D" w14:textId="77777777" w:rsidR="00DD4A8F" w:rsidRPr="00896B45" w:rsidRDefault="00DD4A8F" w:rsidP="00DD4A8F">
            <w:pPr>
              <w:rPr>
                <w:rFonts w:cs="Tahoma"/>
                <w:color w:val="auto"/>
              </w:rPr>
            </w:pPr>
            <w:r w:rsidRPr="00896B45">
              <w:rPr>
                <w:rFonts w:cs="Tahoma"/>
                <w:color w:val="auto"/>
              </w:rPr>
              <w:t>MEDIA COMPANY 2</w:t>
            </w:r>
          </w:p>
          <w:p w14:paraId="4A761306"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EC49E37" w14:textId="77777777" w:rsidR="00DD4A8F" w:rsidRPr="00896B45" w:rsidRDefault="00DD4A8F" w:rsidP="00DD4A8F">
            <w:pPr>
              <w:rPr>
                <w:sz w:val="18"/>
                <w:szCs w:val="18"/>
              </w:rPr>
            </w:pPr>
          </w:p>
        </w:tc>
      </w:tr>
      <w:tr w:rsidR="00DD4A8F" w:rsidRPr="00896B45" w14:paraId="26D8F6D0"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5F53695" w14:textId="77777777" w:rsidR="00DD4A8F" w:rsidRPr="00896B45" w:rsidRDefault="00DD4A8F" w:rsidP="00DD4A8F">
            <w:pPr>
              <w:rPr>
                <w:rFonts w:cs="Tahoma"/>
                <w:color w:val="auto"/>
              </w:rPr>
            </w:pPr>
            <w:r w:rsidRPr="00896B45">
              <w:rPr>
                <w:rFonts w:cs="Tahoma"/>
                <w:color w:val="auto"/>
              </w:rPr>
              <w:t>MEDIA COMPANY 3</w:t>
            </w:r>
          </w:p>
          <w:p w14:paraId="3B3BCBD2"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0006FB07" w14:textId="77777777" w:rsidR="00DD4A8F" w:rsidRPr="00896B45" w:rsidRDefault="00DD4A8F" w:rsidP="00DD4A8F">
            <w:pPr>
              <w:rPr>
                <w:sz w:val="18"/>
                <w:szCs w:val="18"/>
              </w:rPr>
            </w:pPr>
          </w:p>
        </w:tc>
      </w:tr>
      <w:tr w:rsidR="00DD4A8F" w:rsidRPr="00896B45" w14:paraId="12241B21"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C81570A" w14:textId="77777777" w:rsidR="00DD4A8F" w:rsidRPr="00896B45" w:rsidRDefault="00DD4A8F" w:rsidP="00DD4A8F">
            <w:pPr>
              <w:rPr>
                <w:rFonts w:cs="Tahoma"/>
                <w:color w:val="auto"/>
              </w:rPr>
            </w:pPr>
            <w:r w:rsidRPr="00896B45">
              <w:rPr>
                <w:rFonts w:cs="Tahoma"/>
                <w:color w:val="auto"/>
              </w:rPr>
              <w:t>MEDIA COMPANY 4</w:t>
            </w:r>
          </w:p>
          <w:p w14:paraId="38F4FB11" w14:textId="77777777" w:rsidR="00DD4A8F" w:rsidRPr="00896B45" w:rsidRDefault="00DD4A8F" w:rsidP="00DD4A8F">
            <w:pPr>
              <w:rPr>
                <w:sz w:val="18"/>
                <w:szCs w:val="18"/>
              </w:rPr>
            </w:pPr>
            <w:r w:rsidRPr="00C37E54">
              <w:rPr>
                <w:i/>
                <w:sz w:val="20"/>
                <w:szCs w:val="20"/>
              </w:rPr>
              <w:t>Optional.</w:t>
            </w:r>
          </w:p>
        </w:tc>
        <w:tc>
          <w:tcPr>
            <w:tcW w:w="6378" w:type="dxa"/>
            <w:gridSpan w:val="2"/>
            <w:tcBorders>
              <w:left w:val="single" w:sz="12" w:space="0" w:color="auto"/>
            </w:tcBorders>
            <w:shd w:val="clear" w:color="auto" w:fill="auto"/>
            <w:vAlign w:val="center"/>
          </w:tcPr>
          <w:p w14:paraId="29508C53" w14:textId="77777777" w:rsidR="00DD4A8F" w:rsidRPr="00896B45" w:rsidRDefault="00DD4A8F" w:rsidP="00DD4A8F">
            <w:pPr>
              <w:rPr>
                <w:sz w:val="18"/>
                <w:szCs w:val="18"/>
              </w:rPr>
            </w:pPr>
          </w:p>
        </w:tc>
      </w:tr>
      <w:tr w:rsidR="00DD4A8F" w:rsidRPr="00896B45" w14:paraId="48C6888F"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E3185B3" w14:textId="77777777" w:rsidR="00DD4A8F" w:rsidRPr="00896B45" w:rsidRDefault="00DD4A8F" w:rsidP="00DD4A8F">
            <w:pPr>
              <w:rPr>
                <w:rFonts w:cs="Tahoma"/>
                <w:color w:val="auto"/>
              </w:rPr>
            </w:pPr>
            <w:r w:rsidRPr="00896B45">
              <w:rPr>
                <w:rFonts w:cs="Tahoma"/>
                <w:color w:val="auto"/>
              </w:rPr>
              <w:t>MEDIA COMPANY 5</w:t>
            </w:r>
          </w:p>
          <w:p w14:paraId="1CE2ED29" w14:textId="77777777" w:rsidR="00DD4A8F" w:rsidRPr="00896B45" w:rsidRDefault="00DD4A8F" w:rsidP="00DD4A8F">
            <w:pPr>
              <w:rPr>
                <w:sz w:val="16"/>
                <w:szCs w:val="16"/>
              </w:rPr>
            </w:pPr>
            <w:r w:rsidRPr="00C37E54">
              <w:rPr>
                <w:i/>
                <w:sz w:val="20"/>
                <w:szCs w:val="20"/>
              </w:rPr>
              <w:t>Optional.</w:t>
            </w:r>
          </w:p>
        </w:tc>
        <w:tc>
          <w:tcPr>
            <w:tcW w:w="6378" w:type="dxa"/>
            <w:gridSpan w:val="2"/>
            <w:tcBorders>
              <w:left w:val="single" w:sz="12" w:space="0" w:color="auto"/>
            </w:tcBorders>
            <w:shd w:val="clear" w:color="auto" w:fill="auto"/>
            <w:vAlign w:val="center"/>
          </w:tcPr>
          <w:p w14:paraId="48B0FC29" w14:textId="77777777" w:rsidR="00DD4A8F" w:rsidRPr="00896B45" w:rsidRDefault="00DD4A8F" w:rsidP="00DD4A8F">
            <w:pPr>
              <w:rPr>
                <w:sz w:val="18"/>
                <w:szCs w:val="18"/>
              </w:rPr>
            </w:pPr>
          </w:p>
        </w:tc>
      </w:tr>
      <w:tr w:rsidR="00DD4A8F" w:rsidRPr="00896B45" w14:paraId="27BFBB65" w14:textId="77777777" w:rsidTr="00DD4A8F">
        <w:trPr>
          <w:trHeight w:val="767"/>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0371C3B9" w14:textId="77777777" w:rsidR="00DD4A8F" w:rsidRPr="00896B45" w:rsidRDefault="00DD4A8F" w:rsidP="00DD4A8F">
            <w:pPr>
              <w:rPr>
                <w:color w:val="auto"/>
                <w:szCs w:val="22"/>
              </w:rPr>
            </w:pPr>
            <w:r w:rsidRPr="00896B45">
              <w:rPr>
                <w:color w:val="auto"/>
                <w:szCs w:val="22"/>
              </w:rPr>
              <w:t>RESEARCH PARTNERS</w:t>
            </w:r>
          </w:p>
          <w:p w14:paraId="3E6E47A8" w14:textId="39D1A9BE" w:rsidR="00DD4A8F" w:rsidRPr="00896B45" w:rsidRDefault="00DD4A8F" w:rsidP="00DD4A8F">
            <w:pPr>
              <w:rPr>
                <w:sz w:val="17"/>
                <w:szCs w:val="17"/>
              </w:rPr>
            </w:pPr>
            <w:r w:rsidRPr="00896B45">
              <w:rPr>
                <w:sz w:val="20"/>
                <w:szCs w:val="17"/>
              </w:rPr>
              <w:t xml:space="preserve">Indicate research partners used for this effort. List up to three companies. </w:t>
            </w:r>
          </w:p>
        </w:tc>
      </w:tr>
      <w:tr w:rsidR="00DD4A8F" w:rsidRPr="00896B45" w14:paraId="10430786"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0184D07C" w14:textId="77777777" w:rsidR="00DD4A8F" w:rsidRPr="00896B45" w:rsidRDefault="00DD4A8F" w:rsidP="00DD4A8F">
            <w:pPr>
              <w:rPr>
                <w:rFonts w:cs="Tahoma"/>
                <w:color w:val="auto"/>
              </w:rPr>
            </w:pPr>
            <w:r w:rsidRPr="00896B45">
              <w:rPr>
                <w:rFonts w:cs="Tahoma"/>
                <w:color w:val="auto"/>
              </w:rPr>
              <w:t>RESEARCH PARTNER 1</w:t>
            </w:r>
          </w:p>
          <w:p w14:paraId="5F3EE0C3" w14:textId="77777777" w:rsidR="00DD4A8F" w:rsidRPr="00896B45" w:rsidRDefault="00DD4A8F" w:rsidP="00DD4A8F">
            <w:pPr>
              <w:rPr>
                <w:color w:val="auto"/>
                <w:sz w:val="19"/>
              </w:rPr>
            </w:pPr>
            <w:r w:rsidRPr="00C37E54">
              <w:rPr>
                <w:i/>
                <w:sz w:val="20"/>
                <w:szCs w:val="20"/>
              </w:rPr>
              <w:t>Required.</w:t>
            </w:r>
          </w:p>
        </w:tc>
        <w:tc>
          <w:tcPr>
            <w:tcW w:w="6378" w:type="dxa"/>
            <w:gridSpan w:val="2"/>
            <w:tcBorders>
              <w:top w:val="single" w:sz="12" w:space="0" w:color="auto"/>
              <w:left w:val="single" w:sz="12" w:space="0" w:color="auto"/>
            </w:tcBorders>
            <w:shd w:val="clear" w:color="auto" w:fill="auto"/>
          </w:tcPr>
          <w:p w14:paraId="0A419021" w14:textId="77777777" w:rsidR="00DD4A8F" w:rsidRPr="00896B45" w:rsidRDefault="00DD4A8F" w:rsidP="00DD4A8F">
            <w:pPr>
              <w:rPr>
                <w:sz w:val="18"/>
                <w:szCs w:val="18"/>
              </w:rPr>
            </w:pPr>
          </w:p>
        </w:tc>
      </w:tr>
      <w:tr w:rsidR="00DD4A8F" w:rsidRPr="00896B45" w14:paraId="278C55C8" w14:textId="77777777" w:rsidTr="00DD4A8F">
        <w:trPr>
          <w:trHeight w:val="362"/>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68468BB" w14:textId="77777777" w:rsidR="00DD4A8F" w:rsidRPr="00896B45" w:rsidRDefault="00DD4A8F" w:rsidP="00DD4A8F">
            <w:pPr>
              <w:rPr>
                <w:rFonts w:cs="Tahoma"/>
                <w:color w:val="auto"/>
              </w:rPr>
            </w:pPr>
            <w:r w:rsidRPr="00896B45">
              <w:rPr>
                <w:rFonts w:cs="Tahoma"/>
                <w:color w:val="auto"/>
              </w:rPr>
              <w:t>RESEARCH PARTNER 2</w:t>
            </w:r>
          </w:p>
          <w:p w14:paraId="50B2D1F5"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tcBorders>
            <w:shd w:val="clear" w:color="auto" w:fill="auto"/>
          </w:tcPr>
          <w:p w14:paraId="772D7FCA" w14:textId="77777777" w:rsidR="00DD4A8F" w:rsidRPr="00896B45" w:rsidRDefault="00DD4A8F" w:rsidP="00DD4A8F">
            <w:pPr>
              <w:rPr>
                <w:sz w:val="18"/>
                <w:szCs w:val="18"/>
              </w:rPr>
            </w:pPr>
          </w:p>
        </w:tc>
      </w:tr>
      <w:tr w:rsidR="00DD4A8F" w:rsidRPr="00896B45" w14:paraId="5616E18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DC394A0" w14:textId="77777777" w:rsidR="00DD4A8F" w:rsidRPr="00896B45" w:rsidRDefault="00DD4A8F" w:rsidP="00DD4A8F">
            <w:pPr>
              <w:rPr>
                <w:rFonts w:cs="Tahoma"/>
                <w:color w:val="auto"/>
              </w:rPr>
            </w:pPr>
            <w:r w:rsidRPr="00896B45">
              <w:rPr>
                <w:rFonts w:cs="Tahoma"/>
                <w:color w:val="auto"/>
              </w:rPr>
              <w:t>RESEARCH PARTNER 3</w:t>
            </w:r>
          </w:p>
          <w:p w14:paraId="63299617" w14:textId="77777777" w:rsidR="00DD4A8F" w:rsidRPr="00896B45" w:rsidRDefault="00DD4A8F" w:rsidP="00DD4A8F">
            <w:pPr>
              <w:rPr>
                <w:color w:val="auto"/>
                <w:sz w:val="19"/>
              </w:rPr>
            </w:pPr>
            <w:r w:rsidRPr="00C37E54">
              <w:rPr>
                <w:i/>
                <w:sz w:val="20"/>
                <w:szCs w:val="20"/>
              </w:rPr>
              <w:t>Optional.</w:t>
            </w:r>
          </w:p>
        </w:tc>
        <w:tc>
          <w:tcPr>
            <w:tcW w:w="6378" w:type="dxa"/>
            <w:gridSpan w:val="2"/>
            <w:tcBorders>
              <w:left w:val="single" w:sz="12" w:space="0" w:color="auto"/>
              <w:bottom w:val="single" w:sz="12" w:space="0" w:color="auto"/>
            </w:tcBorders>
            <w:shd w:val="clear" w:color="auto" w:fill="auto"/>
          </w:tcPr>
          <w:p w14:paraId="4D6FD3A3" w14:textId="77777777" w:rsidR="00DD4A8F" w:rsidRPr="00896B45" w:rsidRDefault="00DD4A8F" w:rsidP="00DD4A8F">
            <w:pPr>
              <w:rPr>
                <w:sz w:val="18"/>
                <w:szCs w:val="18"/>
              </w:rPr>
            </w:pPr>
          </w:p>
        </w:tc>
      </w:tr>
      <w:tr w:rsidR="00DD4A8F" w:rsidRPr="00896B45" w14:paraId="255C8003" w14:textId="77777777" w:rsidTr="00DD4A8F">
        <w:trPr>
          <w:trHeight w:val="353"/>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46D7565B" w14:textId="77777777" w:rsidR="00DD4A8F" w:rsidRPr="00896B45" w:rsidRDefault="00DD4A8F" w:rsidP="00DD4A8F">
            <w:pPr>
              <w:rPr>
                <w:i/>
                <w:sz w:val="17"/>
                <w:szCs w:val="17"/>
              </w:rPr>
            </w:pPr>
            <w:r w:rsidRPr="00896B45">
              <w:rPr>
                <w:color w:val="auto"/>
                <w:szCs w:val="22"/>
              </w:rPr>
              <w:t>RESEARCH</w:t>
            </w:r>
            <w:r w:rsidRPr="00896B45">
              <w:rPr>
                <w:i/>
                <w:sz w:val="17"/>
                <w:szCs w:val="17"/>
              </w:rPr>
              <w:t xml:space="preserve"> </w:t>
            </w:r>
          </w:p>
          <w:p w14:paraId="4E18B820" w14:textId="6177A531" w:rsidR="00DD4A8F" w:rsidRPr="00896B45" w:rsidRDefault="00DD4A8F" w:rsidP="00DD4A8F">
            <w:pPr>
              <w:rPr>
                <w:sz w:val="18"/>
                <w:szCs w:val="18"/>
              </w:rPr>
            </w:pPr>
            <w:r w:rsidRPr="00896B45">
              <w:rPr>
                <w:sz w:val="20"/>
                <w:szCs w:val="17"/>
              </w:rPr>
              <w:t>Select the most important research done for your case. Then, select all research done for your case.</w:t>
            </w:r>
          </w:p>
        </w:tc>
      </w:tr>
      <w:tr w:rsidR="00DD4A8F" w:rsidRPr="00896B45" w14:paraId="37D328A1"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8A7CB81" w14:textId="77777777" w:rsidR="00DD4A8F" w:rsidRPr="00896B45" w:rsidRDefault="00DD4A8F" w:rsidP="00DD4A8F">
            <w:pPr>
              <w:rPr>
                <w:rFonts w:cs="Tahoma"/>
                <w:color w:val="auto"/>
              </w:rPr>
            </w:pPr>
            <w:r w:rsidRPr="00896B45">
              <w:rPr>
                <w:rFonts w:cs="Tahoma"/>
                <w:color w:val="auto"/>
              </w:rPr>
              <w:lastRenderedPageBreak/>
              <w:t>PRIMARY RESEARCH</w:t>
            </w:r>
          </w:p>
          <w:p w14:paraId="0836FA98" w14:textId="77777777" w:rsidR="00DD4A8F" w:rsidRPr="00896B45" w:rsidRDefault="00DD4A8F" w:rsidP="00DD4A8F">
            <w:pPr>
              <w:rPr>
                <w:sz w:val="18"/>
                <w:szCs w:val="18"/>
              </w:rPr>
            </w:pPr>
            <w:r w:rsidRPr="00C37E54">
              <w:rPr>
                <w:i/>
                <w:sz w:val="20"/>
                <w:szCs w:val="20"/>
              </w:rPr>
              <w:t>Select one.</w:t>
            </w:r>
          </w:p>
        </w:tc>
        <w:tc>
          <w:tcPr>
            <w:tcW w:w="6378" w:type="dxa"/>
            <w:gridSpan w:val="2"/>
            <w:tcBorders>
              <w:top w:val="single" w:sz="12" w:space="0" w:color="auto"/>
              <w:left w:val="single" w:sz="12" w:space="0" w:color="auto"/>
            </w:tcBorders>
            <w:shd w:val="clear" w:color="auto" w:fill="auto"/>
            <w:vAlign w:val="center"/>
          </w:tcPr>
          <w:p w14:paraId="40384DD2" w14:textId="77777777" w:rsidR="00DD4A8F" w:rsidRPr="00C37E54" w:rsidRDefault="00DD4A8F" w:rsidP="00DD4A8F">
            <w:pPr>
              <w:rPr>
                <w:sz w:val="20"/>
                <w:szCs w:val="28"/>
              </w:rPr>
            </w:pPr>
            <w:r w:rsidRPr="00C37E54">
              <w:rPr>
                <w:sz w:val="20"/>
                <w:szCs w:val="28"/>
              </w:rPr>
              <w:t xml:space="preserve">Copy Testing / Focus Groups / Neuroscience / </w:t>
            </w:r>
          </w:p>
          <w:p w14:paraId="4B0E3865" w14:textId="77777777" w:rsidR="00DD4A8F" w:rsidRPr="00C37E54" w:rsidRDefault="00DD4A8F" w:rsidP="00DD4A8F">
            <w:pPr>
              <w:rPr>
                <w:sz w:val="20"/>
                <w:szCs w:val="28"/>
              </w:rPr>
            </w:pPr>
            <w:r w:rsidRPr="00C37E54">
              <w:rPr>
                <w:sz w:val="20"/>
                <w:szCs w:val="28"/>
              </w:rPr>
              <w:t xml:space="preserve">Positioning or Concept Testing / </w:t>
            </w:r>
          </w:p>
          <w:p w14:paraId="7B9662FD" w14:textId="77777777" w:rsidR="00DD4A8F" w:rsidRPr="00C37E54" w:rsidRDefault="00DD4A8F" w:rsidP="00DD4A8F">
            <w:pPr>
              <w:rPr>
                <w:sz w:val="20"/>
                <w:szCs w:val="28"/>
              </w:rPr>
            </w:pPr>
            <w:r w:rsidRPr="00C37E54">
              <w:rPr>
                <w:sz w:val="20"/>
                <w:szCs w:val="28"/>
              </w:rPr>
              <w:t xml:space="preserve">Strategic (segmentation, market structure, U&amp;A) / Tracking / </w:t>
            </w:r>
          </w:p>
          <w:p w14:paraId="53607E1E" w14:textId="77777777" w:rsidR="00DD4A8F" w:rsidRPr="00C37E54" w:rsidRDefault="00DD4A8F" w:rsidP="00DD4A8F">
            <w:pPr>
              <w:rPr>
                <w:sz w:val="20"/>
                <w:szCs w:val="28"/>
              </w:rPr>
            </w:pPr>
            <w:r w:rsidRPr="00C37E54">
              <w:rPr>
                <w:sz w:val="20"/>
                <w:szCs w:val="28"/>
              </w:rPr>
              <w:t>Not Applicable / Other</w:t>
            </w:r>
          </w:p>
        </w:tc>
      </w:tr>
      <w:tr w:rsidR="00DD4A8F" w:rsidRPr="00896B45" w14:paraId="6C532FC2"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ACA7943" w14:textId="77777777" w:rsidR="00DD4A8F" w:rsidRPr="00896B45" w:rsidRDefault="00DD4A8F" w:rsidP="00DD4A8F">
            <w:pPr>
              <w:rPr>
                <w:rFonts w:cs="Tahoma"/>
                <w:color w:val="auto"/>
              </w:rPr>
            </w:pPr>
            <w:r w:rsidRPr="00896B45">
              <w:rPr>
                <w:rFonts w:cs="Tahoma"/>
                <w:color w:val="auto"/>
              </w:rPr>
              <w:t>ALL RESEARCH</w:t>
            </w:r>
          </w:p>
          <w:p w14:paraId="049AD1D7" w14:textId="77777777" w:rsidR="00DD4A8F" w:rsidRPr="00896B45" w:rsidRDefault="00DD4A8F" w:rsidP="00DD4A8F">
            <w:pPr>
              <w:rPr>
                <w:sz w:val="18"/>
                <w:szCs w:val="18"/>
              </w:rPr>
            </w:pPr>
            <w:r w:rsidRPr="00C37E54">
              <w:rPr>
                <w:i/>
                <w:sz w:val="20"/>
                <w:szCs w:val="20"/>
              </w:rPr>
              <w:t>Select all.</w:t>
            </w:r>
          </w:p>
        </w:tc>
        <w:tc>
          <w:tcPr>
            <w:tcW w:w="6378" w:type="dxa"/>
            <w:gridSpan w:val="2"/>
            <w:tcBorders>
              <w:left w:val="single" w:sz="12" w:space="0" w:color="auto"/>
              <w:bottom w:val="single" w:sz="12" w:space="0" w:color="auto"/>
            </w:tcBorders>
            <w:shd w:val="clear" w:color="auto" w:fill="auto"/>
            <w:vAlign w:val="center"/>
          </w:tcPr>
          <w:p w14:paraId="4270D80F" w14:textId="77777777" w:rsidR="00DD4A8F" w:rsidRPr="00C37E54" w:rsidRDefault="00DD4A8F" w:rsidP="00DD4A8F">
            <w:pPr>
              <w:rPr>
                <w:sz w:val="20"/>
                <w:szCs w:val="28"/>
              </w:rPr>
            </w:pPr>
            <w:r w:rsidRPr="00C37E54">
              <w:rPr>
                <w:sz w:val="20"/>
                <w:szCs w:val="28"/>
              </w:rPr>
              <w:t xml:space="preserve">Copy Testing / Focus Groups / Neuroscience / </w:t>
            </w:r>
          </w:p>
          <w:p w14:paraId="7E1D7EB4" w14:textId="77777777" w:rsidR="00DD4A8F" w:rsidRPr="00C37E54" w:rsidRDefault="00DD4A8F" w:rsidP="00DD4A8F">
            <w:pPr>
              <w:rPr>
                <w:sz w:val="20"/>
                <w:szCs w:val="28"/>
              </w:rPr>
            </w:pPr>
            <w:r w:rsidRPr="00C37E54">
              <w:rPr>
                <w:sz w:val="20"/>
                <w:szCs w:val="28"/>
              </w:rPr>
              <w:t xml:space="preserve">Positioning or Concept Testing / </w:t>
            </w:r>
          </w:p>
          <w:p w14:paraId="4C92B5A1" w14:textId="77777777" w:rsidR="00DD4A8F" w:rsidRPr="00C37E54" w:rsidRDefault="00DD4A8F" w:rsidP="00DD4A8F">
            <w:pPr>
              <w:rPr>
                <w:sz w:val="20"/>
                <w:szCs w:val="28"/>
              </w:rPr>
            </w:pPr>
            <w:r w:rsidRPr="00C37E54">
              <w:rPr>
                <w:sz w:val="20"/>
                <w:szCs w:val="28"/>
              </w:rPr>
              <w:t xml:space="preserve">Strategic (segmentation, market structure, U&amp;A) / Tracking / </w:t>
            </w:r>
          </w:p>
          <w:p w14:paraId="334EAD18" w14:textId="77777777" w:rsidR="00DD4A8F" w:rsidRPr="00896B45" w:rsidRDefault="00DD4A8F" w:rsidP="00DD4A8F">
            <w:pPr>
              <w:rPr>
                <w:sz w:val="18"/>
                <w:szCs w:val="18"/>
              </w:rPr>
            </w:pPr>
            <w:r w:rsidRPr="00C37E54">
              <w:rPr>
                <w:sz w:val="20"/>
                <w:szCs w:val="28"/>
              </w:rPr>
              <w:t>Not Applicable / Other</w:t>
            </w:r>
          </w:p>
        </w:tc>
      </w:tr>
      <w:tr w:rsidR="00F001B3" w:rsidRPr="00896B45" w14:paraId="467B5C36" w14:textId="77777777" w:rsidTr="00A746F4">
        <w:trPr>
          <w:trHeight w:val="353"/>
        </w:trPr>
        <w:tc>
          <w:tcPr>
            <w:tcW w:w="10785" w:type="dxa"/>
            <w:gridSpan w:val="4"/>
            <w:tcBorders>
              <w:top w:val="single" w:sz="12" w:space="0" w:color="auto"/>
              <w:left w:val="single" w:sz="12" w:space="0" w:color="auto"/>
              <w:bottom w:val="single" w:sz="12" w:space="0" w:color="auto"/>
              <w:right w:val="single" w:sz="2" w:space="0" w:color="000000" w:themeColor="text1"/>
            </w:tcBorders>
            <w:shd w:val="clear" w:color="auto" w:fill="auto"/>
            <w:vAlign w:val="center"/>
          </w:tcPr>
          <w:p w14:paraId="64D5EE88" w14:textId="2DADB423" w:rsidR="00F001B3" w:rsidRPr="00896B45" w:rsidRDefault="004E2407" w:rsidP="00F001B3">
            <w:pPr>
              <w:rPr>
                <w:color w:val="auto"/>
                <w:szCs w:val="22"/>
              </w:rPr>
            </w:pPr>
            <w:r>
              <w:rPr>
                <w:color w:val="auto"/>
                <w:szCs w:val="22"/>
              </w:rPr>
              <w:t>ARTIFICIAL INTELLIGENCE</w:t>
            </w:r>
            <w:r w:rsidR="00F001B3">
              <w:rPr>
                <w:color w:val="auto"/>
                <w:szCs w:val="22"/>
              </w:rPr>
              <w:t xml:space="preserve"> (AI)</w:t>
            </w:r>
          </w:p>
          <w:p w14:paraId="7A130387" w14:textId="77777777" w:rsidR="00F001B3" w:rsidRPr="00C37E54" w:rsidRDefault="00F001B3" w:rsidP="00DD4A8F">
            <w:pPr>
              <w:rPr>
                <w:sz w:val="20"/>
                <w:szCs w:val="28"/>
              </w:rPr>
            </w:pPr>
          </w:p>
        </w:tc>
      </w:tr>
      <w:tr w:rsidR="00F001B3" w:rsidRPr="00896B45" w14:paraId="30E01FE3"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69B9CD" w14:textId="1A15D0A7" w:rsidR="00F001B3" w:rsidRPr="00896B45" w:rsidRDefault="002A0A3A" w:rsidP="00DD4A8F">
            <w:pPr>
              <w:rPr>
                <w:rFonts w:cs="Tahoma"/>
                <w:color w:val="auto"/>
              </w:rPr>
            </w:pPr>
            <w:r>
              <w:rPr>
                <w:rFonts w:cs="Tahoma"/>
                <w:color w:val="auto"/>
              </w:rPr>
              <w:t xml:space="preserve">Did this campaign use artificial intelligence? </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0A09B136" w14:textId="1BEE4955" w:rsidR="00F001B3" w:rsidRPr="00C37E54" w:rsidRDefault="00DA73E8" w:rsidP="00DD4A8F">
            <w:pPr>
              <w:rPr>
                <w:sz w:val="20"/>
                <w:szCs w:val="28"/>
              </w:rPr>
            </w:pPr>
            <w:r>
              <w:t>Yes</w:t>
            </w:r>
            <w:r w:rsidRPr="0010509B">
              <w:t xml:space="preserve"> / </w:t>
            </w:r>
            <w:r>
              <w:t>No</w:t>
            </w:r>
          </w:p>
        </w:tc>
      </w:tr>
      <w:tr w:rsidR="00DA73E8" w:rsidRPr="00896B45" w14:paraId="1A50A8EB"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22FB66C" w14:textId="467F5DDA" w:rsidR="00DA73E8" w:rsidRDefault="00A746F4" w:rsidP="00DD4A8F">
            <w:pPr>
              <w:rPr>
                <w:rFonts w:cs="Tahoma"/>
                <w:color w:val="auto"/>
              </w:rPr>
            </w:pPr>
            <w:r w:rsidRPr="00A746F4">
              <w:rPr>
                <w:rFonts w:cs="Tahoma"/>
                <w:color w:val="auto"/>
              </w:rPr>
              <w:t>Elaborate on how AI was used in the work. This data is for learning purposes and will not be seen by judges.</w:t>
            </w:r>
            <w:r w:rsidR="00FC107C">
              <w:rPr>
                <w:rFonts w:cs="Tahoma"/>
                <w:color w:val="auto"/>
              </w:rPr>
              <w:br/>
            </w:r>
            <w:r w:rsidR="00FC107C">
              <w:rPr>
                <w:rFonts w:cs="Tahoma"/>
                <w:color w:val="auto"/>
              </w:rPr>
              <w:br/>
            </w:r>
            <w:r w:rsidR="00FC107C" w:rsidRPr="00EF07F9">
              <w:rPr>
                <w:i/>
                <w:spacing w:val="-3"/>
                <w:sz w:val="20"/>
                <w:szCs w:val="20"/>
              </w:rPr>
              <w:t>(Maximum: 100 words)</w:t>
            </w:r>
          </w:p>
        </w:tc>
        <w:tc>
          <w:tcPr>
            <w:tcW w:w="6378" w:type="dxa"/>
            <w:gridSpan w:val="2"/>
            <w:tcBorders>
              <w:left w:val="single" w:sz="12" w:space="0" w:color="auto"/>
              <w:bottom w:val="single" w:sz="12" w:space="0" w:color="auto"/>
              <w:right w:val="single" w:sz="2" w:space="0" w:color="000000" w:themeColor="text1"/>
            </w:tcBorders>
            <w:shd w:val="clear" w:color="auto" w:fill="auto"/>
            <w:vAlign w:val="center"/>
          </w:tcPr>
          <w:p w14:paraId="1B760954" w14:textId="77777777" w:rsidR="00DA73E8" w:rsidRDefault="00DA73E8" w:rsidP="00DD4A8F"/>
        </w:tc>
      </w:tr>
      <w:tr w:rsidR="00DD4A8F" w:rsidRPr="00896B45" w14:paraId="3A1D120A" w14:textId="77777777" w:rsidTr="00DD4A8F">
        <w:trPr>
          <w:trHeight w:val="988"/>
        </w:trPr>
        <w:tc>
          <w:tcPr>
            <w:tcW w:w="1078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E5C0E9A" w14:textId="77777777" w:rsidR="00DD4A8F" w:rsidRPr="00896B45" w:rsidRDefault="00DD4A8F" w:rsidP="00DD4A8F">
            <w:pPr>
              <w:rPr>
                <w:color w:val="auto"/>
                <w:szCs w:val="22"/>
              </w:rPr>
            </w:pPr>
            <w:r w:rsidRPr="00896B45">
              <w:rPr>
                <w:color w:val="auto"/>
                <w:szCs w:val="22"/>
              </w:rPr>
              <w:t>SUSTAINABLE DEVELOPMENT GOALS</w:t>
            </w:r>
          </w:p>
          <w:p w14:paraId="3CA8FDCA" w14:textId="387A9858" w:rsidR="00DD4A8F" w:rsidRPr="00803B6F" w:rsidRDefault="00DD4A8F" w:rsidP="00DD4A8F">
            <w:r w:rsidRPr="00803B6F">
              <w:rPr>
                <w:color w:val="auto"/>
              </w:rPr>
              <w:t xml:space="preserve">Effie has partnered with the PVBLIC Foundation to support the </w:t>
            </w:r>
            <w:hyperlink r:id="rId27" w:history="1">
              <w:r w:rsidRPr="00803B6F">
                <w:rPr>
                  <w:rStyle w:val="Kirjannimike"/>
                </w:rPr>
                <w:t>UN's 2030 Agenda for Sustainable Development</w:t>
              </w:r>
            </w:hyperlink>
            <w:r w:rsidRPr="00803B6F">
              <w:rPr>
                <w:color w:val="auto"/>
              </w:rPr>
              <w:t xml:space="preserve"> </w:t>
            </w:r>
            <w:r w:rsidRPr="00C461A0">
              <w:rPr>
                <w:color w:val="auto"/>
              </w:rPr>
              <w:t xml:space="preserve">and </w:t>
            </w:r>
            <w:r w:rsidR="00C461A0" w:rsidRPr="00C461A0">
              <w:rPr>
                <w:color w:val="auto"/>
              </w:rPr>
              <w:t xml:space="preserve">its </w:t>
            </w:r>
            <w:hyperlink r:id="rId28" w:history="1">
              <w:r w:rsidR="00C461A0" w:rsidRPr="00C461A0">
                <w:rPr>
                  <w:rStyle w:val="Kirjannimike"/>
                </w:rPr>
                <w:t>17 Sustainable Development Goals (SDGs)</w:t>
              </w:r>
            </w:hyperlink>
            <w:r w:rsidR="00C461A0">
              <w:rPr>
                <w:color w:val="auto"/>
              </w:rPr>
              <w:t>.</w:t>
            </w:r>
            <w:r w:rsidR="00065CF3">
              <w:t xml:space="preserve"> </w:t>
            </w:r>
            <w:r w:rsidRPr="00803B6F">
              <w:rPr>
                <w:color w:val="auto"/>
              </w:rPr>
              <w:t>Please help us to recognize the achievements of our industry in creating positive change by selecting all Sustainable Development Goals aligned with your effort.</w:t>
            </w:r>
          </w:p>
        </w:tc>
      </w:tr>
      <w:tr w:rsidR="00DD4A8F" w:rsidRPr="00896B45" w14:paraId="1858AA85" w14:textId="77777777" w:rsidTr="00DD4A8F">
        <w:trPr>
          <w:trHeight w:val="551"/>
        </w:trPr>
        <w:tc>
          <w:tcPr>
            <w:tcW w:w="26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849D371" w14:textId="77777777" w:rsidR="00DD4A8F" w:rsidRPr="00803B6F" w:rsidRDefault="00DD4A8F" w:rsidP="00DD4A8F">
            <w:r w:rsidRPr="00803B6F">
              <w:t>Affordable &amp; Clean Energy</w:t>
            </w:r>
          </w:p>
        </w:tc>
        <w:tc>
          <w:tcPr>
            <w:tcW w:w="171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341464F" w14:textId="77777777" w:rsidR="00DD4A8F" w:rsidRPr="00803B6F" w:rsidRDefault="00DD4A8F" w:rsidP="00DD4A8F">
            <w:r w:rsidRPr="00803B6F">
              <w:t>Clean Water &amp; Sanitation</w:t>
            </w:r>
          </w:p>
        </w:tc>
        <w:tc>
          <w:tcPr>
            <w:tcW w:w="36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A32F747" w14:textId="77777777" w:rsidR="00DD4A8F" w:rsidRPr="00803B6F" w:rsidRDefault="00DD4A8F" w:rsidP="00DD4A8F">
            <w:r w:rsidRPr="00803B6F">
              <w:t>Climate Action</w:t>
            </w:r>
          </w:p>
        </w:tc>
        <w:tc>
          <w:tcPr>
            <w:tcW w:w="269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0452993" w14:textId="77777777" w:rsidR="00DD4A8F" w:rsidRPr="00803B6F" w:rsidRDefault="00DD4A8F" w:rsidP="00DD4A8F">
            <w:r w:rsidRPr="00803B6F">
              <w:t xml:space="preserve">Decent Work &amp; </w:t>
            </w:r>
            <w:r w:rsidRPr="00803B6F">
              <w:br/>
              <w:t>Economic Growth</w:t>
            </w:r>
          </w:p>
        </w:tc>
      </w:tr>
      <w:tr w:rsidR="00DD4A8F" w:rsidRPr="00896B45" w14:paraId="71785104" w14:textId="77777777" w:rsidTr="00DD4A8F">
        <w:trPr>
          <w:trHeight w:val="542"/>
        </w:trPr>
        <w:tc>
          <w:tcPr>
            <w:tcW w:w="2695" w:type="dxa"/>
            <w:tcBorders>
              <w:top w:val="single" w:sz="12" w:space="0" w:color="auto"/>
              <w:left w:val="single" w:sz="12" w:space="0" w:color="auto"/>
              <w:bottom w:val="single" w:sz="12" w:space="0" w:color="auto"/>
              <w:right w:val="single" w:sz="12" w:space="0" w:color="auto"/>
            </w:tcBorders>
            <w:vAlign w:val="center"/>
            <w:hideMark/>
          </w:tcPr>
          <w:p w14:paraId="1C927A0C" w14:textId="77777777" w:rsidR="00DD4A8F" w:rsidRPr="00803B6F" w:rsidRDefault="00DD4A8F" w:rsidP="00DD4A8F">
            <w:r w:rsidRPr="00803B6F">
              <w:t>Gender Equality</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3A60EE02" w14:textId="77777777" w:rsidR="00DD4A8F" w:rsidRPr="00803B6F" w:rsidRDefault="00DD4A8F" w:rsidP="00DD4A8F">
            <w:r w:rsidRPr="00803B6F">
              <w:t>Good Health &amp; Well-Being</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33979FCA" w14:textId="77777777" w:rsidR="00DD4A8F" w:rsidRPr="00803B6F" w:rsidRDefault="00DD4A8F" w:rsidP="00DD4A8F">
            <w:r w:rsidRPr="00803B6F">
              <w:t>Industry, Innovation &amp; Infrastructure</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5AD9D2C9" w14:textId="77777777" w:rsidR="00DD4A8F" w:rsidRPr="00803B6F" w:rsidRDefault="00DD4A8F" w:rsidP="00DD4A8F">
            <w:r w:rsidRPr="00803B6F">
              <w:t>Life Below Water</w:t>
            </w:r>
          </w:p>
        </w:tc>
      </w:tr>
      <w:tr w:rsidR="00DD4A8F" w:rsidRPr="00896B45" w14:paraId="7F1F2031" w14:textId="77777777" w:rsidTr="00DD4A8F">
        <w:trPr>
          <w:trHeight w:val="506"/>
        </w:trPr>
        <w:tc>
          <w:tcPr>
            <w:tcW w:w="2695" w:type="dxa"/>
            <w:tcBorders>
              <w:top w:val="single" w:sz="12" w:space="0" w:color="auto"/>
              <w:left w:val="single" w:sz="12" w:space="0" w:color="auto"/>
              <w:bottom w:val="single" w:sz="12" w:space="0" w:color="auto"/>
              <w:right w:val="single" w:sz="12" w:space="0" w:color="auto"/>
            </w:tcBorders>
            <w:vAlign w:val="center"/>
            <w:hideMark/>
          </w:tcPr>
          <w:p w14:paraId="2FC90B27" w14:textId="77777777" w:rsidR="00DD4A8F" w:rsidRPr="00803B6F" w:rsidRDefault="00DD4A8F" w:rsidP="00DD4A8F">
            <w:r w:rsidRPr="00803B6F">
              <w:t>Life on Land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4EBDA505" w14:textId="77777777" w:rsidR="00DD4A8F" w:rsidRPr="00803B6F" w:rsidRDefault="00DD4A8F" w:rsidP="00DD4A8F">
            <w:r w:rsidRPr="00803B6F">
              <w:t>No Poverty</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5C708017" w14:textId="77777777" w:rsidR="00DD4A8F" w:rsidRPr="00803B6F" w:rsidRDefault="00DD4A8F" w:rsidP="00DD4A8F">
            <w:r w:rsidRPr="00803B6F">
              <w:t>Partnerships for the Goals</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62EED2F0" w14:textId="77777777" w:rsidR="00DD4A8F" w:rsidRPr="00803B6F" w:rsidRDefault="00DD4A8F" w:rsidP="00DD4A8F">
            <w:r w:rsidRPr="00803B6F">
              <w:t>Peace, Justice &amp; Strong Institutions</w:t>
            </w:r>
          </w:p>
        </w:tc>
      </w:tr>
      <w:tr w:rsidR="00DD4A8F" w:rsidRPr="00896B45" w14:paraId="119F773C" w14:textId="77777777" w:rsidTr="00DD4A8F">
        <w:trPr>
          <w:trHeight w:val="578"/>
        </w:trPr>
        <w:tc>
          <w:tcPr>
            <w:tcW w:w="2695" w:type="dxa"/>
            <w:tcBorders>
              <w:top w:val="single" w:sz="12" w:space="0" w:color="auto"/>
              <w:left w:val="single" w:sz="12" w:space="0" w:color="auto"/>
              <w:bottom w:val="single" w:sz="12" w:space="0" w:color="auto"/>
              <w:right w:val="single" w:sz="12" w:space="0" w:color="auto"/>
            </w:tcBorders>
            <w:vAlign w:val="center"/>
            <w:hideMark/>
          </w:tcPr>
          <w:p w14:paraId="6823044A" w14:textId="77777777" w:rsidR="00DD4A8F" w:rsidRPr="00803B6F" w:rsidRDefault="00DD4A8F" w:rsidP="00DD4A8F">
            <w:r w:rsidRPr="00803B6F">
              <w:t>Quality Education</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22687AE7" w14:textId="77777777" w:rsidR="00DD4A8F" w:rsidRPr="00803B6F" w:rsidRDefault="00DD4A8F" w:rsidP="00DD4A8F">
            <w:r w:rsidRPr="00803B6F">
              <w:t>Reduced Inequalities</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1D3FB89A" w14:textId="77777777" w:rsidR="00DD4A8F" w:rsidRPr="00803B6F" w:rsidRDefault="00DD4A8F" w:rsidP="00DD4A8F">
            <w:r w:rsidRPr="00803B6F">
              <w:t>Responsible Consumption &amp; Production</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3099A6C4" w14:textId="77777777" w:rsidR="00DD4A8F" w:rsidRPr="00803B6F" w:rsidRDefault="00DD4A8F" w:rsidP="00DD4A8F">
            <w:r w:rsidRPr="00803B6F">
              <w:t>Sustainable Cities &amp; Communities</w:t>
            </w:r>
          </w:p>
        </w:tc>
      </w:tr>
      <w:tr w:rsidR="00DD4A8F" w:rsidRPr="00896B45" w14:paraId="69F65C07" w14:textId="77777777" w:rsidTr="00DD4A8F">
        <w:trPr>
          <w:trHeight w:val="551"/>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2DADFDF5" w14:textId="77777777" w:rsidR="00DD4A8F" w:rsidRPr="00803B6F" w:rsidRDefault="00DD4A8F" w:rsidP="00DD4A8F">
            <w:r w:rsidRPr="00803B6F">
              <w:t>Zero Hunger</w:t>
            </w:r>
          </w:p>
        </w:tc>
        <w:tc>
          <w:tcPr>
            <w:tcW w:w="6378" w:type="dxa"/>
            <w:gridSpan w:val="2"/>
            <w:tcBorders>
              <w:top w:val="single" w:sz="12" w:space="0" w:color="auto"/>
              <w:left w:val="single" w:sz="12" w:space="0" w:color="auto"/>
              <w:bottom w:val="single" w:sz="12" w:space="0" w:color="auto"/>
              <w:right w:val="single" w:sz="12" w:space="0" w:color="auto"/>
            </w:tcBorders>
            <w:vAlign w:val="center"/>
            <w:hideMark/>
          </w:tcPr>
          <w:p w14:paraId="06F46C96" w14:textId="77777777" w:rsidR="00DD4A8F" w:rsidRPr="00803B6F" w:rsidRDefault="00DD4A8F" w:rsidP="00DD4A8F">
            <w:r w:rsidRPr="00803B6F">
              <w:t>Not Applicable</w:t>
            </w:r>
          </w:p>
        </w:tc>
      </w:tr>
    </w:tbl>
    <w:p w14:paraId="36B3FBE6" w14:textId="77777777" w:rsidR="00E27DBB" w:rsidRDefault="00E27DBB" w:rsidP="00DD4A8F">
      <w:pPr>
        <w:rPr>
          <w:rFonts w:ascii="ITC Avant Garde Std Bk" w:hAnsi="ITC Avant Garde Std Bk"/>
          <w:sz w:val="36"/>
          <w:szCs w:val="36"/>
        </w:rPr>
      </w:pPr>
    </w:p>
    <w:p w14:paraId="555ED26C" w14:textId="77777777" w:rsidR="007E6E94" w:rsidRDefault="007E6E94" w:rsidP="00DD4A8F">
      <w:pPr>
        <w:rPr>
          <w:rFonts w:ascii="ITC Avant Garde Std Bk" w:hAnsi="ITC Avant Garde Std Bk"/>
          <w:sz w:val="36"/>
          <w:szCs w:val="36"/>
        </w:rPr>
      </w:pPr>
    </w:p>
    <w:p w14:paraId="7DC48B29" w14:textId="77777777" w:rsidR="007E6E94" w:rsidRDefault="007E6E94" w:rsidP="00DD4A8F">
      <w:pPr>
        <w:rPr>
          <w:rFonts w:ascii="ITC Avant Garde Std Bk" w:hAnsi="ITC Avant Garde Std Bk"/>
          <w:sz w:val="36"/>
          <w:szCs w:val="36"/>
        </w:rPr>
      </w:pPr>
    </w:p>
    <w:p w14:paraId="57EEBF31" w14:textId="77777777" w:rsidR="007E6E94" w:rsidRDefault="007E6E94" w:rsidP="00DD4A8F">
      <w:pPr>
        <w:rPr>
          <w:rFonts w:ascii="ITC Avant Garde Std Bk" w:hAnsi="ITC Avant Garde Std Bk"/>
          <w:sz w:val="36"/>
          <w:szCs w:val="36"/>
        </w:rPr>
      </w:pPr>
    </w:p>
    <w:p w14:paraId="415A50AE" w14:textId="77777777" w:rsidR="007E6E94" w:rsidRDefault="007E6E94" w:rsidP="00DD4A8F">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2759F6" w:rsidRPr="00386053" w14:paraId="72D84912" w14:textId="77777777">
        <w:trPr>
          <w:trHeight w:val="590"/>
        </w:trPr>
        <w:tc>
          <w:tcPr>
            <w:tcW w:w="10790" w:type="dxa"/>
            <w:tcBorders>
              <w:top w:val="nil"/>
              <w:left w:val="nil"/>
              <w:bottom w:val="nil"/>
              <w:right w:val="nil"/>
            </w:tcBorders>
            <w:shd w:val="clear" w:color="auto" w:fill="000000" w:themeFill="text1"/>
            <w:vAlign w:val="center"/>
          </w:tcPr>
          <w:p w14:paraId="0862F22A" w14:textId="77777777" w:rsidR="002759F6" w:rsidRDefault="002759F6">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Publicity Materials</w:t>
            </w:r>
          </w:p>
          <w:p w14:paraId="56F0E6EF" w14:textId="723401F3" w:rsidR="002759F6" w:rsidRPr="00FD6C92" w:rsidRDefault="002759F6">
            <w:pPr>
              <w:rPr>
                <w:rFonts w:ascii="ITC Avant Garde Std Md" w:hAnsi="ITC Avant Garde Std Md"/>
                <w:color w:val="FFFFFF" w:themeColor="background1"/>
                <w:sz w:val="36"/>
                <w:szCs w:val="36"/>
              </w:rPr>
            </w:pPr>
            <w:r>
              <w:rPr>
                <w:color w:val="FFFFFF" w:themeColor="background1"/>
              </w:rPr>
              <w:br/>
            </w:r>
            <w:r w:rsidRPr="00FD6C92">
              <w:rPr>
                <w:color w:val="FFFFFF" w:themeColor="background1"/>
                <w:sz w:val="24"/>
                <w:szCs w:val="24"/>
              </w:rPr>
              <w:t xml:space="preserve">All materials provided in this section should be submitted with publication purposes in mind. Do not include any confidential information in the public case summary or statement of effectiveness. </w:t>
            </w:r>
          </w:p>
        </w:tc>
      </w:tr>
    </w:tbl>
    <w:p w14:paraId="6E78271B" w14:textId="77777777" w:rsidR="002759F6" w:rsidRDefault="002759F6" w:rsidP="002759F6">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445"/>
        <w:gridCol w:w="10325"/>
      </w:tblGrid>
      <w:tr w:rsidR="002759F6" w:rsidRPr="00896B45" w14:paraId="7BE3701F" w14:textId="77777777">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281227C" w14:textId="77777777" w:rsidR="002759F6" w:rsidRPr="00896B45" w:rsidRDefault="002759F6">
            <w:r w:rsidRPr="00896B45">
              <w:t>90 WORD PUBLIC CASE SUMMARY</w:t>
            </w:r>
          </w:p>
          <w:p w14:paraId="7F14A345" w14:textId="77777777" w:rsidR="002759F6" w:rsidRPr="000F2369" w:rsidRDefault="002759F6">
            <w:r w:rsidRPr="000F2369">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5C87F0F" w14:textId="77777777" w:rsidR="002759F6" w:rsidRPr="000F2369" w:rsidRDefault="002759F6"/>
          <w:p w14:paraId="07BF38FF" w14:textId="1A20983B" w:rsidR="002759F6" w:rsidRPr="000F2369" w:rsidRDefault="002759F6">
            <w:r w:rsidRPr="000F2369">
              <w:t xml:space="preserve">The case summary will be published in the </w:t>
            </w:r>
            <w:hyperlink r:id="rId29" w:history="1">
              <w:r w:rsidRPr="00FC107C">
                <w:rPr>
                  <w:rStyle w:val="Kirjannimike"/>
                </w:rPr>
                <w:t>Case Library</w:t>
              </w:r>
            </w:hyperlink>
            <w:r w:rsidRPr="00FC107C">
              <w:rPr>
                <w:rStyle w:val="Kirjannimike"/>
              </w:rPr>
              <w:t xml:space="preserve">. </w:t>
            </w:r>
            <w:r w:rsidRPr="000F2369">
              <w:t xml:space="preserve">It may also be used for promotional purposes and should </w:t>
            </w:r>
            <w:r w:rsidRPr="000F2369">
              <w:rPr>
                <w:u w:val="single"/>
              </w:rPr>
              <w:t>not</w:t>
            </w:r>
            <w:r w:rsidRPr="000F2369">
              <w:t xml:space="preserve"> contain any confidential information.</w:t>
            </w:r>
          </w:p>
          <w:p w14:paraId="4DFA3A3F" w14:textId="77777777" w:rsidR="002759F6" w:rsidRPr="00896B45" w:rsidRDefault="002759F6">
            <w:pPr>
              <w:rPr>
                <w:sz w:val="20"/>
                <w:szCs w:val="20"/>
              </w:rPr>
            </w:pPr>
          </w:p>
          <w:p w14:paraId="139951CA" w14:textId="77777777" w:rsidR="002759F6" w:rsidRPr="000F2369" w:rsidRDefault="002759F6">
            <w:pPr>
              <w:rPr>
                <w:bCs/>
                <w:i/>
                <w:sz w:val="20"/>
                <w:szCs w:val="20"/>
              </w:rPr>
            </w:pPr>
            <w:r w:rsidRPr="000F2369">
              <w:rPr>
                <w:i/>
                <w:sz w:val="20"/>
                <w:szCs w:val="20"/>
              </w:rPr>
              <w:t>(Maximum: 90 words)</w:t>
            </w:r>
          </w:p>
        </w:tc>
      </w:tr>
      <w:tr w:rsidR="002759F6" w:rsidRPr="00896B45" w14:paraId="06CFA6C1" w14:textId="77777777">
        <w:trPr>
          <w:trHeight w:val="1040"/>
        </w:trPr>
        <w:tc>
          <w:tcPr>
            <w:tcW w:w="10770" w:type="dxa"/>
            <w:gridSpan w:val="2"/>
            <w:tcBorders>
              <w:bottom w:val="single" w:sz="12" w:space="0" w:color="auto"/>
            </w:tcBorders>
          </w:tcPr>
          <w:p w14:paraId="715FE48B" w14:textId="7042699B" w:rsidR="002759F6" w:rsidRPr="007E6E94" w:rsidRDefault="002759F6">
            <w:r w:rsidRPr="00896B45">
              <w:br/>
              <w:t>Provide answer.</w:t>
            </w:r>
          </w:p>
        </w:tc>
      </w:tr>
      <w:tr w:rsidR="002759F6" w:rsidRPr="00896B45" w14:paraId="41A0E4FB" w14:textId="77777777">
        <w:trPr>
          <w:trHeight w:val="158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tcPr>
          <w:p w14:paraId="673CF022" w14:textId="77777777" w:rsidR="002759F6" w:rsidRPr="004C1924" w:rsidRDefault="002759F6">
            <w:r w:rsidRPr="004C1924">
              <w:t>STATEMENT OF EFFECTIVENESS</w:t>
            </w:r>
          </w:p>
          <w:p w14:paraId="27D54722" w14:textId="77777777" w:rsidR="002759F6" w:rsidRPr="004C1924" w:rsidRDefault="002759F6">
            <w:r w:rsidRPr="004C1924">
              <w:t xml:space="preserve">Please provide a short statement on the effectiveness of your case. </w:t>
            </w:r>
          </w:p>
          <w:p w14:paraId="3C16A3B7" w14:textId="77777777" w:rsidR="002759F6" w:rsidRDefault="002759F6">
            <w:r w:rsidRPr="004C1924">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4B937E71" w14:textId="77777777" w:rsidR="002759F6" w:rsidRPr="004C1924" w:rsidRDefault="002759F6"/>
          <w:p w14:paraId="7466A285" w14:textId="77777777" w:rsidR="002759F6" w:rsidRPr="004C1924" w:rsidRDefault="002759F6">
            <w:r w:rsidRPr="004C1924">
              <w:t>If your case is a winner, it may be shown on screen at the awards gala or in the promotion of your case if it is a finalist or winner.</w:t>
            </w:r>
          </w:p>
          <w:p w14:paraId="2075B09E" w14:textId="77777777" w:rsidR="002759F6" w:rsidRPr="004C1924" w:rsidRDefault="002759F6">
            <w:r w:rsidRPr="004C1924">
              <w:t>Examples:</w:t>
            </w:r>
          </w:p>
          <w:p w14:paraId="5E05713E" w14:textId="77777777" w:rsidR="002759F6" w:rsidRPr="004C1924" w:rsidRDefault="002759F6">
            <w:pPr>
              <w:pStyle w:val="Luettelokappale"/>
              <w:numPr>
                <w:ilvl w:val="0"/>
                <w:numId w:val="4"/>
              </w:numPr>
            </w:pPr>
            <w:r w:rsidRPr="004C1924">
              <w:t>Moved familiarity from 24% to 62% with the core gaming audience</w:t>
            </w:r>
          </w:p>
          <w:p w14:paraId="11D63B2E" w14:textId="77777777" w:rsidR="002759F6" w:rsidRPr="004C1924" w:rsidRDefault="002759F6">
            <w:pPr>
              <w:pStyle w:val="Luettelokappale"/>
              <w:numPr>
                <w:ilvl w:val="0"/>
                <w:numId w:val="4"/>
              </w:numPr>
            </w:pPr>
            <w:r w:rsidRPr="004C1924">
              <w:t>Earned over 600 million media impressions in just 8 weeks</w:t>
            </w:r>
          </w:p>
          <w:p w14:paraId="68F73D9F" w14:textId="77777777" w:rsidR="009D2D1C" w:rsidRPr="009D2D1C" w:rsidRDefault="002759F6">
            <w:pPr>
              <w:pStyle w:val="Luettelokappale"/>
              <w:numPr>
                <w:ilvl w:val="0"/>
                <w:numId w:val="4"/>
              </w:numPr>
              <w:rPr>
                <w:i/>
              </w:rPr>
            </w:pPr>
            <w:r w:rsidRPr="004C1924">
              <w:t>Brought new users into a declining category and increased social interactions.</w:t>
            </w:r>
          </w:p>
          <w:p w14:paraId="0CDE2793" w14:textId="7003F937" w:rsidR="002759F6" w:rsidRPr="009D2D1C" w:rsidRDefault="002759F6" w:rsidP="009D2D1C">
            <w:pPr>
              <w:rPr>
                <w:i/>
              </w:rPr>
            </w:pPr>
            <w:r w:rsidRPr="009D2D1C">
              <w:rPr>
                <w:sz w:val="20"/>
                <w:szCs w:val="20"/>
              </w:rPr>
              <w:t>(Maximum: 15 words)</w:t>
            </w:r>
          </w:p>
        </w:tc>
      </w:tr>
      <w:tr w:rsidR="002759F6" w:rsidRPr="00896B45" w14:paraId="2EC8BE90" w14:textId="77777777">
        <w:trPr>
          <w:trHeight w:val="950"/>
        </w:trPr>
        <w:tc>
          <w:tcPr>
            <w:tcW w:w="10770" w:type="dxa"/>
            <w:gridSpan w:val="2"/>
            <w:tcBorders>
              <w:top w:val="single" w:sz="12" w:space="0" w:color="auto"/>
            </w:tcBorders>
            <w:hideMark/>
          </w:tcPr>
          <w:p w14:paraId="547D3BF6" w14:textId="3EDA5240" w:rsidR="00265CC7" w:rsidRPr="00896B45" w:rsidRDefault="002759F6">
            <w:r w:rsidRPr="00896B45">
              <w:t>Provide answer.</w:t>
            </w:r>
          </w:p>
          <w:p w14:paraId="637230D8" w14:textId="77777777" w:rsidR="002759F6" w:rsidRPr="00896B45" w:rsidRDefault="002759F6">
            <w:pPr>
              <w:rPr>
                <w:sz w:val="20"/>
                <w:szCs w:val="19"/>
              </w:rPr>
            </w:pPr>
          </w:p>
        </w:tc>
      </w:tr>
      <w:tr w:rsidR="002759F6" w:rsidRPr="00896B45" w14:paraId="443C495D" w14:textId="77777777">
        <w:trPr>
          <w:trHeight w:val="575"/>
        </w:trPr>
        <w:tc>
          <w:tcPr>
            <w:tcW w:w="10770" w:type="dxa"/>
            <w:gridSpan w:val="2"/>
            <w:shd w:val="clear" w:color="auto" w:fill="auto"/>
            <w:hideMark/>
          </w:tcPr>
          <w:p w14:paraId="664369F6" w14:textId="77777777" w:rsidR="002759F6" w:rsidRPr="004C1924" w:rsidRDefault="002759F6">
            <w:r w:rsidRPr="004C1924">
              <w:lastRenderedPageBreak/>
              <w:t>OTHER PUBLICITY MATERIALS CHECKLIST</w:t>
            </w:r>
          </w:p>
          <w:p w14:paraId="4344DF6E" w14:textId="77777777" w:rsidR="002759F6" w:rsidRPr="004C1924" w:rsidRDefault="002759F6">
            <w:pPr>
              <w:rPr>
                <w:i/>
                <w:sz w:val="20"/>
                <w:szCs w:val="20"/>
              </w:rPr>
            </w:pPr>
            <w:r w:rsidRPr="004C1924">
              <w:rPr>
                <w:i/>
                <w:sz w:val="20"/>
                <w:szCs w:val="20"/>
              </w:rPr>
              <w:t>The following materials will need to be uploaded to the entry portal.</w:t>
            </w:r>
          </w:p>
        </w:tc>
      </w:tr>
      <w:tr w:rsidR="002759F6" w:rsidRPr="00896B45" w14:paraId="0005FB0D" w14:textId="77777777" w:rsidTr="00265CC7">
        <w:trPr>
          <w:trHeight w:val="900"/>
        </w:trPr>
        <w:tc>
          <w:tcPr>
            <w:tcW w:w="445" w:type="dxa"/>
            <w:hideMark/>
          </w:tcPr>
          <w:p w14:paraId="57D75CC9" w14:textId="77777777" w:rsidR="002759F6" w:rsidRPr="00896B45" w:rsidRDefault="002759F6">
            <w:pPr>
              <w:rPr>
                <w:sz w:val="22"/>
              </w:rPr>
            </w:pPr>
            <w:r w:rsidRPr="00896B45">
              <w:rPr>
                <w:noProof/>
              </w:rPr>
              <mc:AlternateContent>
                <mc:Choice Requires="wps">
                  <w:drawing>
                    <wp:anchor distT="0" distB="0" distL="114300" distR="114300" simplePos="0" relativeHeight="251658246" behindDoc="0" locked="0" layoutInCell="1" allowOverlap="1" wp14:anchorId="1B185051" wp14:editId="0ECE022E">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4ABB48C7">
                    <v:rect id="Rectangle 11" style="position:absolute;margin-left:-1.35pt;margin-top:9.4pt;width:13.05pt;height:14.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4472c4 [3204]" strokeweight="1pt" w14:anchorId="75CD0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w:pict>
                </mc:Fallback>
              </mc:AlternateContent>
            </w:r>
          </w:p>
        </w:tc>
        <w:tc>
          <w:tcPr>
            <w:tcW w:w="10325" w:type="dxa"/>
            <w:shd w:val="clear" w:color="auto" w:fill="auto"/>
            <w:hideMark/>
          </w:tcPr>
          <w:p w14:paraId="7C0F695A" w14:textId="77777777" w:rsidR="002759F6" w:rsidRPr="004C1924" w:rsidRDefault="002759F6">
            <w:pPr>
              <w:rPr>
                <w:rFonts w:cs="Tahoma"/>
                <w:szCs w:val="17"/>
              </w:rPr>
            </w:pPr>
            <w:r w:rsidRPr="004C1924">
              <w:rPr>
                <w:rFonts w:cs="Tahoma"/>
                <w:szCs w:val="17"/>
              </w:rPr>
              <w:t>PRIMARY PUBLICITY IMAGE</w:t>
            </w:r>
          </w:p>
          <w:p w14:paraId="1053AB95" w14:textId="77777777" w:rsidR="002759F6" w:rsidRDefault="002759F6">
            <w:pPr>
              <w:rPr>
                <w:i/>
                <w:sz w:val="20"/>
                <w:szCs w:val="20"/>
              </w:rPr>
            </w:pPr>
            <w:r w:rsidRPr="004C1924">
              <w:rPr>
                <w:i/>
                <w:sz w:val="20"/>
                <w:szCs w:val="20"/>
              </w:rPr>
              <w:t>Upload one high-res image (.jpg/.jpeg) of your creative work that best represents the essence of your case. This is the image Effie will use for publicity purposes</w:t>
            </w:r>
            <w:r>
              <w:rPr>
                <w:i/>
                <w:sz w:val="20"/>
                <w:szCs w:val="20"/>
              </w:rPr>
              <w:t>.</w:t>
            </w:r>
          </w:p>
          <w:p w14:paraId="764995D5" w14:textId="3025609E" w:rsidR="00265CC7" w:rsidRPr="004C1924" w:rsidRDefault="00265CC7">
            <w:pPr>
              <w:rPr>
                <w:i/>
                <w:sz w:val="20"/>
                <w:szCs w:val="20"/>
              </w:rPr>
            </w:pPr>
          </w:p>
        </w:tc>
      </w:tr>
      <w:tr w:rsidR="00265CC7" w:rsidRPr="00896B45" w14:paraId="50ABD1B3" w14:textId="77777777">
        <w:trPr>
          <w:trHeight w:val="701"/>
        </w:trPr>
        <w:tc>
          <w:tcPr>
            <w:tcW w:w="445" w:type="dxa"/>
          </w:tcPr>
          <w:p w14:paraId="5871E3B6" w14:textId="06F4194C" w:rsidR="00265CC7" w:rsidRPr="00896B45" w:rsidRDefault="00265CC7" w:rsidP="00265CC7">
            <w:pPr>
              <w:rPr>
                <w:noProof/>
              </w:rPr>
            </w:pPr>
            <w:r w:rsidRPr="00896B45">
              <w:rPr>
                <w:noProof/>
              </w:rPr>
              <mc:AlternateContent>
                <mc:Choice Requires="wps">
                  <w:drawing>
                    <wp:anchor distT="0" distB="0" distL="114300" distR="114300" simplePos="0" relativeHeight="251658248" behindDoc="0" locked="0" layoutInCell="1" allowOverlap="1" wp14:anchorId="5D7B3AB2" wp14:editId="5B87A072">
                      <wp:simplePos x="0" y="0"/>
                      <wp:positionH relativeFrom="column">
                        <wp:posOffset>-17145</wp:posOffset>
                      </wp:positionH>
                      <wp:positionV relativeFrom="paragraph">
                        <wp:posOffset>119380</wp:posOffset>
                      </wp:positionV>
                      <wp:extent cx="165735" cy="179705"/>
                      <wp:effectExtent l="0" t="0" r="24765" b="10795"/>
                      <wp:wrapNone/>
                      <wp:docPr id="1202319925" name="Rectangle 12023199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445B688A">
                    <v:rect id="Rectangle 1202319925" style="position:absolute;margin-left:-1.35pt;margin-top:9.4pt;width:13.05pt;height:14.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4472c4 [3204]" strokeweight="1pt" w14:anchorId="321BA0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w:pict>
                </mc:Fallback>
              </mc:AlternateContent>
            </w:r>
          </w:p>
        </w:tc>
        <w:tc>
          <w:tcPr>
            <w:tcW w:w="10325" w:type="dxa"/>
            <w:shd w:val="clear" w:color="auto" w:fill="auto"/>
          </w:tcPr>
          <w:p w14:paraId="7D2310D3" w14:textId="567BD6AF" w:rsidR="00265CC7" w:rsidRPr="004C1924" w:rsidRDefault="00265CC7" w:rsidP="00265CC7">
            <w:pPr>
              <w:rPr>
                <w:rFonts w:cs="Tahoma"/>
                <w:szCs w:val="17"/>
              </w:rPr>
            </w:pPr>
            <w:r>
              <w:rPr>
                <w:rFonts w:cs="Tahoma"/>
                <w:szCs w:val="17"/>
              </w:rPr>
              <w:t>TEAM PHOTO (OPTIONAL)</w:t>
            </w:r>
          </w:p>
          <w:p w14:paraId="243998E8" w14:textId="2E7BF899" w:rsidR="00265CC7" w:rsidRPr="004C1924" w:rsidRDefault="004A4473" w:rsidP="00265CC7">
            <w:pPr>
              <w:rPr>
                <w:rFonts w:cs="Tahoma"/>
                <w:szCs w:val="17"/>
              </w:rPr>
            </w:pPr>
            <w:r w:rsidRPr="004A4473">
              <w:rPr>
                <w:i/>
                <w:sz w:val="20"/>
                <w:szCs w:val="20"/>
              </w:rPr>
              <w:t>Upload team photos of the lead agency and client team(s). You may upload a maximum of one photo per lead agency and client. You may only submit a third or fourth team photo only if you have a second lead agency or client.</w:t>
            </w:r>
            <w:r w:rsidRPr="004A4473">
              <w:rPr>
                <w:i/>
                <w:sz w:val="20"/>
                <w:szCs w:val="20"/>
              </w:rPr>
              <w:br/>
            </w:r>
            <w:r>
              <w:rPr>
                <w:i/>
                <w:sz w:val="20"/>
                <w:szCs w:val="20"/>
              </w:rPr>
              <w:br/>
            </w:r>
            <w:r w:rsidRPr="004A4473">
              <w:rPr>
                <w:i/>
                <w:sz w:val="20"/>
                <w:szCs w:val="20"/>
              </w:rPr>
              <w:t xml:space="preserve">Team photos </w:t>
            </w:r>
            <w:r w:rsidRPr="00836BA2">
              <w:rPr>
                <w:i/>
                <w:sz w:val="20"/>
                <w:szCs w:val="20"/>
              </w:rPr>
              <w:t>may be</w:t>
            </w:r>
            <w:r w:rsidRPr="004A4473">
              <w:rPr>
                <w:i/>
                <w:sz w:val="20"/>
                <w:szCs w:val="20"/>
              </w:rPr>
              <w:t xml:space="preserve"> featured online and at the Effie Awards Gala. Team photos may be the client/agency together or separate photos for agency and client teams.</w:t>
            </w:r>
            <w:r>
              <w:rPr>
                <w:i/>
                <w:sz w:val="20"/>
                <w:szCs w:val="20"/>
              </w:rPr>
              <w:t xml:space="preserve"> </w:t>
            </w:r>
            <w:r w:rsidRPr="004A4473">
              <w:rPr>
                <w:i/>
                <w:sz w:val="20"/>
                <w:szCs w:val="20"/>
              </w:rPr>
              <w:t>It is preferred to upload your team photo at time of entry, but if you do not have a team photo available at time of entry, you may leave this field empty.</w:t>
            </w:r>
            <w:r w:rsidR="00D83DAE">
              <w:rPr>
                <w:i/>
                <w:sz w:val="20"/>
                <w:szCs w:val="20"/>
              </w:rPr>
              <w:t xml:space="preserve"> </w:t>
            </w:r>
            <w:r w:rsidRPr="004A4473">
              <w:rPr>
                <w:i/>
                <w:sz w:val="20"/>
                <w:szCs w:val="20"/>
              </w:rPr>
              <w:t>Team photos are not required but strongly encouraged.</w:t>
            </w:r>
            <w:r>
              <w:rPr>
                <w:i/>
                <w:sz w:val="20"/>
                <w:szCs w:val="20"/>
              </w:rPr>
              <w:br/>
            </w:r>
          </w:p>
        </w:tc>
      </w:tr>
      <w:tr w:rsidR="00265CC7" w:rsidRPr="00896B45" w14:paraId="4416005A" w14:textId="77777777">
        <w:trPr>
          <w:trHeight w:val="701"/>
        </w:trPr>
        <w:tc>
          <w:tcPr>
            <w:tcW w:w="10770" w:type="dxa"/>
            <w:gridSpan w:val="2"/>
            <w:hideMark/>
          </w:tcPr>
          <w:p w14:paraId="10666AA5" w14:textId="6530A846" w:rsidR="00265CC7" w:rsidRPr="004C1924" w:rsidRDefault="00265CC7" w:rsidP="00265CC7">
            <w:pPr>
              <w:rPr>
                <w:rFonts w:cs="Tahoma"/>
                <w:i/>
                <w:sz w:val="17"/>
                <w:szCs w:val="17"/>
              </w:rPr>
            </w:pPr>
            <w:r w:rsidRPr="004C1924">
              <w:rPr>
                <w:rFonts w:cs="Tahoma"/>
                <w:i/>
                <w:sz w:val="20"/>
                <w:szCs w:val="17"/>
              </w:rPr>
              <w:t xml:space="preserve">Reminder: Creative Examples Provided for Judging will also be made public for all finalists &amp; winners. </w:t>
            </w:r>
            <w:r w:rsidRPr="004C1924">
              <w:rPr>
                <w:rFonts w:cs="Tahoma"/>
                <w:i/>
                <w:sz w:val="20"/>
                <w:szCs w:val="17"/>
              </w:rPr>
              <w:br/>
              <w:t xml:space="preserve">These details are outlined in </w:t>
            </w:r>
            <w:r w:rsidRPr="00183FC6">
              <w:rPr>
                <w:rFonts w:cs="Tahoma"/>
                <w:b/>
                <w:bCs/>
                <w:i/>
                <w:sz w:val="20"/>
                <w:szCs w:val="17"/>
              </w:rPr>
              <w:t>Judging Materials section</w:t>
            </w:r>
            <w:r w:rsidRPr="004C1924">
              <w:rPr>
                <w:rFonts w:cs="Tahoma"/>
                <w:i/>
                <w:sz w:val="20"/>
                <w:szCs w:val="17"/>
              </w:rPr>
              <w:t xml:space="preserve"> of this template.</w:t>
            </w:r>
          </w:p>
        </w:tc>
      </w:tr>
    </w:tbl>
    <w:p w14:paraId="29530F34" w14:textId="77777777" w:rsidR="002759F6" w:rsidRDefault="002759F6" w:rsidP="00DD4A8F">
      <w:pPr>
        <w:rPr>
          <w:rFonts w:ascii="ITC Avant Garde Std Bk" w:hAnsi="ITC Avant Garde Std Bk"/>
          <w:sz w:val="36"/>
          <w:szCs w:val="36"/>
        </w:rPr>
      </w:pPr>
    </w:p>
    <w:p w14:paraId="76391EE3" w14:textId="77777777" w:rsidR="002759F6" w:rsidRDefault="002759F6" w:rsidP="00DD4A8F">
      <w:pPr>
        <w:rPr>
          <w:rFonts w:ascii="ITC Avant Garde Std Bk" w:hAnsi="ITC Avant Garde Std Bk"/>
          <w:sz w:val="36"/>
          <w:szCs w:val="36"/>
        </w:rPr>
      </w:pPr>
    </w:p>
    <w:p w14:paraId="7678CB07" w14:textId="77777777" w:rsidR="009D2D1C" w:rsidRDefault="009D2D1C" w:rsidP="00DD4A8F">
      <w:pPr>
        <w:rPr>
          <w:rFonts w:ascii="ITC Avant Garde Std Bk" w:hAnsi="ITC Avant Garde Std Bk"/>
          <w:sz w:val="36"/>
          <w:szCs w:val="36"/>
        </w:rPr>
      </w:pPr>
    </w:p>
    <w:p w14:paraId="2B74BF23" w14:textId="77777777" w:rsidR="009D2D1C" w:rsidRDefault="009D2D1C" w:rsidP="00DD4A8F">
      <w:pPr>
        <w:rPr>
          <w:rFonts w:ascii="ITC Avant Garde Std Bk" w:hAnsi="ITC Avant Garde Std Bk"/>
          <w:sz w:val="36"/>
          <w:szCs w:val="36"/>
        </w:rPr>
      </w:pPr>
    </w:p>
    <w:p w14:paraId="6ED280B3" w14:textId="77777777" w:rsidR="009D2D1C" w:rsidRDefault="009D2D1C" w:rsidP="00DD4A8F">
      <w:pPr>
        <w:rPr>
          <w:rFonts w:ascii="ITC Avant Garde Std Bk" w:hAnsi="ITC Avant Garde Std Bk"/>
          <w:sz w:val="36"/>
          <w:szCs w:val="36"/>
        </w:rPr>
      </w:pPr>
    </w:p>
    <w:p w14:paraId="49925F0D" w14:textId="77777777" w:rsidR="009D2D1C" w:rsidRDefault="009D2D1C" w:rsidP="00DD4A8F">
      <w:pPr>
        <w:rPr>
          <w:rFonts w:ascii="ITC Avant Garde Std Bk" w:hAnsi="ITC Avant Garde Std Bk"/>
          <w:sz w:val="36"/>
          <w:szCs w:val="36"/>
        </w:rPr>
      </w:pPr>
    </w:p>
    <w:p w14:paraId="56C03A26" w14:textId="77777777" w:rsidR="009D2D1C" w:rsidRDefault="009D2D1C" w:rsidP="00DD4A8F">
      <w:pPr>
        <w:rPr>
          <w:rFonts w:ascii="ITC Avant Garde Std Bk" w:hAnsi="ITC Avant Garde Std Bk"/>
          <w:sz w:val="36"/>
          <w:szCs w:val="36"/>
        </w:rPr>
      </w:pPr>
    </w:p>
    <w:p w14:paraId="7F017796" w14:textId="77777777" w:rsidR="009D2D1C" w:rsidRDefault="009D2D1C" w:rsidP="00DD4A8F">
      <w:pPr>
        <w:rPr>
          <w:rFonts w:ascii="ITC Avant Garde Std Bk" w:hAnsi="ITC Avant Garde Std Bk"/>
          <w:sz w:val="36"/>
          <w:szCs w:val="36"/>
        </w:rPr>
      </w:pPr>
    </w:p>
    <w:p w14:paraId="4E0C0329" w14:textId="77777777" w:rsidR="009D2D1C" w:rsidRDefault="009D2D1C" w:rsidP="00DD4A8F">
      <w:pPr>
        <w:rPr>
          <w:rFonts w:ascii="ITC Avant Garde Std Bk" w:hAnsi="ITC Avant Garde Std Bk"/>
          <w:sz w:val="36"/>
          <w:szCs w:val="36"/>
        </w:rPr>
      </w:pPr>
    </w:p>
    <w:p w14:paraId="23F2EFC8" w14:textId="77777777" w:rsidR="009D2D1C" w:rsidRDefault="009D2D1C" w:rsidP="00DD4A8F">
      <w:pPr>
        <w:rPr>
          <w:rFonts w:ascii="ITC Avant Garde Std Bk" w:hAnsi="ITC Avant Garde Std Bk"/>
          <w:sz w:val="36"/>
          <w:szCs w:val="36"/>
        </w:rPr>
      </w:pPr>
    </w:p>
    <w:p w14:paraId="39C5CDEA" w14:textId="77777777" w:rsidR="009D2D1C" w:rsidRDefault="009D2D1C" w:rsidP="00DD4A8F">
      <w:pPr>
        <w:rPr>
          <w:rFonts w:ascii="ITC Avant Garde Std Bk" w:hAnsi="ITC Avant Garde Std Bk"/>
          <w:sz w:val="36"/>
          <w:szCs w:val="36"/>
        </w:rPr>
      </w:pPr>
    </w:p>
    <w:p w14:paraId="6D7A2A36" w14:textId="77777777" w:rsidR="009D2D1C" w:rsidRDefault="009D2D1C" w:rsidP="00DD4A8F">
      <w:pPr>
        <w:rPr>
          <w:rFonts w:ascii="ITC Avant Garde Std Bk" w:hAnsi="ITC Avant Garde Std Bk"/>
          <w:sz w:val="36"/>
          <w:szCs w:val="36"/>
        </w:rPr>
      </w:pPr>
    </w:p>
    <w:p w14:paraId="0E3B29E7" w14:textId="77777777" w:rsidR="009D2D1C" w:rsidRDefault="009D2D1C" w:rsidP="00DD4A8F">
      <w:pPr>
        <w:rPr>
          <w:rFonts w:ascii="ITC Avant Garde Std Bk" w:hAnsi="ITC Avant Garde Std Bk"/>
          <w:sz w:val="36"/>
          <w:szCs w:val="36"/>
        </w:rPr>
      </w:pPr>
    </w:p>
    <w:p w14:paraId="73273C8F" w14:textId="77777777" w:rsidR="009D2D1C" w:rsidRDefault="009D2D1C" w:rsidP="00DD4A8F">
      <w:pPr>
        <w:rPr>
          <w:rFonts w:ascii="ITC Avant Garde Std Bk" w:hAnsi="ITC Avant Garde Std Bk"/>
          <w:sz w:val="36"/>
          <w:szCs w:val="36"/>
        </w:rPr>
      </w:pPr>
    </w:p>
    <w:p w14:paraId="38AF3428" w14:textId="77777777" w:rsidR="009D2D1C" w:rsidRDefault="009D2D1C" w:rsidP="00DD4A8F">
      <w:pPr>
        <w:rPr>
          <w:rFonts w:ascii="ITC Avant Garde Std Bk" w:hAnsi="ITC Avant Garde Std Bk"/>
          <w:sz w:val="36"/>
          <w:szCs w:val="36"/>
        </w:rPr>
      </w:pPr>
    </w:p>
    <w:p w14:paraId="62620C6B" w14:textId="77777777" w:rsidR="009D2D1C" w:rsidRDefault="009D2D1C" w:rsidP="00DD4A8F">
      <w:pPr>
        <w:rPr>
          <w:rFonts w:ascii="ITC Avant Garde Std Bk" w:hAnsi="ITC Avant Garde Std Bk"/>
          <w:sz w:val="36"/>
          <w:szCs w:val="36"/>
        </w:rPr>
      </w:pPr>
    </w:p>
    <w:p w14:paraId="54CFF4DD" w14:textId="77777777" w:rsidR="009D2D1C" w:rsidRDefault="009D2D1C" w:rsidP="00DD4A8F">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4922B3" w:rsidRPr="00333E1E" w14:paraId="625DEE46" w14:textId="77777777">
        <w:trPr>
          <w:trHeight w:val="590"/>
        </w:trPr>
        <w:tc>
          <w:tcPr>
            <w:tcW w:w="10790" w:type="dxa"/>
            <w:tcBorders>
              <w:top w:val="nil"/>
              <w:left w:val="nil"/>
              <w:bottom w:val="nil"/>
              <w:right w:val="nil"/>
            </w:tcBorders>
            <w:shd w:val="clear" w:color="auto" w:fill="000000" w:themeFill="text1"/>
            <w:vAlign w:val="center"/>
          </w:tcPr>
          <w:p w14:paraId="63058C0B" w14:textId="34AD2E38" w:rsidR="004922B3" w:rsidRPr="00EF07F9" w:rsidRDefault="004922B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C</w:t>
            </w:r>
            <w:r w:rsidR="00C93B08">
              <w:rPr>
                <w:rFonts w:ascii="ITC Avant Garde Std Md" w:hAnsi="ITC Avant Garde Std Md"/>
                <w:color w:val="FFFFFF" w:themeColor="background1"/>
                <w:sz w:val="36"/>
                <w:szCs w:val="36"/>
              </w:rPr>
              <w:t>ompany Credits</w:t>
            </w:r>
          </w:p>
          <w:p w14:paraId="2D8129A0" w14:textId="250A59F3" w:rsidR="00531E3A" w:rsidRPr="00EC4504" w:rsidRDefault="004922B3" w:rsidP="00531E3A">
            <w:pPr>
              <w:rPr>
                <w:color w:val="FFFFFF" w:themeColor="background1"/>
                <w:sz w:val="24"/>
                <w:szCs w:val="24"/>
              </w:rPr>
            </w:pPr>
            <w:r>
              <w:rPr>
                <w:color w:val="FFFFFF" w:themeColor="background1"/>
              </w:rPr>
              <w:br/>
            </w:r>
            <w:r w:rsidR="00531E3A" w:rsidRPr="00EC4504">
              <w:rPr>
                <w:color w:val="FFFFFF" w:themeColor="background1"/>
                <w:sz w:val="24"/>
                <w:szCs w:val="24"/>
              </w:rPr>
              <w:t xml:space="preserve">This information is not seen by judges. Effie will publicly celebrate all credited companies &amp; individuals if your case becomes a finalist or winner. </w:t>
            </w:r>
          </w:p>
          <w:p w14:paraId="09EC4869" w14:textId="77777777" w:rsidR="00EC4504" w:rsidRPr="00531E3A" w:rsidRDefault="00EC4504" w:rsidP="00531E3A">
            <w:pPr>
              <w:rPr>
                <w:color w:val="FFFFFF" w:themeColor="background1"/>
              </w:rPr>
            </w:pPr>
          </w:p>
          <w:p w14:paraId="4F26B5F7" w14:textId="7F6C535E" w:rsidR="00531E3A" w:rsidRPr="00A97182" w:rsidRDefault="00531E3A" w:rsidP="00531E3A">
            <w:pPr>
              <w:rPr>
                <w:color w:val="FFFFFF" w:themeColor="background1"/>
                <w:sz w:val="24"/>
                <w:szCs w:val="24"/>
              </w:rPr>
            </w:pPr>
            <w:r w:rsidRPr="00A97182">
              <w:rPr>
                <w:b/>
                <w:bCs/>
                <w:color w:val="FFFFFF" w:themeColor="background1"/>
                <w:sz w:val="24"/>
                <w:szCs w:val="24"/>
              </w:rPr>
              <w:t>Credits cannot be removed or replaced after the entry is</w:t>
            </w:r>
            <w:r w:rsidRPr="00A97182">
              <w:rPr>
                <w:color w:val="FFFFFF" w:themeColor="background1"/>
                <w:sz w:val="24"/>
                <w:szCs w:val="24"/>
              </w:rPr>
              <w:t xml:space="preserve"> submitted – it is critical that senior leadership reviews credits for accuracy. As confirmation, senior leadership is required to sign off on the Authorization &amp; Verification Form, confirming credits are accurate &amp; compete. </w:t>
            </w:r>
            <w:hyperlink r:id="rId30" w:history="1">
              <w:r w:rsidRPr="00065CF3">
                <w:rPr>
                  <w:rStyle w:val="Hyperlinkki"/>
                  <w:color w:val="916F27"/>
                  <w:sz w:val="24"/>
                  <w:szCs w:val="24"/>
                </w:rPr>
                <w:t>See the entry kit for full credit information</w:t>
              </w:r>
            </w:hyperlink>
            <w:r w:rsidRPr="00065CF3">
              <w:rPr>
                <w:color w:val="916F27"/>
                <w:sz w:val="24"/>
                <w:szCs w:val="24"/>
              </w:rPr>
              <w:t>.</w:t>
            </w:r>
          </w:p>
          <w:p w14:paraId="5C82192E" w14:textId="77777777" w:rsidR="00FB6C58" w:rsidRDefault="00FB6C58" w:rsidP="00531E3A">
            <w:pPr>
              <w:rPr>
                <w:color w:val="FFFFFF" w:themeColor="background1"/>
              </w:rPr>
            </w:pPr>
          </w:p>
          <w:p w14:paraId="66DA5E3B" w14:textId="73F36BF9" w:rsidR="004922B3" w:rsidRPr="00333E1E" w:rsidRDefault="00531E3A" w:rsidP="00531E3A">
            <w:pPr>
              <w:rPr>
                <w:sz w:val="24"/>
                <w:szCs w:val="24"/>
              </w:rPr>
            </w:pPr>
            <w:r w:rsidRPr="00FB6C58">
              <w:rPr>
                <w:color w:val="FFFFFF" w:themeColor="background1"/>
                <w:sz w:val="24"/>
                <w:szCs w:val="24"/>
              </w:rPr>
              <w:t xml:space="preserve">All entries submitted from the same agency office location should list the "Agency Name" precisely the same way to ensure your office is recognized as one. Communicate with your corporate/executive team, PR department, and other teams </w:t>
            </w:r>
            <w:proofErr w:type="gramStart"/>
            <w:r w:rsidRPr="00FB6C58">
              <w:rPr>
                <w:color w:val="FFFFFF" w:themeColor="background1"/>
                <w:sz w:val="24"/>
                <w:szCs w:val="24"/>
              </w:rPr>
              <w:t>entering into</w:t>
            </w:r>
            <w:proofErr w:type="gramEnd"/>
            <w:r w:rsidRPr="00FB6C58">
              <w:rPr>
                <w:color w:val="FFFFFF" w:themeColor="background1"/>
                <w:sz w:val="24"/>
                <w:szCs w:val="24"/>
              </w:rPr>
              <w:t xml:space="preserve"> this year's competition from your agency office to ensure you are entering each agency name accurately and consistently.</w:t>
            </w:r>
          </w:p>
        </w:tc>
      </w:tr>
    </w:tbl>
    <w:p w14:paraId="6BF853DA" w14:textId="77777777" w:rsidR="00AD090E" w:rsidRDefault="00AD090E" w:rsidP="00DD4A8F">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AD090E" w:rsidRPr="00896B45" w14:paraId="014E4B1C" w14:textId="77777777" w:rsidTr="00AD090E">
        <w:trPr>
          <w:trHeight w:val="407"/>
        </w:trPr>
        <w:tc>
          <w:tcPr>
            <w:tcW w:w="10770" w:type="dxa"/>
            <w:gridSpan w:val="3"/>
            <w:shd w:val="clear" w:color="auto" w:fill="000000" w:themeFill="text1"/>
            <w:vAlign w:val="center"/>
            <w:hideMark/>
          </w:tcPr>
          <w:p w14:paraId="6A98C1C3" w14:textId="20944118" w:rsidR="00AD090E" w:rsidRPr="00896B45" w:rsidRDefault="00AD090E" w:rsidP="00AD090E">
            <w:pPr>
              <w:rPr>
                <w:sz w:val="20"/>
              </w:rPr>
            </w:pPr>
            <w:r w:rsidRPr="004A153E">
              <w:rPr>
                <w:color w:val="FFFFFF" w:themeColor="background1"/>
              </w:rPr>
              <w:t>L</w:t>
            </w:r>
            <w:r w:rsidR="004A153E">
              <w:rPr>
                <w:color w:val="FFFFFF" w:themeColor="background1"/>
              </w:rPr>
              <w:t xml:space="preserve">ead Agency </w:t>
            </w:r>
            <w:r w:rsidRPr="004A153E">
              <w:rPr>
                <w:color w:val="FFFFFF" w:themeColor="background1"/>
              </w:rPr>
              <w:t>#1 (Required)</w:t>
            </w:r>
          </w:p>
        </w:tc>
      </w:tr>
      <w:tr w:rsidR="00AD090E" w:rsidRPr="00896B45" w14:paraId="058E18FD"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A41404" w14:textId="77777777" w:rsidR="00AD090E" w:rsidRPr="00FD21E9" w:rsidRDefault="00AD090E" w:rsidP="00AD090E">
            <w:pPr>
              <w:rPr>
                <w:color w:val="auto"/>
              </w:rPr>
            </w:pPr>
            <w:r w:rsidRPr="00FD21E9">
              <w:rPr>
                <w:rFonts w:cs="Tahoma"/>
                <w:color w:val="auto"/>
              </w:rPr>
              <w:t>COMPANY NAME</w:t>
            </w:r>
          </w:p>
        </w:tc>
        <w:tc>
          <w:tcPr>
            <w:tcW w:w="7718" w:type="dxa"/>
            <w:gridSpan w:val="2"/>
            <w:tcBorders>
              <w:left w:val="single" w:sz="12" w:space="0" w:color="auto"/>
            </w:tcBorders>
            <w:shd w:val="clear" w:color="auto" w:fill="FFFFFF" w:themeFill="background1"/>
          </w:tcPr>
          <w:p w14:paraId="38A0A2B0" w14:textId="77777777" w:rsidR="00AD090E" w:rsidRPr="00896B45" w:rsidRDefault="00AD090E" w:rsidP="00AD090E">
            <w:pPr>
              <w:rPr>
                <w:sz w:val="18"/>
                <w:szCs w:val="18"/>
              </w:rPr>
            </w:pPr>
          </w:p>
        </w:tc>
      </w:tr>
      <w:tr w:rsidR="00AD090E" w:rsidRPr="00896B45" w14:paraId="6EC71186"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F56926" w14:textId="77777777" w:rsidR="00AD090E" w:rsidRDefault="00AD090E" w:rsidP="00AD090E">
            <w:pPr>
              <w:rPr>
                <w:rFonts w:cs="Tahoma"/>
                <w:color w:val="auto"/>
              </w:rPr>
            </w:pPr>
            <w:r w:rsidRPr="00FD21E9">
              <w:rPr>
                <w:rFonts w:cs="Tahoma"/>
                <w:color w:val="auto"/>
              </w:rPr>
              <w:t>ADDRESS</w:t>
            </w:r>
          </w:p>
          <w:p w14:paraId="4742F790" w14:textId="77777777" w:rsidR="00FD21E9" w:rsidRPr="00FD21E9" w:rsidRDefault="00FD21E9" w:rsidP="00AD090E">
            <w:pPr>
              <w:rPr>
                <w:rFonts w:cs="Tahoma"/>
                <w:color w:val="auto"/>
              </w:rPr>
            </w:pPr>
          </w:p>
          <w:p w14:paraId="37615204" w14:textId="77777777" w:rsidR="00875533" w:rsidRPr="00FD21E9" w:rsidRDefault="00875533" w:rsidP="00AD090E">
            <w:pPr>
              <w:rPr>
                <w:color w:val="auto"/>
              </w:rPr>
            </w:pPr>
          </w:p>
        </w:tc>
        <w:tc>
          <w:tcPr>
            <w:tcW w:w="7718" w:type="dxa"/>
            <w:gridSpan w:val="2"/>
            <w:tcBorders>
              <w:left w:val="single" w:sz="12" w:space="0" w:color="auto"/>
            </w:tcBorders>
            <w:shd w:val="clear" w:color="auto" w:fill="FFFFFF" w:themeFill="background1"/>
          </w:tcPr>
          <w:p w14:paraId="2B942E75" w14:textId="77777777" w:rsidR="00AD090E" w:rsidRPr="00896B45" w:rsidRDefault="00AD090E" w:rsidP="00AD090E">
            <w:pPr>
              <w:rPr>
                <w:sz w:val="18"/>
                <w:szCs w:val="18"/>
              </w:rPr>
            </w:pPr>
          </w:p>
        </w:tc>
      </w:tr>
      <w:tr w:rsidR="00AD090E" w:rsidRPr="00896B45" w14:paraId="414EDFBD"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F82568" w14:textId="77777777" w:rsidR="00AD090E" w:rsidRPr="00FD21E9" w:rsidRDefault="00AD090E" w:rsidP="00AD090E">
            <w:pPr>
              <w:rPr>
                <w:rFonts w:cs="Tahoma"/>
                <w:color w:val="auto"/>
              </w:rPr>
            </w:pPr>
            <w:r w:rsidRPr="00FD21E9">
              <w:rPr>
                <w:rFonts w:cs="Tahoma"/>
                <w:color w:val="auto"/>
              </w:rPr>
              <w:t>COMPANY TYPE</w:t>
            </w:r>
          </w:p>
          <w:p w14:paraId="7BBFFDFD" w14:textId="77777777" w:rsidR="00AD090E" w:rsidRPr="00896B45" w:rsidRDefault="00AD090E" w:rsidP="00AD090E">
            <w:pPr>
              <w:rPr>
                <w:color w:val="auto"/>
                <w:sz w:val="19"/>
                <w:szCs w:val="19"/>
              </w:rPr>
            </w:pPr>
            <w:r w:rsidRPr="00875533">
              <w:rPr>
                <w:i/>
                <w:sz w:val="20"/>
                <w:szCs w:val="20"/>
              </w:rPr>
              <w:t>Select one.</w:t>
            </w:r>
          </w:p>
        </w:tc>
        <w:tc>
          <w:tcPr>
            <w:tcW w:w="3859" w:type="dxa"/>
            <w:tcBorders>
              <w:left w:val="single" w:sz="12" w:space="0" w:color="auto"/>
            </w:tcBorders>
            <w:shd w:val="clear" w:color="auto" w:fill="FFFFFF" w:themeFill="background1"/>
            <w:hideMark/>
          </w:tcPr>
          <w:p w14:paraId="0F7FD2BE" w14:textId="77777777" w:rsidR="00AD090E" w:rsidRPr="00875533" w:rsidRDefault="00AD090E" w:rsidP="00AD090E">
            <w:pPr>
              <w:rPr>
                <w:i/>
                <w:iCs/>
                <w:sz w:val="20"/>
                <w:szCs w:val="18"/>
              </w:rPr>
            </w:pPr>
            <w:r w:rsidRPr="00875533">
              <w:rPr>
                <w:i/>
                <w:iCs/>
                <w:sz w:val="20"/>
                <w:szCs w:val="18"/>
              </w:rPr>
              <w:t>Agency: Brand Identity</w:t>
            </w:r>
          </w:p>
          <w:p w14:paraId="35C471DB" w14:textId="77777777" w:rsidR="00AD090E" w:rsidRPr="00875533" w:rsidRDefault="00AD090E" w:rsidP="00AD090E">
            <w:pPr>
              <w:rPr>
                <w:i/>
                <w:iCs/>
                <w:sz w:val="20"/>
                <w:szCs w:val="18"/>
              </w:rPr>
            </w:pPr>
            <w:r w:rsidRPr="00875533">
              <w:rPr>
                <w:i/>
                <w:iCs/>
                <w:sz w:val="20"/>
                <w:szCs w:val="18"/>
              </w:rPr>
              <w:t>Agency: Business-to-Business </w:t>
            </w:r>
          </w:p>
          <w:p w14:paraId="4C50A631" w14:textId="77777777" w:rsidR="00AD090E" w:rsidRPr="00875533" w:rsidRDefault="00AD090E" w:rsidP="00AD090E">
            <w:pPr>
              <w:rPr>
                <w:i/>
                <w:iCs/>
                <w:sz w:val="20"/>
                <w:szCs w:val="18"/>
              </w:rPr>
            </w:pPr>
            <w:r w:rsidRPr="00875533">
              <w:rPr>
                <w:i/>
                <w:iCs/>
                <w:sz w:val="20"/>
                <w:szCs w:val="18"/>
              </w:rPr>
              <w:t>Agency: Data / Programmatic</w:t>
            </w:r>
          </w:p>
          <w:p w14:paraId="4D047227" w14:textId="77777777" w:rsidR="00AD090E" w:rsidRPr="00875533" w:rsidRDefault="00AD090E" w:rsidP="00AD090E">
            <w:pPr>
              <w:rPr>
                <w:i/>
                <w:iCs/>
                <w:sz w:val="20"/>
                <w:szCs w:val="18"/>
              </w:rPr>
            </w:pPr>
            <w:r w:rsidRPr="00875533">
              <w:rPr>
                <w:i/>
                <w:iCs/>
                <w:sz w:val="20"/>
                <w:szCs w:val="18"/>
              </w:rPr>
              <w:t>Agency: Design </w:t>
            </w:r>
          </w:p>
          <w:p w14:paraId="3E9C1F87" w14:textId="77777777" w:rsidR="00AD090E" w:rsidRPr="00875533" w:rsidRDefault="00AD090E" w:rsidP="00AD090E">
            <w:pPr>
              <w:rPr>
                <w:i/>
                <w:iCs/>
                <w:sz w:val="20"/>
                <w:szCs w:val="18"/>
              </w:rPr>
            </w:pPr>
            <w:r w:rsidRPr="00875533">
              <w:rPr>
                <w:i/>
                <w:iCs/>
                <w:sz w:val="20"/>
                <w:szCs w:val="18"/>
              </w:rPr>
              <w:t>Agency: Digital / Interactive </w:t>
            </w:r>
          </w:p>
          <w:p w14:paraId="06726453" w14:textId="77777777" w:rsidR="00AD090E" w:rsidRPr="00875533" w:rsidRDefault="00AD090E" w:rsidP="00AD090E">
            <w:pPr>
              <w:rPr>
                <w:i/>
                <w:iCs/>
                <w:sz w:val="20"/>
                <w:szCs w:val="18"/>
              </w:rPr>
            </w:pPr>
            <w:r w:rsidRPr="00875533">
              <w:rPr>
                <w:i/>
                <w:iCs/>
                <w:sz w:val="20"/>
                <w:szCs w:val="18"/>
              </w:rPr>
              <w:t>Agency: Direct Marketing </w:t>
            </w:r>
          </w:p>
          <w:p w14:paraId="6D7F754E" w14:textId="77777777" w:rsidR="00AD090E" w:rsidRPr="00875533" w:rsidRDefault="00AD090E" w:rsidP="00AD090E">
            <w:pPr>
              <w:rPr>
                <w:i/>
                <w:iCs/>
                <w:sz w:val="20"/>
                <w:szCs w:val="18"/>
              </w:rPr>
            </w:pPr>
            <w:r w:rsidRPr="00875533">
              <w:rPr>
                <w:i/>
                <w:iCs/>
                <w:sz w:val="20"/>
                <w:szCs w:val="18"/>
              </w:rPr>
              <w:t>Agency: Experiential / Event  </w:t>
            </w:r>
          </w:p>
          <w:p w14:paraId="4DC4112B" w14:textId="77777777" w:rsidR="00AD090E" w:rsidRPr="00875533" w:rsidRDefault="00AD090E" w:rsidP="00AD090E">
            <w:pPr>
              <w:rPr>
                <w:i/>
                <w:iCs/>
                <w:sz w:val="20"/>
                <w:szCs w:val="18"/>
              </w:rPr>
            </w:pPr>
            <w:r w:rsidRPr="00875533">
              <w:rPr>
                <w:i/>
                <w:iCs/>
                <w:sz w:val="20"/>
                <w:szCs w:val="18"/>
              </w:rPr>
              <w:t>Agency: Full-Service / Creative</w:t>
            </w:r>
          </w:p>
          <w:p w14:paraId="75D384BF" w14:textId="77777777" w:rsidR="00AD090E" w:rsidRPr="00875533" w:rsidRDefault="00AD090E" w:rsidP="00AD090E">
            <w:pPr>
              <w:rPr>
                <w:i/>
                <w:iCs/>
                <w:sz w:val="20"/>
                <w:szCs w:val="18"/>
              </w:rPr>
            </w:pPr>
            <w:r w:rsidRPr="00875533">
              <w:rPr>
                <w:i/>
                <w:iCs/>
                <w:sz w:val="20"/>
                <w:szCs w:val="18"/>
              </w:rPr>
              <w:t>Agency: Guerilla</w:t>
            </w:r>
          </w:p>
          <w:p w14:paraId="4E988354" w14:textId="77777777" w:rsidR="00AD090E" w:rsidRPr="00875533" w:rsidRDefault="00AD090E" w:rsidP="00AD090E">
            <w:pPr>
              <w:rPr>
                <w:i/>
                <w:iCs/>
                <w:sz w:val="20"/>
                <w:szCs w:val="18"/>
              </w:rPr>
            </w:pPr>
            <w:r w:rsidRPr="00875533">
              <w:rPr>
                <w:i/>
                <w:iCs/>
                <w:sz w:val="20"/>
                <w:szCs w:val="18"/>
              </w:rPr>
              <w:t>Agency: Health  </w:t>
            </w:r>
            <w:r w:rsidRPr="00875533">
              <w:rPr>
                <w:i/>
                <w:iCs/>
                <w:sz w:val="20"/>
                <w:szCs w:val="18"/>
              </w:rPr>
              <w:br/>
              <w:t>Agency: In-House</w:t>
            </w:r>
          </w:p>
          <w:p w14:paraId="4BF31597" w14:textId="77777777" w:rsidR="00AD090E" w:rsidRPr="00875533" w:rsidRDefault="00AD090E" w:rsidP="00AD090E">
            <w:pPr>
              <w:rPr>
                <w:i/>
                <w:iCs/>
                <w:sz w:val="20"/>
                <w:szCs w:val="18"/>
              </w:rPr>
            </w:pPr>
            <w:r w:rsidRPr="00875533">
              <w:rPr>
                <w:i/>
                <w:iCs/>
                <w:sz w:val="20"/>
                <w:szCs w:val="18"/>
              </w:rPr>
              <w:t>Agency: Media  </w:t>
            </w:r>
          </w:p>
          <w:p w14:paraId="47902729" w14:textId="77777777" w:rsidR="00AD090E" w:rsidRPr="00875533" w:rsidRDefault="00AD090E" w:rsidP="00AD090E">
            <w:pPr>
              <w:rPr>
                <w:i/>
                <w:iCs/>
                <w:sz w:val="20"/>
                <w:szCs w:val="18"/>
              </w:rPr>
            </w:pPr>
            <w:r w:rsidRPr="00875533">
              <w:rPr>
                <w:i/>
                <w:iCs/>
                <w:sz w:val="20"/>
                <w:szCs w:val="18"/>
              </w:rPr>
              <w:t>Agency: Multicultural  </w:t>
            </w:r>
          </w:p>
          <w:p w14:paraId="003B198E" w14:textId="77777777" w:rsidR="00AD090E" w:rsidRPr="00875533" w:rsidRDefault="00AD090E" w:rsidP="00AD090E">
            <w:pPr>
              <w:rPr>
                <w:i/>
                <w:iCs/>
                <w:sz w:val="20"/>
                <w:szCs w:val="18"/>
              </w:rPr>
            </w:pPr>
            <w:r w:rsidRPr="00875533">
              <w:rPr>
                <w:i/>
                <w:iCs/>
                <w:sz w:val="20"/>
                <w:szCs w:val="18"/>
              </w:rPr>
              <w:t>Agency: Performance Marketing</w:t>
            </w:r>
            <w:r w:rsidRPr="00875533">
              <w:rPr>
                <w:i/>
                <w:iCs/>
                <w:sz w:val="20"/>
                <w:szCs w:val="18"/>
              </w:rPr>
              <w:br/>
              <w:t xml:space="preserve">Agency: Production </w:t>
            </w:r>
          </w:p>
          <w:p w14:paraId="764FFEE6" w14:textId="77777777" w:rsidR="00AD090E" w:rsidRPr="00875533" w:rsidRDefault="00AD090E" w:rsidP="00AD090E">
            <w:pPr>
              <w:rPr>
                <w:i/>
                <w:iCs/>
                <w:sz w:val="20"/>
                <w:szCs w:val="18"/>
              </w:rPr>
            </w:pPr>
            <w:r w:rsidRPr="00875533">
              <w:rPr>
                <w:i/>
                <w:iCs/>
                <w:sz w:val="20"/>
                <w:szCs w:val="18"/>
              </w:rPr>
              <w:t>Agency: Promotional  </w:t>
            </w:r>
          </w:p>
          <w:p w14:paraId="75F2C519" w14:textId="77777777" w:rsidR="00AD090E" w:rsidRPr="00875533" w:rsidRDefault="00AD090E" w:rsidP="00AD090E">
            <w:pPr>
              <w:rPr>
                <w:i/>
                <w:iCs/>
                <w:sz w:val="20"/>
                <w:szCs w:val="18"/>
              </w:rPr>
            </w:pPr>
            <w:r w:rsidRPr="00875533">
              <w:rPr>
                <w:i/>
                <w:iCs/>
                <w:sz w:val="20"/>
                <w:szCs w:val="18"/>
              </w:rPr>
              <w:t>Agency: Public Relations  </w:t>
            </w:r>
          </w:p>
          <w:p w14:paraId="7D804EC8" w14:textId="77777777" w:rsidR="00AD090E" w:rsidRPr="00875533" w:rsidRDefault="00AD090E" w:rsidP="00AD090E">
            <w:pPr>
              <w:rPr>
                <w:i/>
                <w:iCs/>
                <w:sz w:val="20"/>
                <w:szCs w:val="18"/>
              </w:rPr>
            </w:pPr>
            <w:r w:rsidRPr="00875533">
              <w:rPr>
                <w:i/>
                <w:iCs/>
                <w:sz w:val="20"/>
                <w:szCs w:val="18"/>
              </w:rPr>
              <w:t>Agency: Shopper Marketing / Commerce </w:t>
            </w:r>
          </w:p>
          <w:p w14:paraId="3E5B54DA" w14:textId="77777777" w:rsidR="00AD090E" w:rsidRPr="00875533" w:rsidRDefault="00AD090E" w:rsidP="00AD090E">
            <w:pPr>
              <w:rPr>
                <w:i/>
                <w:iCs/>
                <w:sz w:val="20"/>
                <w:szCs w:val="18"/>
              </w:rPr>
            </w:pPr>
            <w:r w:rsidRPr="00875533">
              <w:rPr>
                <w:i/>
                <w:iCs/>
                <w:sz w:val="20"/>
                <w:szCs w:val="18"/>
              </w:rPr>
              <w:t>Agency: Other </w:t>
            </w:r>
          </w:p>
          <w:p w14:paraId="50D31552" w14:textId="77777777" w:rsidR="00AD090E" w:rsidRPr="00875533" w:rsidRDefault="00AD090E" w:rsidP="00AD090E">
            <w:pPr>
              <w:rPr>
                <w:i/>
                <w:iCs/>
                <w:sz w:val="20"/>
                <w:szCs w:val="18"/>
              </w:rPr>
            </w:pPr>
          </w:p>
        </w:tc>
        <w:tc>
          <w:tcPr>
            <w:tcW w:w="3859" w:type="dxa"/>
            <w:shd w:val="clear" w:color="auto" w:fill="FFFFFF" w:themeFill="background1"/>
          </w:tcPr>
          <w:p w14:paraId="4CE5DABB" w14:textId="77777777" w:rsidR="00AD090E" w:rsidRPr="00875533" w:rsidRDefault="00AD090E" w:rsidP="00AD090E">
            <w:pPr>
              <w:rPr>
                <w:i/>
                <w:iCs/>
                <w:sz w:val="20"/>
                <w:szCs w:val="18"/>
              </w:rPr>
            </w:pPr>
            <w:r w:rsidRPr="00875533">
              <w:rPr>
                <w:i/>
                <w:iCs/>
                <w:sz w:val="20"/>
                <w:szCs w:val="18"/>
              </w:rPr>
              <w:t>Ad or Mar Tech </w:t>
            </w:r>
          </w:p>
          <w:p w14:paraId="29052003" w14:textId="77777777" w:rsidR="00AD090E" w:rsidRPr="00875533" w:rsidRDefault="00AD090E" w:rsidP="00AD090E">
            <w:pPr>
              <w:rPr>
                <w:i/>
                <w:iCs/>
                <w:sz w:val="20"/>
                <w:szCs w:val="18"/>
              </w:rPr>
            </w:pPr>
            <w:r w:rsidRPr="00875533">
              <w:rPr>
                <w:i/>
                <w:iCs/>
                <w:sz w:val="20"/>
                <w:szCs w:val="18"/>
              </w:rPr>
              <w:t>Brand / Client  </w:t>
            </w:r>
          </w:p>
          <w:p w14:paraId="44A9D208" w14:textId="77777777" w:rsidR="00AD090E" w:rsidRPr="00875533" w:rsidRDefault="00AD090E" w:rsidP="00AD090E">
            <w:pPr>
              <w:rPr>
                <w:i/>
                <w:iCs/>
                <w:sz w:val="20"/>
                <w:szCs w:val="18"/>
              </w:rPr>
            </w:pPr>
            <w:r w:rsidRPr="00875533">
              <w:rPr>
                <w:i/>
                <w:iCs/>
                <w:sz w:val="20"/>
                <w:szCs w:val="18"/>
              </w:rPr>
              <w:t>Consultancy  </w:t>
            </w:r>
          </w:p>
          <w:p w14:paraId="41EB4690" w14:textId="77777777" w:rsidR="00AD090E" w:rsidRPr="00875533" w:rsidRDefault="00AD090E" w:rsidP="00AD090E">
            <w:pPr>
              <w:rPr>
                <w:i/>
                <w:iCs/>
                <w:sz w:val="20"/>
                <w:szCs w:val="18"/>
              </w:rPr>
            </w:pPr>
            <w:r w:rsidRPr="00875533">
              <w:rPr>
                <w:i/>
                <w:iCs/>
                <w:sz w:val="20"/>
                <w:szCs w:val="18"/>
              </w:rPr>
              <w:t>Educational Institution  </w:t>
            </w:r>
          </w:p>
          <w:p w14:paraId="79FECAFD" w14:textId="77777777" w:rsidR="00AD090E" w:rsidRPr="00875533" w:rsidRDefault="00AD090E" w:rsidP="00AD090E">
            <w:pPr>
              <w:rPr>
                <w:i/>
                <w:iCs/>
                <w:sz w:val="20"/>
                <w:szCs w:val="18"/>
              </w:rPr>
            </w:pPr>
            <w:r w:rsidRPr="00875533">
              <w:rPr>
                <w:i/>
                <w:iCs/>
                <w:sz w:val="20"/>
                <w:szCs w:val="18"/>
              </w:rPr>
              <w:t>Media Owner </w:t>
            </w:r>
          </w:p>
          <w:p w14:paraId="3EBE5375" w14:textId="77777777" w:rsidR="00AD090E" w:rsidRPr="00875533" w:rsidRDefault="00AD090E" w:rsidP="00AD090E">
            <w:pPr>
              <w:rPr>
                <w:i/>
                <w:iCs/>
                <w:sz w:val="20"/>
                <w:szCs w:val="18"/>
              </w:rPr>
            </w:pPr>
            <w:r w:rsidRPr="00875533">
              <w:rPr>
                <w:i/>
                <w:iCs/>
                <w:sz w:val="20"/>
                <w:szCs w:val="18"/>
              </w:rPr>
              <w:t>Research Company  </w:t>
            </w:r>
          </w:p>
          <w:p w14:paraId="2694799C" w14:textId="77777777" w:rsidR="00AD090E" w:rsidRPr="00875533" w:rsidRDefault="00AD090E" w:rsidP="00AD090E">
            <w:pPr>
              <w:rPr>
                <w:i/>
                <w:iCs/>
                <w:sz w:val="20"/>
                <w:szCs w:val="18"/>
              </w:rPr>
            </w:pPr>
            <w:r w:rsidRPr="00875533">
              <w:rPr>
                <w:i/>
                <w:iCs/>
                <w:sz w:val="20"/>
                <w:szCs w:val="18"/>
              </w:rPr>
              <w:t>Retailer</w:t>
            </w:r>
          </w:p>
          <w:p w14:paraId="290A21CD" w14:textId="77777777" w:rsidR="00AD090E" w:rsidRPr="00875533" w:rsidRDefault="00AD090E" w:rsidP="00AD090E">
            <w:pPr>
              <w:rPr>
                <w:i/>
                <w:iCs/>
                <w:sz w:val="20"/>
                <w:szCs w:val="18"/>
              </w:rPr>
            </w:pPr>
            <w:r w:rsidRPr="00875533">
              <w:rPr>
                <w:i/>
                <w:iCs/>
                <w:sz w:val="20"/>
                <w:szCs w:val="18"/>
              </w:rPr>
              <w:t>Startup</w:t>
            </w:r>
            <w:r w:rsidRPr="00875533">
              <w:rPr>
                <w:i/>
                <w:iCs/>
                <w:sz w:val="20"/>
                <w:szCs w:val="18"/>
              </w:rPr>
              <w:br/>
              <w:t>Other</w:t>
            </w:r>
          </w:p>
          <w:p w14:paraId="04BF7DEF" w14:textId="77777777" w:rsidR="00AD090E" w:rsidRPr="00875533" w:rsidRDefault="00AD090E" w:rsidP="00AD090E">
            <w:pPr>
              <w:rPr>
                <w:i/>
                <w:iCs/>
                <w:color w:val="auto"/>
                <w:sz w:val="20"/>
                <w:szCs w:val="18"/>
              </w:rPr>
            </w:pPr>
          </w:p>
        </w:tc>
      </w:tr>
      <w:tr w:rsidR="00AD090E" w:rsidRPr="00896B45" w14:paraId="0BA5BFD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EA2C0E" w14:textId="77777777" w:rsidR="00AD090E" w:rsidRPr="00FD21E9" w:rsidRDefault="00AD090E" w:rsidP="00AD090E">
            <w:pPr>
              <w:rPr>
                <w:rFonts w:cs="Tahoma"/>
                <w:color w:val="auto"/>
              </w:rPr>
            </w:pPr>
            <w:r w:rsidRPr="00FD21E9">
              <w:rPr>
                <w:rFonts w:cs="Tahoma"/>
                <w:color w:val="auto"/>
              </w:rPr>
              <w:t>COMPANY SIZE</w:t>
            </w:r>
          </w:p>
          <w:p w14:paraId="77A8D91E" w14:textId="77777777" w:rsidR="00AD090E" w:rsidRPr="00896B45" w:rsidRDefault="00AD090E" w:rsidP="00AD090E">
            <w:pPr>
              <w:rPr>
                <w:color w:val="auto"/>
                <w:sz w:val="19"/>
                <w:szCs w:val="19"/>
              </w:rPr>
            </w:pPr>
            <w:r w:rsidRPr="00875533">
              <w:rPr>
                <w:i/>
                <w:sz w:val="20"/>
                <w:szCs w:val="20"/>
              </w:rPr>
              <w:lastRenderedPageBreak/>
              <w:t>Select one.</w:t>
            </w:r>
          </w:p>
        </w:tc>
        <w:tc>
          <w:tcPr>
            <w:tcW w:w="7718" w:type="dxa"/>
            <w:gridSpan w:val="2"/>
            <w:tcBorders>
              <w:left w:val="single" w:sz="12" w:space="0" w:color="auto"/>
            </w:tcBorders>
            <w:shd w:val="clear" w:color="auto" w:fill="FFFFFF" w:themeFill="background1"/>
            <w:vAlign w:val="center"/>
            <w:hideMark/>
          </w:tcPr>
          <w:p w14:paraId="239E5168" w14:textId="77777777" w:rsidR="00AD090E" w:rsidRPr="00896B45" w:rsidRDefault="00AD090E" w:rsidP="00AD090E">
            <w:pPr>
              <w:rPr>
                <w:sz w:val="18"/>
                <w:szCs w:val="18"/>
              </w:rPr>
            </w:pPr>
            <w:r w:rsidRPr="00875533">
              <w:rPr>
                <w:i/>
                <w:iCs/>
                <w:sz w:val="20"/>
                <w:szCs w:val="18"/>
              </w:rPr>
              <w:lastRenderedPageBreak/>
              <w:t xml:space="preserve">1-50 Employees / 51-200 Employees / 201-500 Employees / 500+ Employees </w:t>
            </w:r>
          </w:p>
        </w:tc>
      </w:tr>
      <w:tr w:rsidR="00AD090E" w:rsidRPr="00896B45" w14:paraId="7D5B74E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BDC318"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left w:val="single" w:sz="12" w:space="0" w:color="auto"/>
            </w:tcBorders>
            <w:shd w:val="clear" w:color="auto" w:fill="FFFFFF" w:themeFill="background1"/>
          </w:tcPr>
          <w:p w14:paraId="3AF252B3" w14:textId="77777777" w:rsidR="00AD090E" w:rsidRPr="00896B45" w:rsidRDefault="00AD090E" w:rsidP="00AD090E">
            <w:pPr>
              <w:rPr>
                <w:sz w:val="18"/>
                <w:szCs w:val="18"/>
              </w:rPr>
            </w:pPr>
          </w:p>
        </w:tc>
      </w:tr>
      <w:tr w:rsidR="00AD090E" w:rsidRPr="00896B45" w14:paraId="490DD8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A137AF"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1BE20606" w14:textId="77777777" w:rsidR="00AD090E" w:rsidRPr="00896B45" w:rsidRDefault="00AD090E" w:rsidP="00AD090E">
            <w:pPr>
              <w:rPr>
                <w:sz w:val="18"/>
                <w:szCs w:val="18"/>
              </w:rPr>
            </w:pPr>
          </w:p>
        </w:tc>
      </w:tr>
      <w:tr w:rsidR="00AD090E" w:rsidRPr="00896B45" w14:paraId="63907F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3DCC59"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64D53CF5" w14:textId="77777777" w:rsidR="00AD090E" w:rsidRPr="00896B45" w:rsidRDefault="00AD090E" w:rsidP="00AD090E">
            <w:pPr>
              <w:rPr>
                <w:sz w:val="18"/>
                <w:szCs w:val="18"/>
              </w:rPr>
            </w:pPr>
          </w:p>
        </w:tc>
      </w:tr>
      <w:tr w:rsidR="00AD090E" w:rsidRPr="00896B45" w14:paraId="3E126AB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7DF9E" w14:textId="77777777" w:rsidR="00AD090E" w:rsidRPr="00896B45" w:rsidRDefault="00AD090E" w:rsidP="00AD090E">
            <w:pPr>
              <w:rPr>
                <w:rFonts w:cs="Tahoma"/>
                <w:color w:val="auto"/>
                <w:szCs w:val="19"/>
              </w:rPr>
            </w:pPr>
            <w:r w:rsidRPr="00896B45">
              <w:rPr>
                <w:rFonts w:cs="Tahoma"/>
                <w:color w:val="auto"/>
                <w:szCs w:val="19"/>
              </w:rPr>
              <w:t>MAIN CONTACT</w:t>
            </w:r>
          </w:p>
          <w:p w14:paraId="2C9A7F4D" w14:textId="49DBF279" w:rsidR="00AD090E" w:rsidRPr="00896B45" w:rsidRDefault="00AD090E" w:rsidP="00AD090E">
            <w:pPr>
              <w:rPr>
                <w:sz w:val="18"/>
                <w:szCs w:val="18"/>
              </w:rPr>
            </w:pPr>
            <w:r w:rsidRPr="00875533">
              <w:rPr>
                <w:i/>
                <w:sz w:val="20"/>
                <w:szCs w:val="20"/>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tc>
      </w:tr>
      <w:tr w:rsidR="00AD090E" w:rsidRPr="00896B45" w14:paraId="0E82E1A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94BBBB"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BF2D930" w14:textId="77777777" w:rsidR="00AD090E" w:rsidRPr="00896B45" w:rsidRDefault="00AD090E" w:rsidP="00AD090E">
            <w:pPr>
              <w:rPr>
                <w:sz w:val="18"/>
                <w:szCs w:val="18"/>
              </w:rPr>
            </w:pPr>
          </w:p>
        </w:tc>
      </w:tr>
      <w:tr w:rsidR="00AD090E" w:rsidRPr="00896B45" w14:paraId="47D5B8A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169323"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531781A7" w14:textId="77777777" w:rsidR="00AD090E" w:rsidRPr="00896B45" w:rsidRDefault="00AD090E" w:rsidP="00AD090E">
            <w:pPr>
              <w:rPr>
                <w:sz w:val="18"/>
                <w:szCs w:val="18"/>
              </w:rPr>
            </w:pPr>
          </w:p>
        </w:tc>
      </w:tr>
      <w:tr w:rsidR="00AD090E" w:rsidRPr="00896B45" w14:paraId="2D2D21F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191E4D"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77AC6F0C" w14:textId="77777777" w:rsidR="00AD090E" w:rsidRPr="00896B45" w:rsidRDefault="00AD090E" w:rsidP="00AD090E">
            <w:pPr>
              <w:rPr>
                <w:sz w:val="18"/>
                <w:szCs w:val="18"/>
              </w:rPr>
            </w:pPr>
          </w:p>
        </w:tc>
      </w:tr>
      <w:tr w:rsidR="00AD090E" w:rsidRPr="00896B45" w14:paraId="1437C9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7CA4EC"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3CFC14F" w14:textId="77777777" w:rsidR="00AD090E" w:rsidRPr="00896B45" w:rsidRDefault="00AD090E" w:rsidP="00AD090E">
            <w:pPr>
              <w:rPr>
                <w:sz w:val="18"/>
                <w:szCs w:val="18"/>
              </w:rPr>
            </w:pPr>
          </w:p>
        </w:tc>
      </w:tr>
      <w:tr w:rsidR="00AD090E" w:rsidRPr="00896B45" w14:paraId="0FAE6529"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453F46" w14:textId="77777777" w:rsidR="00AD090E" w:rsidRPr="00896B45" w:rsidRDefault="00AD090E" w:rsidP="00AD090E">
            <w:pPr>
              <w:rPr>
                <w:rFonts w:cs="Tahoma"/>
                <w:color w:val="auto"/>
                <w:szCs w:val="19"/>
              </w:rPr>
            </w:pPr>
            <w:r w:rsidRPr="00896B45">
              <w:rPr>
                <w:rFonts w:cs="Tahoma"/>
                <w:color w:val="auto"/>
                <w:szCs w:val="19"/>
              </w:rPr>
              <w:t>AGENCY PR CONTACT</w:t>
            </w:r>
          </w:p>
          <w:p w14:paraId="6A9921B1" w14:textId="06850E07" w:rsidR="00AD090E" w:rsidRPr="00896B45" w:rsidRDefault="00AD090E" w:rsidP="00AD090E">
            <w:pPr>
              <w:rPr>
                <w:sz w:val="18"/>
                <w:szCs w:val="18"/>
              </w:rPr>
            </w:pPr>
            <w:r w:rsidRPr="00875533">
              <w:rPr>
                <w:i/>
                <w:sz w:val="20"/>
                <w:szCs w:val="20"/>
              </w:rPr>
              <w:t>This contact should be the person who handles PR for your agency. This contact may receive a congratulatory note if your entry is a finalist/winner.   This name will not be listed publicly.</w:t>
            </w:r>
          </w:p>
        </w:tc>
      </w:tr>
      <w:tr w:rsidR="00AD090E" w:rsidRPr="00896B45" w14:paraId="32EAB30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6B91EA"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29C98471" w14:textId="77777777" w:rsidR="00AD090E" w:rsidRPr="00896B45" w:rsidRDefault="00AD090E" w:rsidP="00AD090E">
            <w:pPr>
              <w:rPr>
                <w:sz w:val="18"/>
                <w:szCs w:val="18"/>
              </w:rPr>
            </w:pPr>
          </w:p>
        </w:tc>
      </w:tr>
      <w:tr w:rsidR="00AD090E" w:rsidRPr="00896B45" w14:paraId="64E7B15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E1D991"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23649653" w14:textId="77777777" w:rsidR="00AD090E" w:rsidRPr="00896B45" w:rsidRDefault="00AD090E" w:rsidP="00AD090E">
            <w:pPr>
              <w:rPr>
                <w:sz w:val="18"/>
                <w:szCs w:val="18"/>
              </w:rPr>
            </w:pPr>
          </w:p>
        </w:tc>
      </w:tr>
      <w:tr w:rsidR="00AD090E" w:rsidRPr="00896B45" w14:paraId="3D45F6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78C1401"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43E82E53" w14:textId="77777777" w:rsidR="00AD090E" w:rsidRPr="00896B45" w:rsidRDefault="00AD090E" w:rsidP="00AD090E">
            <w:pPr>
              <w:rPr>
                <w:sz w:val="18"/>
                <w:szCs w:val="18"/>
              </w:rPr>
            </w:pPr>
          </w:p>
        </w:tc>
      </w:tr>
      <w:tr w:rsidR="00AD090E" w:rsidRPr="00896B45" w14:paraId="756F416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07B5A1"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02CFB569" w14:textId="77777777" w:rsidR="00AD090E" w:rsidRPr="00896B45" w:rsidRDefault="00AD090E" w:rsidP="00AD090E">
            <w:pPr>
              <w:rPr>
                <w:sz w:val="18"/>
                <w:szCs w:val="18"/>
              </w:rPr>
            </w:pPr>
          </w:p>
        </w:tc>
      </w:tr>
      <w:tr w:rsidR="00AD090E" w:rsidRPr="00896B45" w14:paraId="6C982C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2CF877" w14:textId="77777777" w:rsidR="00AD090E" w:rsidRPr="00896B45" w:rsidRDefault="00AD090E" w:rsidP="00AD090E">
            <w:pPr>
              <w:rPr>
                <w:rFonts w:cs="Tahoma"/>
                <w:color w:val="auto"/>
                <w:szCs w:val="19"/>
              </w:rPr>
            </w:pPr>
            <w:r w:rsidRPr="00896B45">
              <w:rPr>
                <w:rFonts w:cs="Tahoma"/>
                <w:color w:val="auto"/>
                <w:szCs w:val="19"/>
              </w:rPr>
              <w:t>CEO / TOP RANKING EXECUTIVE CONTACT</w:t>
            </w:r>
          </w:p>
          <w:p w14:paraId="0044DB28" w14:textId="4363461F" w:rsidR="00AD090E" w:rsidRPr="00896B45" w:rsidRDefault="00AD090E" w:rsidP="00AD090E">
            <w:pPr>
              <w:rPr>
                <w:sz w:val="18"/>
                <w:szCs w:val="18"/>
              </w:rPr>
            </w:pPr>
            <w:r w:rsidRPr="00FD21E9">
              <w:rPr>
                <w:i/>
                <w:sz w:val="20"/>
                <w:szCs w:val="20"/>
              </w:rPr>
              <w:t>This contact may receive a congratulatory note if your entry is a finalist/winner but will not be added to our mailing lists.   This name will not be listed publicly.</w:t>
            </w:r>
          </w:p>
        </w:tc>
      </w:tr>
      <w:tr w:rsidR="00AD090E" w:rsidRPr="00896B45" w14:paraId="1259909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F1FEB5"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72C5339A" w14:textId="77777777" w:rsidR="00AD090E" w:rsidRPr="00896B45" w:rsidRDefault="00AD090E" w:rsidP="00AD090E">
            <w:pPr>
              <w:rPr>
                <w:sz w:val="18"/>
                <w:szCs w:val="18"/>
              </w:rPr>
            </w:pPr>
          </w:p>
        </w:tc>
      </w:tr>
      <w:tr w:rsidR="00AD090E" w:rsidRPr="00896B45" w14:paraId="0A6CC6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0C84B7" w14:textId="77777777" w:rsidR="00AD090E" w:rsidRPr="00896B45" w:rsidRDefault="00AD090E" w:rsidP="00AD090E">
            <w:pPr>
              <w:rPr>
                <w:rFonts w:cs="Tahoma"/>
                <w:color w:val="auto"/>
                <w:sz w:val="19"/>
                <w:szCs w:val="19"/>
              </w:rPr>
            </w:pPr>
            <w:r w:rsidRPr="00FD21E9">
              <w:rPr>
                <w:rFonts w:cs="Tahoma"/>
                <w:color w:val="auto"/>
              </w:rPr>
              <w:t>JOB TITLE</w:t>
            </w:r>
          </w:p>
        </w:tc>
        <w:tc>
          <w:tcPr>
            <w:tcW w:w="7718" w:type="dxa"/>
            <w:gridSpan w:val="2"/>
            <w:tcBorders>
              <w:left w:val="single" w:sz="12" w:space="0" w:color="auto"/>
            </w:tcBorders>
            <w:shd w:val="clear" w:color="auto" w:fill="FFFFFF" w:themeFill="background1"/>
          </w:tcPr>
          <w:p w14:paraId="284C1921" w14:textId="77777777" w:rsidR="00AD090E" w:rsidRPr="00896B45" w:rsidRDefault="00AD090E" w:rsidP="00AD090E">
            <w:pPr>
              <w:rPr>
                <w:sz w:val="18"/>
                <w:szCs w:val="18"/>
              </w:rPr>
            </w:pPr>
          </w:p>
        </w:tc>
      </w:tr>
      <w:tr w:rsidR="00AD090E" w:rsidRPr="00896B45" w14:paraId="5CF2392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11A3B2" w14:textId="77777777" w:rsidR="00AD090E" w:rsidRPr="00896B45" w:rsidRDefault="00AD090E" w:rsidP="00AD090E">
            <w:pPr>
              <w:rPr>
                <w:rFonts w:cs="Tahoma"/>
                <w:color w:val="auto"/>
                <w:sz w:val="19"/>
                <w:szCs w:val="19"/>
              </w:rPr>
            </w:pPr>
            <w:r w:rsidRPr="00FD21E9">
              <w:rPr>
                <w:rFonts w:cs="Tahoma"/>
                <w:color w:val="auto"/>
              </w:rPr>
              <w:t>EMAIL ADDRESS</w:t>
            </w:r>
          </w:p>
        </w:tc>
        <w:tc>
          <w:tcPr>
            <w:tcW w:w="7718" w:type="dxa"/>
            <w:gridSpan w:val="2"/>
            <w:tcBorders>
              <w:left w:val="single" w:sz="12" w:space="0" w:color="auto"/>
            </w:tcBorders>
            <w:shd w:val="clear" w:color="auto" w:fill="FFFFFF" w:themeFill="background1"/>
          </w:tcPr>
          <w:p w14:paraId="61C1A560" w14:textId="77777777" w:rsidR="00AD090E" w:rsidRPr="00896B45" w:rsidRDefault="00AD090E" w:rsidP="00AD090E">
            <w:pPr>
              <w:rPr>
                <w:sz w:val="18"/>
                <w:szCs w:val="18"/>
              </w:rPr>
            </w:pPr>
          </w:p>
        </w:tc>
      </w:tr>
      <w:tr w:rsidR="00AD090E" w:rsidRPr="00896B45" w14:paraId="1510073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88635D" w14:textId="77777777" w:rsidR="00AD090E" w:rsidRPr="00896B45" w:rsidRDefault="00AD090E" w:rsidP="00AD090E">
            <w:pPr>
              <w:rPr>
                <w:rFonts w:cs="Tahoma"/>
                <w:color w:val="auto"/>
                <w:sz w:val="19"/>
                <w:szCs w:val="19"/>
              </w:rPr>
            </w:pPr>
            <w:r w:rsidRPr="00FD21E9">
              <w:rPr>
                <w:rFonts w:cs="Tahoma"/>
                <w:color w:val="auto"/>
              </w:rPr>
              <w:t>PHONE NUMBER</w:t>
            </w:r>
          </w:p>
        </w:tc>
        <w:tc>
          <w:tcPr>
            <w:tcW w:w="7718" w:type="dxa"/>
            <w:gridSpan w:val="2"/>
            <w:tcBorders>
              <w:left w:val="single" w:sz="12" w:space="0" w:color="auto"/>
            </w:tcBorders>
            <w:shd w:val="clear" w:color="auto" w:fill="FFFFFF" w:themeFill="background1"/>
          </w:tcPr>
          <w:p w14:paraId="3258D5D4" w14:textId="77777777" w:rsidR="00AD090E" w:rsidRPr="00896B45" w:rsidRDefault="00AD090E" w:rsidP="00AD090E">
            <w:pPr>
              <w:rPr>
                <w:sz w:val="18"/>
                <w:szCs w:val="18"/>
              </w:rPr>
            </w:pPr>
          </w:p>
        </w:tc>
      </w:tr>
      <w:tr w:rsidR="00AD090E" w:rsidRPr="00896B45" w14:paraId="11A2A81C" w14:textId="77777777">
        <w:trPr>
          <w:trHeight w:val="407"/>
        </w:trPr>
        <w:tc>
          <w:tcPr>
            <w:tcW w:w="10770" w:type="dxa"/>
            <w:gridSpan w:val="3"/>
            <w:shd w:val="clear" w:color="auto" w:fill="FFFFFF" w:themeFill="background1"/>
            <w:vAlign w:val="center"/>
          </w:tcPr>
          <w:p w14:paraId="22F0F98F" w14:textId="77777777" w:rsidR="00AD090E" w:rsidRPr="00896B45" w:rsidRDefault="00AD090E" w:rsidP="00AD090E">
            <w:pPr>
              <w:rPr>
                <w:color w:val="000000" w:themeColor="text1"/>
                <w:sz w:val="22"/>
              </w:rPr>
            </w:pPr>
          </w:p>
        </w:tc>
      </w:tr>
      <w:tr w:rsidR="00AD090E" w:rsidRPr="00896B45" w14:paraId="3CC7BFA7" w14:textId="77777777" w:rsidTr="00FD21E9">
        <w:trPr>
          <w:trHeight w:val="407"/>
        </w:trPr>
        <w:tc>
          <w:tcPr>
            <w:tcW w:w="10770" w:type="dxa"/>
            <w:gridSpan w:val="3"/>
            <w:shd w:val="clear" w:color="auto" w:fill="000000" w:themeFill="text1"/>
            <w:vAlign w:val="center"/>
            <w:hideMark/>
          </w:tcPr>
          <w:p w14:paraId="281806C0" w14:textId="77777777" w:rsidR="00AD090E" w:rsidRPr="00FD21E9" w:rsidRDefault="00AD090E" w:rsidP="00AD090E">
            <w:pPr>
              <w:rPr>
                <w:color w:val="FFFFFF" w:themeColor="background1"/>
                <w:sz w:val="20"/>
              </w:rPr>
            </w:pPr>
            <w:r w:rsidRPr="00FD21E9">
              <w:rPr>
                <w:color w:val="FFFFFF" w:themeColor="background1"/>
              </w:rPr>
              <w:t>LEAD AGENCY #2 (Optional)</w:t>
            </w:r>
          </w:p>
        </w:tc>
      </w:tr>
      <w:tr w:rsidR="00AD090E" w:rsidRPr="00896B45" w14:paraId="40B4F1D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104395" w14:textId="77777777" w:rsidR="00AD090E" w:rsidRPr="00896B45" w:rsidRDefault="00AD090E" w:rsidP="00AD090E">
            <w:pPr>
              <w:rPr>
                <w:color w:val="auto"/>
                <w:sz w:val="19"/>
                <w:szCs w:val="19"/>
              </w:rPr>
            </w:pPr>
            <w:r w:rsidRPr="00FD21E9">
              <w:rPr>
                <w:rFonts w:cs="Tahoma"/>
                <w:color w:val="auto"/>
              </w:rPr>
              <w:t>COMPANY NAME</w:t>
            </w:r>
          </w:p>
        </w:tc>
        <w:tc>
          <w:tcPr>
            <w:tcW w:w="7718" w:type="dxa"/>
            <w:gridSpan w:val="2"/>
            <w:tcBorders>
              <w:left w:val="single" w:sz="12" w:space="0" w:color="auto"/>
            </w:tcBorders>
            <w:shd w:val="clear" w:color="auto" w:fill="FFFFFF" w:themeFill="background1"/>
          </w:tcPr>
          <w:p w14:paraId="48FD83C5" w14:textId="77777777" w:rsidR="00AD090E" w:rsidRPr="00896B45" w:rsidRDefault="00AD090E" w:rsidP="00AD090E">
            <w:pPr>
              <w:rPr>
                <w:sz w:val="18"/>
                <w:szCs w:val="18"/>
              </w:rPr>
            </w:pPr>
          </w:p>
        </w:tc>
      </w:tr>
      <w:tr w:rsidR="00AD090E" w:rsidRPr="00896B45" w14:paraId="28C02F44"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E6D57" w14:textId="77777777" w:rsidR="00AD090E" w:rsidRPr="00896B45" w:rsidRDefault="00AD090E" w:rsidP="00AD090E">
            <w:pPr>
              <w:rPr>
                <w:rFonts w:cs="Tahoma"/>
                <w:color w:val="auto"/>
                <w:sz w:val="19"/>
                <w:szCs w:val="19"/>
              </w:rPr>
            </w:pPr>
            <w:r w:rsidRPr="00FD21E9">
              <w:rPr>
                <w:rFonts w:cs="Tahoma"/>
                <w:color w:val="auto"/>
              </w:rPr>
              <w:t>ADDRESS</w:t>
            </w:r>
          </w:p>
        </w:tc>
        <w:tc>
          <w:tcPr>
            <w:tcW w:w="7718" w:type="dxa"/>
            <w:gridSpan w:val="2"/>
            <w:tcBorders>
              <w:left w:val="single" w:sz="12" w:space="0" w:color="auto"/>
            </w:tcBorders>
            <w:shd w:val="clear" w:color="auto" w:fill="FFFFFF" w:themeFill="background1"/>
          </w:tcPr>
          <w:p w14:paraId="56A59133" w14:textId="77777777" w:rsidR="00AD090E" w:rsidRPr="00896B45" w:rsidRDefault="00AD090E" w:rsidP="00AD090E">
            <w:pPr>
              <w:rPr>
                <w:sz w:val="18"/>
                <w:szCs w:val="18"/>
              </w:rPr>
            </w:pPr>
          </w:p>
        </w:tc>
      </w:tr>
      <w:tr w:rsidR="00AD090E" w:rsidRPr="00896B45" w14:paraId="2CC78DD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E20018" w14:textId="77777777" w:rsidR="00AD090E" w:rsidRPr="00FD21E9" w:rsidRDefault="00AD090E" w:rsidP="00AD090E">
            <w:pPr>
              <w:rPr>
                <w:rFonts w:cs="Tahoma"/>
                <w:color w:val="auto"/>
              </w:rPr>
            </w:pPr>
            <w:r w:rsidRPr="00FD21E9">
              <w:rPr>
                <w:rFonts w:cs="Tahoma"/>
                <w:color w:val="auto"/>
              </w:rPr>
              <w:t>COMPANY TYPE</w:t>
            </w:r>
          </w:p>
          <w:p w14:paraId="4C2A81FE" w14:textId="77777777" w:rsidR="00AD090E" w:rsidRPr="00896B45" w:rsidRDefault="00AD090E" w:rsidP="00AD090E">
            <w:pPr>
              <w:rPr>
                <w:color w:val="auto"/>
                <w:sz w:val="19"/>
                <w:szCs w:val="19"/>
              </w:rPr>
            </w:pPr>
            <w:r w:rsidRPr="00FD21E9">
              <w:rPr>
                <w:i/>
                <w:sz w:val="20"/>
                <w:szCs w:val="20"/>
              </w:rPr>
              <w:t>Select one.</w:t>
            </w:r>
          </w:p>
        </w:tc>
        <w:tc>
          <w:tcPr>
            <w:tcW w:w="3859" w:type="dxa"/>
            <w:tcBorders>
              <w:top w:val="single" w:sz="4" w:space="0" w:color="auto"/>
              <w:left w:val="single" w:sz="12" w:space="0" w:color="auto"/>
              <w:bottom w:val="single" w:sz="4" w:space="0" w:color="auto"/>
            </w:tcBorders>
            <w:shd w:val="clear" w:color="auto" w:fill="FFFFFF" w:themeFill="background1"/>
          </w:tcPr>
          <w:p w14:paraId="15C9CF0F" w14:textId="77777777" w:rsidR="00AD090E" w:rsidRPr="00F3634B" w:rsidRDefault="00AD090E" w:rsidP="00AD090E">
            <w:pPr>
              <w:rPr>
                <w:i/>
                <w:iCs/>
                <w:sz w:val="20"/>
                <w:szCs w:val="18"/>
              </w:rPr>
            </w:pPr>
            <w:r w:rsidRPr="00F3634B">
              <w:rPr>
                <w:i/>
                <w:iCs/>
                <w:sz w:val="20"/>
                <w:szCs w:val="18"/>
              </w:rPr>
              <w:t>Agency: Brand Identity</w:t>
            </w:r>
          </w:p>
          <w:p w14:paraId="7A19277F" w14:textId="77777777" w:rsidR="00AD090E" w:rsidRPr="00F3634B" w:rsidRDefault="00AD090E" w:rsidP="00AD090E">
            <w:pPr>
              <w:rPr>
                <w:i/>
                <w:iCs/>
                <w:sz w:val="20"/>
                <w:szCs w:val="18"/>
              </w:rPr>
            </w:pPr>
            <w:r w:rsidRPr="00F3634B">
              <w:rPr>
                <w:i/>
                <w:iCs/>
                <w:sz w:val="20"/>
                <w:szCs w:val="18"/>
              </w:rPr>
              <w:t>Agency: Business-to-Business </w:t>
            </w:r>
          </w:p>
          <w:p w14:paraId="320D240E" w14:textId="77777777" w:rsidR="00AD090E" w:rsidRPr="00F3634B" w:rsidRDefault="00AD090E" w:rsidP="00AD090E">
            <w:pPr>
              <w:rPr>
                <w:i/>
                <w:iCs/>
                <w:sz w:val="20"/>
                <w:szCs w:val="18"/>
              </w:rPr>
            </w:pPr>
            <w:r w:rsidRPr="00F3634B">
              <w:rPr>
                <w:i/>
                <w:iCs/>
                <w:sz w:val="20"/>
                <w:szCs w:val="18"/>
              </w:rPr>
              <w:t>Agency: Data / Programmatic</w:t>
            </w:r>
          </w:p>
          <w:p w14:paraId="3D2CFCBC" w14:textId="77777777" w:rsidR="00AD090E" w:rsidRPr="00F3634B" w:rsidRDefault="00AD090E" w:rsidP="00AD090E">
            <w:pPr>
              <w:rPr>
                <w:i/>
                <w:iCs/>
                <w:sz w:val="20"/>
                <w:szCs w:val="18"/>
              </w:rPr>
            </w:pPr>
            <w:r w:rsidRPr="00F3634B">
              <w:rPr>
                <w:i/>
                <w:iCs/>
                <w:sz w:val="20"/>
                <w:szCs w:val="18"/>
              </w:rPr>
              <w:t>Agency: Design </w:t>
            </w:r>
          </w:p>
          <w:p w14:paraId="01E8955D" w14:textId="77777777" w:rsidR="00AD090E" w:rsidRPr="00F3634B" w:rsidRDefault="00AD090E" w:rsidP="00AD090E">
            <w:pPr>
              <w:rPr>
                <w:i/>
                <w:iCs/>
                <w:sz w:val="20"/>
                <w:szCs w:val="18"/>
              </w:rPr>
            </w:pPr>
            <w:r w:rsidRPr="00F3634B">
              <w:rPr>
                <w:i/>
                <w:iCs/>
                <w:sz w:val="20"/>
                <w:szCs w:val="18"/>
              </w:rPr>
              <w:t>Agency: Digital / Interactive </w:t>
            </w:r>
          </w:p>
          <w:p w14:paraId="52B6B4D3" w14:textId="77777777" w:rsidR="00AD090E" w:rsidRPr="00F3634B" w:rsidRDefault="00AD090E" w:rsidP="00AD090E">
            <w:pPr>
              <w:rPr>
                <w:i/>
                <w:iCs/>
                <w:sz w:val="20"/>
                <w:szCs w:val="18"/>
              </w:rPr>
            </w:pPr>
            <w:r w:rsidRPr="00F3634B">
              <w:rPr>
                <w:i/>
                <w:iCs/>
                <w:sz w:val="20"/>
                <w:szCs w:val="18"/>
              </w:rPr>
              <w:t>Agency: Direct Marketing </w:t>
            </w:r>
          </w:p>
          <w:p w14:paraId="4643EAA8" w14:textId="77777777" w:rsidR="00AD090E" w:rsidRPr="00F3634B" w:rsidRDefault="00AD090E" w:rsidP="00AD090E">
            <w:pPr>
              <w:rPr>
                <w:i/>
                <w:iCs/>
                <w:sz w:val="20"/>
                <w:szCs w:val="18"/>
              </w:rPr>
            </w:pPr>
            <w:r w:rsidRPr="00F3634B">
              <w:rPr>
                <w:i/>
                <w:iCs/>
                <w:sz w:val="20"/>
                <w:szCs w:val="18"/>
              </w:rPr>
              <w:t>Agency: Experiential / Event  </w:t>
            </w:r>
          </w:p>
          <w:p w14:paraId="368DFE02" w14:textId="77777777" w:rsidR="00AD090E" w:rsidRPr="00F3634B" w:rsidRDefault="00AD090E" w:rsidP="00AD090E">
            <w:pPr>
              <w:rPr>
                <w:i/>
                <w:iCs/>
                <w:sz w:val="20"/>
                <w:szCs w:val="18"/>
              </w:rPr>
            </w:pPr>
            <w:r w:rsidRPr="00F3634B">
              <w:rPr>
                <w:i/>
                <w:iCs/>
                <w:sz w:val="20"/>
                <w:szCs w:val="18"/>
              </w:rPr>
              <w:t>Agency: Full-Service / Creative</w:t>
            </w:r>
          </w:p>
          <w:p w14:paraId="00565771" w14:textId="77777777" w:rsidR="00AD090E" w:rsidRPr="00F3634B" w:rsidRDefault="00AD090E" w:rsidP="00AD090E">
            <w:pPr>
              <w:rPr>
                <w:i/>
                <w:iCs/>
                <w:sz w:val="20"/>
                <w:szCs w:val="18"/>
              </w:rPr>
            </w:pPr>
            <w:r w:rsidRPr="00F3634B">
              <w:rPr>
                <w:i/>
                <w:iCs/>
                <w:sz w:val="20"/>
                <w:szCs w:val="18"/>
              </w:rPr>
              <w:lastRenderedPageBreak/>
              <w:t>Agency: Guerilla</w:t>
            </w:r>
          </w:p>
          <w:p w14:paraId="0B652CD2" w14:textId="77777777" w:rsidR="00AD090E" w:rsidRPr="00F3634B" w:rsidRDefault="00AD090E" w:rsidP="00AD090E">
            <w:pPr>
              <w:rPr>
                <w:i/>
                <w:iCs/>
                <w:sz w:val="20"/>
                <w:szCs w:val="18"/>
              </w:rPr>
            </w:pPr>
            <w:r w:rsidRPr="00F3634B">
              <w:rPr>
                <w:i/>
                <w:iCs/>
                <w:sz w:val="20"/>
                <w:szCs w:val="18"/>
              </w:rPr>
              <w:t>Agency: Health  </w:t>
            </w:r>
            <w:r w:rsidRPr="00F3634B">
              <w:rPr>
                <w:i/>
                <w:iCs/>
                <w:sz w:val="20"/>
                <w:szCs w:val="18"/>
              </w:rPr>
              <w:br/>
              <w:t>Agency: In-House</w:t>
            </w:r>
          </w:p>
          <w:p w14:paraId="4375328E" w14:textId="77777777" w:rsidR="00AD090E" w:rsidRPr="00F3634B" w:rsidRDefault="00AD090E" w:rsidP="00AD090E">
            <w:pPr>
              <w:rPr>
                <w:i/>
                <w:iCs/>
                <w:sz w:val="20"/>
                <w:szCs w:val="18"/>
              </w:rPr>
            </w:pPr>
            <w:r w:rsidRPr="00F3634B">
              <w:rPr>
                <w:i/>
                <w:iCs/>
                <w:sz w:val="20"/>
                <w:szCs w:val="18"/>
              </w:rPr>
              <w:t>Agency: Media  </w:t>
            </w:r>
          </w:p>
          <w:p w14:paraId="022157A2" w14:textId="77777777" w:rsidR="00AD090E" w:rsidRPr="00F3634B" w:rsidRDefault="00AD090E" w:rsidP="00AD090E">
            <w:pPr>
              <w:rPr>
                <w:i/>
                <w:iCs/>
                <w:sz w:val="20"/>
                <w:szCs w:val="18"/>
              </w:rPr>
            </w:pPr>
            <w:r w:rsidRPr="00F3634B">
              <w:rPr>
                <w:i/>
                <w:iCs/>
                <w:sz w:val="20"/>
                <w:szCs w:val="18"/>
              </w:rPr>
              <w:t>Agency: Multicultural  </w:t>
            </w:r>
          </w:p>
          <w:p w14:paraId="542B952D" w14:textId="77777777" w:rsidR="00AD090E" w:rsidRPr="00F3634B" w:rsidRDefault="00AD090E" w:rsidP="00AD090E">
            <w:pPr>
              <w:rPr>
                <w:i/>
                <w:iCs/>
                <w:sz w:val="20"/>
                <w:szCs w:val="18"/>
              </w:rPr>
            </w:pPr>
            <w:r w:rsidRPr="00F3634B">
              <w:rPr>
                <w:i/>
                <w:iCs/>
                <w:sz w:val="20"/>
                <w:szCs w:val="18"/>
              </w:rPr>
              <w:t>Agency: Performance Marketing</w:t>
            </w:r>
            <w:r w:rsidRPr="00F3634B">
              <w:rPr>
                <w:i/>
                <w:iCs/>
                <w:sz w:val="20"/>
                <w:szCs w:val="18"/>
              </w:rPr>
              <w:br/>
              <w:t xml:space="preserve">Agency: Production </w:t>
            </w:r>
          </w:p>
          <w:p w14:paraId="2706C973" w14:textId="77777777" w:rsidR="00AD090E" w:rsidRPr="00F3634B" w:rsidRDefault="00AD090E" w:rsidP="00AD090E">
            <w:pPr>
              <w:rPr>
                <w:i/>
                <w:iCs/>
                <w:sz w:val="20"/>
                <w:szCs w:val="18"/>
              </w:rPr>
            </w:pPr>
            <w:r w:rsidRPr="00F3634B">
              <w:rPr>
                <w:i/>
                <w:iCs/>
                <w:sz w:val="20"/>
                <w:szCs w:val="18"/>
              </w:rPr>
              <w:t>Agency: Promotional  </w:t>
            </w:r>
          </w:p>
          <w:p w14:paraId="4A6B130C" w14:textId="77777777" w:rsidR="00AD090E" w:rsidRPr="00F3634B" w:rsidRDefault="00AD090E" w:rsidP="00AD090E">
            <w:pPr>
              <w:rPr>
                <w:i/>
                <w:iCs/>
                <w:sz w:val="20"/>
                <w:szCs w:val="18"/>
              </w:rPr>
            </w:pPr>
            <w:r w:rsidRPr="00F3634B">
              <w:rPr>
                <w:i/>
                <w:iCs/>
                <w:sz w:val="20"/>
                <w:szCs w:val="18"/>
              </w:rPr>
              <w:t>Agency: Public Relations  </w:t>
            </w:r>
          </w:p>
          <w:p w14:paraId="08C69E23" w14:textId="77777777" w:rsidR="00AD090E" w:rsidRPr="00F3634B" w:rsidRDefault="00AD090E" w:rsidP="00AD090E">
            <w:pPr>
              <w:rPr>
                <w:i/>
                <w:iCs/>
                <w:sz w:val="20"/>
                <w:szCs w:val="18"/>
              </w:rPr>
            </w:pPr>
            <w:r w:rsidRPr="00F3634B">
              <w:rPr>
                <w:i/>
                <w:iCs/>
                <w:sz w:val="20"/>
                <w:szCs w:val="18"/>
              </w:rPr>
              <w:t>Agency: Shopper Marketing / Commerce </w:t>
            </w:r>
          </w:p>
          <w:p w14:paraId="46AD51F9" w14:textId="77777777" w:rsidR="00AD090E" w:rsidRPr="00F3634B" w:rsidRDefault="00AD090E" w:rsidP="00AD090E">
            <w:pPr>
              <w:rPr>
                <w:i/>
                <w:iCs/>
                <w:sz w:val="20"/>
                <w:szCs w:val="18"/>
              </w:rPr>
            </w:pPr>
            <w:r w:rsidRPr="00F3634B">
              <w:rPr>
                <w:i/>
                <w:iCs/>
                <w:sz w:val="20"/>
                <w:szCs w:val="18"/>
              </w:rPr>
              <w:t>Agency: Other </w:t>
            </w:r>
          </w:p>
        </w:tc>
        <w:tc>
          <w:tcPr>
            <w:tcW w:w="3859" w:type="dxa"/>
            <w:shd w:val="clear" w:color="auto" w:fill="FFFFFF" w:themeFill="background1"/>
          </w:tcPr>
          <w:p w14:paraId="022E8C36" w14:textId="77777777" w:rsidR="00AD090E" w:rsidRPr="00F3634B" w:rsidRDefault="00AD090E" w:rsidP="00AD090E">
            <w:pPr>
              <w:rPr>
                <w:i/>
                <w:iCs/>
                <w:sz w:val="20"/>
                <w:szCs w:val="18"/>
              </w:rPr>
            </w:pPr>
            <w:r w:rsidRPr="00F3634B">
              <w:rPr>
                <w:i/>
                <w:iCs/>
                <w:sz w:val="20"/>
                <w:szCs w:val="18"/>
              </w:rPr>
              <w:lastRenderedPageBreak/>
              <w:t>Ad or Mar Tech </w:t>
            </w:r>
          </w:p>
          <w:p w14:paraId="4EC5A36C" w14:textId="77777777" w:rsidR="00AD090E" w:rsidRPr="00F3634B" w:rsidRDefault="00AD090E" w:rsidP="00AD090E">
            <w:pPr>
              <w:rPr>
                <w:i/>
                <w:iCs/>
                <w:sz w:val="20"/>
                <w:szCs w:val="18"/>
              </w:rPr>
            </w:pPr>
            <w:r w:rsidRPr="00F3634B">
              <w:rPr>
                <w:i/>
                <w:iCs/>
                <w:sz w:val="20"/>
                <w:szCs w:val="18"/>
              </w:rPr>
              <w:t>Brand / Client  </w:t>
            </w:r>
          </w:p>
          <w:p w14:paraId="0F1B3BBC" w14:textId="77777777" w:rsidR="00AD090E" w:rsidRPr="00F3634B" w:rsidRDefault="00AD090E" w:rsidP="00AD090E">
            <w:pPr>
              <w:rPr>
                <w:i/>
                <w:iCs/>
                <w:sz w:val="20"/>
                <w:szCs w:val="18"/>
              </w:rPr>
            </w:pPr>
            <w:r w:rsidRPr="00F3634B">
              <w:rPr>
                <w:i/>
                <w:iCs/>
                <w:sz w:val="20"/>
                <w:szCs w:val="18"/>
              </w:rPr>
              <w:t>Consultancy  </w:t>
            </w:r>
          </w:p>
          <w:p w14:paraId="22CF4915" w14:textId="77777777" w:rsidR="00AD090E" w:rsidRPr="00F3634B" w:rsidRDefault="00AD090E" w:rsidP="00AD090E">
            <w:pPr>
              <w:rPr>
                <w:i/>
                <w:iCs/>
                <w:sz w:val="20"/>
                <w:szCs w:val="18"/>
              </w:rPr>
            </w:pPr>
            <w:r w:rsidRPr="00F3634B">
              <w:rPr>
                <w:i/>
                <w:iCs/>
                <w:sz w:val="20"/>
                <w:szCs w:val="18"/>
              </w:rPr>
              <w:t>Educational Institution  </w:t>
            </w:r>
          </w:p>
          <w:p w14:paraId="05335D6F" w14:textId="77777777" w:rsidR="00AD090E" w:rsidRPr="00F3634B" w:rsidRDefault="00AD090E" w:rsidP="00AD090E">
            <w:pPr>
              <w:rPr>
                <w:i/>
                <w:iCs/>
                <w:sz w:val="20"/>
                <w:szCs w:val="18"/>
              </w:rPr>
            </w:pPr>
            <w:r w:rsidRPr="00F3634B">
              <w:rPr>
                <w:i/>
                <w:iCs/>
                <w:sz w:val="20"/>
                <w:szCs w:val="18"/>
              </w:rPr>
              <w:t>Media Owner </w:t>
            </w:r>
          </w:p>
          <w:p w14:paraId="1E9424A6" w14:textId="77777777" w:rsidR="00AD090E" w:rsidRPr="00F3634B" w:rsidRDefault="00AD090E" w:rsidP="00AD090E">
            <w:pPr>
              <w:rPr>
                <w:i/>
                <w:iCs/>
                <w:sz w:val="20"/>
                <w:szCs w:val="18"/>
              </w:rPr>
            </w:pPr>
            <w:r w:rsidRPr="00F3634B">
              <w:rPr>
                <w:i/>
                <w:iCs/>
                <w:sz w:val="20"/>
                <w:szCs w:val="18"/>
              </w:rPr>
              <w:t>Research Company  </w:t>
            </w:r>
          </w:p>
          <w:p w14:paraId="344EA60F" w14:textId="77777777" w:rsidR="00AD090E" w:rsidRPr="00F3634B" w:rsidRDefault="00AD090E" w:rsidP="00AD090E">
            <w:pPr>
              <w:rPr>
                <w:i/>
                <w:iCs/>
                <w:sz w:val="20"/>
                <w:szCs w:val="18"/>
              </w:rPr>
            </w:pPr>
            <w:r w:rsidRPr="00F3634B">
              <w:rPr>
                <w:i/>
                <w:iCs/>
                <w:sz w:val="20"/>
                <w:szCs w:val="18"/>
              </w:rPr>
              <w:t>Retailer</w:t>
            </w:r>
          </w:p>
          <w:p w14:paraId="4845584D" w14:textId="77777777" w:rsidR="00AD090E" w:rsidRPr="00F3634B" w:rsidRDefault="00AD090E" w:rsidP="00AD090E">
            <w:pPr>
              <w:rPr>
                <w:i/>
                <w:iCs/>
                <w:sz w:val="20"/>
                <w:szCs w:val="18"/>
              </w:rPr>
            </w:pPr>
            <w:r w:rsidRPr="00F3634B">
              <w:rPr>
                <w:i/>
                <w:iCs/>
                <w:sz w:val="20"/>
                <w:szCs w:val="18"/>
              </w:rPr>
              <w:lastRenderedPageBreak/>
              <w:t>Startup</w:t>
            </w:r>
            <w:r w:rsidRPr="00F3634B">
              <w:rPr>
                <w:i/>
                <w:iCs/>
                <w:sz w:val="20"/>
                <w:szCs w:val="18"/>
              </w:rPr>
              <w:br/>
              <w:t>Other</w:t>
            </w:r>
          </w:p>
          <w:p w14:paraId="27596D6C" w14:textId="77777777" w:rsidR="00AD090E" w:rsidRPr="00F3634B" w:rsidRDefault="00AD090E" w:rsidP="00AD090E">
            <w:pPr>
              <w:rPr>
                <w:sz w:val="20"/>
                <w:szCs w:val="18"/>
              </w:rPr>
            </w:pPr>
          </w:p>
        </w:tc>
      </w:tr>
      <w:tr w:rsidR="00AD090E" w:rsidRPr="00896B45" w14:paraId="17C4FF74"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E99677D" w14:textId="77777777" w:rsidR="00AD090E" w:rsidRPr="00FD21E9" w:rsidRDefault="00AD090E" w:rsidP="00AD090E">
            <w:pPr>
              <w:rPr>
                <w:rFonts w:cs="Tahoma"/>
                <w:color w:val="auto"/>
              </w:rPr>
            </w:pPr>
            <w:r w:rsidRPr="00FD21E9">
              <w:rPr>
                <w:rFonts w:cs="Tahoma"/>
                <w:color w:val="auto"/>
              </w:rPr>
              <w:lastRenderedPageBreak/>
              <w:t>COMPANY SIZE</w:t>
            </w:r>
          </w:p>
          <w:p w14:paraId="5E242650" w14:textId="77777777" w:rsidR="00AD090E" w:rsidRPr="00896B45" w:rsidRDefault="00AD090E" w:rsidP="00AD090E">
            <w:pPr>
              <w:rPr>
                <w:color w:val="auto"/>
                <w:sz w:val="19"/>
                <w:szCs w:val="19"/>
              </w:rPr>
            </w:pPr>
            <w:r w:rsidRPr="00125CB8">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BDEA74D" w14:textId="77777777" w:rsidR="00AD090E" w:rsidRPr="00896B45" w:rsidRDefault="00AD090E" w:rsidP="00AD090E">
            <w:pPr>
              <w:rPr>
                <w:sz w:val="18"/>
                <w:szCs w:val="18"/>
              </w:rPr>
            </w:pPr>
            <w:r w:rsidRPr="00F3634B">
              <w:rPr>
                <w:i/>
                <w:iCs/>
                <w:color w:val="auto"/>
                <w:sz w:val="20"/>
                <w:szCs w:val="18"/>
              </w:rPr>
              <w:t>1-50 Employees</w:t>
            </w:r>
            <w:r w:rsidRPr="00F3634B">
              <w:rPr>
                <w:i/>
                <w:iCs/>
                <w:sz w:val="20"/>
                <w:szCs w:val="18"/>
              </w:rPr>
              <w:t xml:space="preserve"> /</w:t>
            </w:r>
            <w:r w:rsidRPr="00F3634B">
              <w:rPr>
                <w:i/>
                <w:iCs/>
                <w:color w:val="auto"/>
                <w:sz w:val="20"/>
                <w:szCs w:val="18"/>
              </w:rPr>
              <w:t xml:space="preserve"> 51-200 Employees</w:t>
            </w:r>
            <w:r w:rsidRPr="00F3634B">
              <w:rPr>
                <w:i/>
                <w:iCs/>
                <w:sz w:val="20"/>
                <w:szCs w:val="18"/>
              </w:rPr>
              <w:t xml:space="preserve"> / </w:t>
            </w:r>
            <w:r w:rsidRPr="00F3634B">
              <w:rPr>
                <w:i/>
                <w:iCs/>
                <w:color w:val="auto"/>
                <w:sz w:val="20"/>
                <w:szCs w:val="18"/>
              </w:rPr>
              <w:t>201-500 Employees</w:t>
            </w:r>
            <w:r w:rsidRPr="00F3634B">
              <w:rPr>
                <w:i/>
                <w:iCs/>
                <w:sz w:val="20"/>
                <w:szCs w:val="18"/>
              </w:rPr>
              <w:t xml:space="preserve"> / </w:t>
            </w:r>
            <w:r w:rsidRPr="00F3634B">
              <w:rPr>
                <w:i/>
                <w:iCs/>
                <w:color w:val="auto"/>
                <w:sz w:val="20"/>
                <w:szCs w:val="18"/>
              </w:rPr>
              <w:t>500+ Employees</w:t>
            </w:r>
          </w:p>
        </w:tc>
      </w:tr>
      <w:tr w:rsidR="00AD090E" w:rsidRPr="00896B45" w14:paraId="11ECCC1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88CDBE" w14:textId="77777777" w:rsidR="00AD090E" w:rsidRPr="00896B45" w:rsidRDefault="00AD090E" w:rsidP="00AD090E">
            <w:pPr>
              <w:rPr>
                <w:color w:val="auto"/>
                <w:sz w:val="19"/>
                <w:szCs w:val="19"/>
              </w:rPr>
            </w:pPr>
            <w:r w:rsidRPr="00FD21E9">
              <w:rPr>
                <w:rFonts w:cs="Tahoma"/>
                <w:color w:val="auto"/>
              </w:rPr>
              <w:t>WEBSITE</w:t>
            </w:r>
          </w:p>
        </w:tc>
        <w:tc>
          <w:tcPr>
            <w:tcW w:w="7718" w:type="dxa"/>
            <w:gridSpan w:val="2"/>
            <w:tcBorders>
              <w:left w:val="single" w:sz="12" w:space="0" w:color="auto"/>
            </w:tcBorders>
            <w:shd w:val="clear" w:color="auto" w:fill="FFFFFF" w:themeFill="background1"/>
          </w:tcPr>
          <w:p w14:paraId="4A49F29A" w14:textId="77777777" w:rsidR="00AD090E" w:rsidRPr="00896B45" w:rsidRDefault="00AD090E" w:rsidP="00AD090E">
            <w:pPr>
              <w:rPr>
                <w:sz w:val="18"/>
                <w:szCs w:val="18"/>
              </w:rPr>
            </w:pPr>
          </w:p>
        </w:tc>
      </w:tr>
      <w:tr w:rsidR="00AD090E" w:rsidRPr="00896B45" w14:paraId="7C8C9AE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45E9FDE" w14:textId="77777777" w:rsidR="00AD090E" w:rsidRPr="00896B45" w:rsidRDefault="00AD090E" w:rsidP="00AD090E">
            <w:pPr>
              <w:rPr>
                <w:rFonts w:cs="Tahoma"/>
                <w:color w:val="auto"/>
                <w:sz w:val="19"/>
                <w:szCs w:val="19"/>
              </w:rPr>
            </w:pPr>
            <w:r w:rsidRPr="00FD21E9">
              <w:rPr>
                <w:rFonts w:cs="Tahoma"/>
                <w:color w:val="auto"/>
              </w:rPr>
              <w:t>AGENCY NETWORK</w:t>
            </w:r>
          </w:p>
        </w:tc>
        <w:tc>
          <w:tcPr>
            <w:tcW w:w="7718" w:type="dxa"/>
            <w:gridSpan w:val="2"/>
            <w:tcBorders>
              <w:left w:val="single" w:sz="12" w:space="0" w:color="auto"/>
            </w:tcBorders>
            <w:shd w:val="clear" w:color="auto" w:fill="FFFFFF" w:themeFill="background1"/>
          </w:tcPr>
          <w:p w14:paraId="7D27D7BE" w14:textId="77777777" w:rsidR="00AD090E" w:rsidRPr="00896B45" w:rsidRDefault="00AD090E" w:rsidP="00AD090E">
            <w:pPr>
              <w:rPr>
                <w:sz w:val="18"/>
                <w:szCs w:val="18"/>
              </w:rPr>
            </w:pPr>
          </w:p>
        </w:tc>
      </w:tr>
      <w:tr w:rsidR="00AD090E" w:rsidRPr="00896B45" w14:paraId="221232A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1F1B3C" w14:textId="77777777" w:rsidR="00AD090E" w:rsidRPr="00896B45" w:rsidRDefault="00AD090E" w:rsidP="00AD090E">
            <w:pPr>
              <w:rPr>
                <w:rFonts w:cs="Tahoma"/>
                <w:color w:val="auto"/>
                <w:sz w:val="19"/>
                <w:szCs w:val="19"/>
              </w:rPr>
            </w:pPr>
            <w:r w:rsidRPr="00FD21E9">
              <w:rPr>
                <w:rFonts w:cs="Tahoma"/>
                <w:color w:val="auto"/>
              </w:rPr>
              <w:t>HOLDING COMPANY</w:t>
            </w:r>
          </w:p>
        </w:tc>
        <w:tc>
          <w:tcPr>
            <w:tcW w:w="7718" w:type="dxa"/>
            <w:gridSpan w:val="2"/>
            <w:tcBorders>
              <w:left w:val="single" w:sz="12" w:space="0" w:color="auto"/>
              <w:bottom w:val="single" w:sz="12" w:space="0" w:color="auto"/>
            </w:tcBorders>
            <w:shd w:val="clear" w:color="auto" w:fill="FFFFFF" w:themeFill="background1"/>
          </w:tcPr>
          <w:p w14:paraId="796490C1" w14:textId="77777777" w:rsidR="00AD090E" w:rsidRPr="00896B45" w:rsidRDefault="00AD090E" w:rsidP="00AD090E">
            <w:pPr>
              <w:rPr>
                <w:sz w:val="18"/>
                <w:szCs w:val="18"/>
              </w:rPr>
            </w:pPr>
          </w:p>
        </w:tc>
      </w:tr>
      <w:tr w:rsidR="00AD090E" w:rsidRPr="00896B45" w14:paraId="18F6470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2DF1C8" w14:textId="77777777" w:rsidR="00AD090E" w:rsidRPr="00896B45" w:rsidRDefault="00AD090E" w:rsidP="00AD090E">
            <w:pPr>
              <w:rPr>
                <w:rFonts w:cs="Tahoma"/>
                <w:color w:val="auto"/>
                <w:szCs w:val="19"/>
              </w:rPr>
            </w:pPr>
            <w:r w:rsidRPr="00896B45">
              <w:rPr>
                <w:rFonts w:cs="Tahoma"/>
                <w:color w:val="auto"/>
                <w:szCs w:val="19"/>
              </w:rPr>
              <w:t>MAIN CONTACT</w:t>
            </w:r>
          </w:p>
          <w:p w14:paraId="2253EBCE" w14:textId="75AC7E36" w:rsidR="00125CB8" w:rsidRDefault="00AD090E" w:rsidP="00AD090E">
            <w:pPr>
              <w:rPr>
                <w:i/>
                <w:sz w:val="20"/>
                <w:szCs w:val="20"/>
              </w:rPr>
            </w:pPr>
            <w:r w:rsidRPr="00125CB8">
              <w:rPr>
                <w:i/>
                <w:sz w:val="20"/>
                <w:szCs w:val="20"/>
              </w:rPr>
              <w:t>This contact will be considered the main point of contact for the second lead agency.</w:t>
            </w:r>
            <w:r w:rsidR="00CB061A">
              <w:rPr>
                <w:i/>
                <w:sz w:val="20"/>
                <w:szCs w:val="20"/>
              </w:rPr>
              <w:t xml:space="preserve"> </w:t>
            </w:r>
            <w:r w:rsidRPr="00125CB8">
              <w:rPr>
                <w:i/>
                <w:sz w:val="20"/>
                <w:szCs w:val="20"/>
              </w:rPr>
              <w:t xml:space="preserve">This contact will also be sent a congratulatory note if your entry is a finalist/winner, along with key information about celebrating your success.  </w:t>
            </w:r>
          </w:p>
          <w:p w14:paraId="10A15994" w14:textId="4A330502" w:rsidR="00AD090E" w:rsidRPr="00896B45" w:rsidRDefault="00AD090E" w:rsidP="00AD090E">
            <w:pPr>
              <w:rPr>
                <w:sz w:val="18"/>
                <w:szCs w:val="18"/>
              </w:rPr>
            </w:pPr>
            <w:r w:rsidRPr="00125CB8">
              <w:rPr>
                <w:i/>
                <w:sz w:val="20"/>
                <w:szCs w:val="20"/>
              </w:rPr>
              <w:t xml:space="preserve"> This name will not be listed publicly.</w:t>
            </w:r>
          </w:p>
        </w:tc>
      </w:tr>
      <w:tr w:rsidR="00AD090E" w:rsidRPr="00896B45" w14:paraId="2D3CE83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0F9D3A" w14:textId="77777777" w:rsidR="00AD090E" w:rsidRPr="00896B45" w:rsidRDefault="00AD090E" w:rsidP="00AD090E">
            <w:pPr>
              <w:rPr>
                <w:rFonts w:cs="Tahoma"/>
                <w:color w:val="auto"/>
                <w:sz w:val="19"/>
                <w:szCs w:val="19"/>
              </w:rPr>
            </w:pPr>
            <w:r w:rsidRPr="00FD21E9">
              <w:rPr>
                <w:rFonts w:cs="Tahoma"/>
                <w:color w:val="auto"/>
              </w:rPr>
              <w:t>FULL NAME</w:t>
            </w:r>
          </w:p>
        </w:tc>
        <w:tc>
          <w:tcPr>
            <w:tcW w:w="7718" w:type="dxa"/>
            <w:gridSpan w:val="2"/>
            <w:tcBorders>
              <w:left w:val="single" w:sz="12" w:space="0" w:color="auto"/>
            </w:tcBorders>
            <w:shd w:val="clear" w:color="auto" w:fill="FFFFFF" w:themeFill="background1"/>
          </w:tcPr>
          <w:p w14:paraId="610F910F" w14:textId="77777777" w:rsidR="00AD090E" w:rsidRPr="00896B45" w:rsidRDefault="00AD090E" w:rsidP="00AD090E">
            <w:pPr>
              <w:rPr>
                <w:sz w:val="18"/>
                <w:szCs w:val="18"/>
              </w:rPr>
            </w:pPr>
          </w:p>
        </w:tc>
      </w:tr>
      <w:tr w:rsidR="00B77443" w:rsidRPr="00896B45" w14:paraId="71BF33D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AA9CBFC"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6F036ED1" w14:textId="77777777" w:rsidR="00B77443" w:rsidRPr="00896B45" w:rsidRDefault="00B77443" w:rsidP="00B77443">
            <w:pPr>
              <w:rPr>
                <w:sz w:val="18"/>
                <w:szCs w:val="18"/>
              </w:rPr>
            </w:pPr>
          </w:p>
        </w:tc>
      </w:tr>
      <w:tr w:rsidR="00B77443" w:rsidRPr="00896B45" w14:paraId="00B065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33EEB5"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1659737E" w14:textId="77777777" w:rsidR="00B77443" w:rsidRPr="00896B45" w:rsidRDefault="00B77443" w:rsidP="00B77443">
            <w:pPr>
              <w:rPr>
                <w:sz w:val="18"/>
                <w:szCs w:val="18"/>
              </w:rPr>
            </w:pPr>
          </w:p>
        </w:tc>
      </w:tr>
      <w:tr w:rsidR="00B77443" w:rsidRPr="00896B45" w14:paraId="32EA5C7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25E589"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AE3741D" w14:textId="77777777" w:rsidR="00B77443" w:rsidRPr="00896B45" w:rsidRDefault="00B77443" w:rsidP="00B77443">
            <w:pPr>
              <w:rPr>
                <w:sz w:val="18"/>
                <w:szCs w:val="18"/>
              </w:rPr>
            </w:pPr>
          </w:p>
        </w:tc>
      </w:tr>
      <w:tr w:rsidR="00B77443" w:rsidRPr="00896B45" w14:paraId="2F043F0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AB7F8" w14:textId="77777777" w:rsidR="00B77443" w:rsidRPr="00896B45" w:rsidRDefault="00B77443" w:rsidP="00B77443">
            <w:pPr>
              <w:rPr>
                <w:szCs w:val="19"/>
              </w:rPr>
            </w:pPr>
            <w:r w:rsidRPr="00896B45">
              <w:rPr>
                <w:szCs w:val="19"/>
              </w:rPr>
              <w:t>AGENCY PR CONTACT</w:t>
            </w:r>
          </w:p>
          <w:p w14:paraId="3EA08467" w14:textId="2698470F" w:rsidR="00B77443" w:rsidRPr="00896B45" w:rsidRDefault="00B77443" w:rsidP="00B77443">
            <w:pPr>
              <w:rPr>
                <w:sz w:val="18"/>
                <w:szCs w:val="18"/>
              </w:rPr>
            </w:pPr>
            <w:r w:rsidRPr="00B77443">
              <w:rPr>
                <w:i/>
                <w:sz w:val="20"/>
                <w:szCs w:val="20"/>
              </w:rPr>
              <w:t>This contact should be the person who handles PR for your agency. This contact may receive a congratulatory note if your entry is a finalist/winner. This name will not be listed publicly.</w:t>
            </w:r>
          </w:p>
        </w:tc>
      </w:tr>
      <w:tr w:rsidR="00B77443" w:rsidRPr="00896B45" w14:paraId="75AB82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F3DB8B" w14:textId="77777777" w:rsidR="00B77443" w:rsidRPr="00896B45" w:rsidRDefault="00B77443" w:rsidP="00B77443">
            <w:pPr>
              <w:rPr>
                <w:sz w:val="19"/>
                <w:szCs w:val="19"/>
              </w:rPr>
            </w:pPr>
            <w:r w:rsidRPr="00896B45">
              <w:t>FULL NAME</w:t>
            </w:r>
          </w:p>
        </w:tc>
        <w:tc>
          <w:tcPr>
            <w:tcW w:w="7718" w:type="dxa"/>
            <w:gridSpan w:val="2"/>
            <w:tcBorders>
              <w:top w:val="single" w:sz="12" w:space="0" w:color="auto"/>
              <w:left w:val="single" w:sz="12" w:space="0" w:color="auto"/>
            </w:tcBorders>
            <w:shd w:val="clear" w:color="auto" w:fill="FFFFFF" w:themeFill="background1"/>
          </w:tcPr>
          <w:p w14:paraId="363A4D12" w14:textId="77777777" w:rsidR="00B77443" w:rsidRPr="00896B45" w:rsidRDefault="00B77443" w:rsidP="00B77443">
            <w:pPr>
              <w:rPr>
                <w:sz w:val="18"/>
                <w:szCs w:val="18"/>
              </w:rPr>
            </w:pPr>
          </w:p>
        </w:tc>
      </w:tr>
      <w:tr w:rsidR="00B77443" w:rsidRPr="00896B45" w14:paraId="2A4187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C41070"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2FB768F0" w14:textId="77777777" w:rsidR="00B77443" w:rsidRPr="00896B45" w:rsidRDefault="00B77443" w:rsidP="00B77443">
            <w:pPr>
              <w:rPr>
                <w:sz w:val="18"/>
                <w:szCs w:val="18"/>
              </w:rPr>
            </w:pPr>
          </w:p>
        </w:tc>
      </w:tr>
      <w:tr w:rsidR="00B77443" w:rsidRPr="00896B45" w14:paraId="502170A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EF31DE"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2958D649" w14:textId="77777777" w:rsidR="00B77443" w:rsidRPr="00896B45" w:rsidRDefault="00B77443" w:rsidP="00B77443">
            <w:pPr>
              <w:rPr>
                <w:sz w:val="18"/>
                <w:szCs w:val="18"/>
              </w:rPr>
            </w:pPr>
          </w:p>
        </w:tc>
      </w:tr>
      <w:tr w:rsidR="00B77443" w:rsidRPr="00896B45" w14:paraId="3AFDC5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ECABF6"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bottom w:val="single" w:sz="12" w:space="0" w:color="auto"/>
            </w:tcBorders>
            <w:shd w:val="clear" w:color="auto" w:fill="FFFFFF" w:themeFill="background1"/>
          </w:tcPr>
          <w:p w14:paraId="6B8DD3A8" w14:textId="77777777" w:rsidR="00B77443" w:rsidRPr="00896B45" w:rsidRDefault="00B77443" w:rsidP="00B77443">
            <w:pPr>
              <w:rPr>
                <w:sz w:val="18"/>
                <w:szCs w:val="18"/>
              </w:rPr>
            </w:pPr>
          </w:p>
        </w:tc>
      </w:tr>
      <w:tr w:rsidR="00B77443" w:rsidRPr="00896B45" w14:paraId="7812E86B"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87CD35" w14:textId="77777777" w:rsidR="00B77443" w:rsidRPr="00896B45" w:rsidRDefault="00B77443" w:rsidP="00B77443">
            <w:pPr>
              <w:rPr>
                <w:szCs w:val="19"/>
              </w:rPr>
            </w:pPr>
            <w:r w:rsidRPr="00896B45">
              <w:rPr>
                <w:szCs w:val="19"/>
              </w:rPr>
              <w:t>CEO / TOP RANKING EXECUTIVE CONTACT</w:t>
            </w:r>
          </w:p>
          <w:p w14:paraId="58D82BBD" w14:textId="50F70701" w:rsidR="00B77443" w:rsidRPr="00896B45" w:rsidRDefault="00B77443" w:rsidP="00B77443">
            <w:pPr>
              <w:rPr>
                <w:sz w:val="18"/>
                <w:szCs w:val="18"/>
              </w:rPr>
            </w:pPr>
            <w:r w:rsidRPr="00B77443">
              <w:rPr>
                <w:i/>
                <w:sz w:val="20"/>
                <w:szCs w:val="20"/>
              </w:rPr>
              <w:t>This contact may receive a congratulatory note if your entry is a finalist/winner but will not be added to our mailing lists.   This name will not be listed publicly.</w:t>
            </w:r>
          </w:p>
        </w:tc>
      </w:tr>
      <w:tr w:rsidR="00B77443" w:rsidRPr="00896B45" w14:paraId="11182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6B4D41" w14:textId="77777777" w:rsidR="00B77443" w:rsidRPr="00896B45" w:rsidRDefault="00B77443" w:rsidP="00B77443">
            <w:pPr>
              <w:rPr>
                <w:sz w:val="19"/>
                <w:szCs w:val="19"/>
              </w:rPr>
            </w:pPr>
            <w:r w:rsidRPr="00896B45">
              <w:t>FULL NAME</w:t>
            </w:r>
          </w:p>
        </w:tc>
        <w:tc>
          <w:tcPr>
            <w:tcW w:w="7718" w:type="dxa"/>
            <w:gridSpan w:val="2"/>
            <w:tcBorders>
              <w:top w:val="single" w:sz="12" w:space="0" w:color="auto"/>
              <w:left w:val="single" w:sz="12" w:space="0" w:color="auto"/>
            </w:tcBorders>
            <w:shd w:val="clear" w:color="auto" w:fill="FFFFFF" w:themeFill="background1"/>
          </w:tcPr>
          <w:p w14:paraId="177F7E2C" w14:textId="77777777" w:rsidR="00B77443" w:rsidRPr="00896B45" w:rsidRDefault="00B77443" w:rsidP="00B77443">
            <w:pPr>
              <w:rPr>
                <w:sz w:val="18"/>
                <w:szCs w:val="18"/>
              </w:rPr>
            </w:pPr>
          </w:p>
        </w:tc>
      </w:tr>
      <w:tr w:rsidR="00B77443" w:rsidRPr="00896B45" w14:paraId="79CAA35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11AEA1" w14:textId="77777777" w:rsidR="00B77443" w:rsidRPr="00896B45" w:rsidRDefault="00B77443" w:rsidP="00B77443">
            <w:pPr>
              <w:rPr>
                <w:sz w:val="19"/>
                <w:szCs w:val="19"/>
              </w:rPr>
            </w:pPr>
            <w:r w:rsidRPr="00896B45">
              <w:t>JOB TITLE</w:t>
            </w:r>
          </w:p>
        </w:tc>
        <w:tc>
          <w:tcPr>
            <w:tcW w:w="7718" w:type="dxa"/>
            <w:gridSpan w:val="2"/>
            <w:tcBorders>
              <w:left w:val="single" w:sz="12" w:space="0" w:color="auto"/>
            </w:tcBorders>
            <w:shd w:val="clear" w:color="auto" w:fill="FFFFFF" w:themeFill="background1"/>
          </w:tcPr>
          <w:p w14:paraId="4F653C64" w14:textId="77777777" w:rsidR="00B77443" w:rsidRPr="00896B45" w:rsidRDefault="00B77443" w:rsidP="00B77443">
            <w:pPr>
              <w:rPr>
                <w:sz w:val="18"/>
                <w:szCs w:val="18"/>
              </w:rPr>
            </w:pPr>
          </w:p>
        </w:tc>
      </w:tr>
      <w:tr w:rsidR="00B77443" w:rsidRPr="00896B45" w14:paraId="680A01C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EA1B39" w14:textId="77777777" w:rsidR="00B77443" w:rsidRPr="00896B45" w:rsidRDefault="00B77443" w:rsidP="00B77443">
            <w:pPr>
              <w:rPr>
                <w:sz w:val="19"/>
                <w:szCs w:val="19"/>
              </w:rPr>
            </w:pPr>
            <w:r w:rsidRPr="00896B45">
              <w:t>EMAIL ADDRESS</w:t>
            </w:r>
          </w:p>
        </w:tc>
        <w:tc>
          <w:tcPr>
            <w:tcW w:w="7718" w:type="dxa"/>
            <w:gridSpan w:val="2"/>
            <w:tcBorders>
              <w:left w:val="single" w:sz="12" w:space="0" w:color="auto"/>
            </w:tcBorders>
            <w:shd w:val="clear" w:color="auto" w:fill="FFFFFF" w:themeFill="background1"/>
          </w:tcPr>
          <w:p w14:paraId="49233DE3" w14:textId="77777777" w:rsidR="00B77443" w:rsidRPr="00896B45" w:rsidRDefault="00B77443" w:rsidP="00B77443">
            <w:pPr>
              <w:rPr>
                <w:sz w:val="18"/>
                <w:szCs w:val="18"/>
              </w:rPr>
            </w:pPr>
          </w:p>
        </w:tc>
      </w:tr>
      <w:tr w:rsidR="00B77443" w:rsidRPr="00896B45" w14:paraId="6D4F21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F25693" w14:textId="77777777" w:rsidR="00B77443" w:rsidRPr="00896B45" w:rsidRDefault="00B77443" w:rsidP="00B77443">
            <w:pPr>
              <w:rPr>
                <w:sz w:val="19"/>
                <w:szCs w:val="19"/>
              </w:rPr>
            </w:pPr>
            <w:r w:rsidRPr="00896B45">
              <w:t>PHONE NUMBER</w:t>
            </w:r>
          </w:p>
        </w:tc>
        <w:tc>
          <w:tcPr>
            <w:tcW w:w="7718" w:type="dxa"/>
            <w:gridSpan w:val="2"/>
            <w:tcBorders>
              <w:left w:val="single" w:sz="12" w:space="0" w:color="auto"/>
            </w:tcBorders>
            <w:shd w:val="clear" w:color="auto" w:fill="FFFFFF" w:themeFill="background1"/>
          </w:tcPr>
          <w:p w14:paraId="05F04336" w14:textId="77777777" w:rsidR="00B77443" w:rsidRPr="00896B45" w:rsidRDefault="00B77443" w:rsidP="00B77443">
            <w:pPr>
              <w:rPr>
                <w:sz w:val="18"/>
                <w:szCs w:val="18"/>
              </w:rPr>
            </w:pPr>
          </w:p>
        </w:tc>
      </w:tr>
    </w:tbl>
    <w:p w14:paraId="0159BC48" w14:textId="77777777" w:rsidR="00AD090E" w:rsidRDefault="00AD090E" w:rsidP="00B77443">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B77443" w:rsidRPr="00333E1E" w14:paraId="5EA32ED8" w14:textId="77777777">
        <w:trPr>
          <w:trHeight w:val="590"/>
        </w:trPr>
        <w:tc>
          <w:tcPr>
            <w:tcW w:w="10790" w:type="dxa"/>
            <w:tcBorders>
              <w:top w:val="nil"/>
              <w:left w:val="nil"/>
              <w:bottom w:val="nil"/>
              <w:right w:val="nil"/>
            </w:tcBorders>
            <w:shd w:val="clear" w:color="auto" w:fill="000000" w:themeFill="text1"/>
            <w:vAlign w:val="center"/>
          </w:tcPr>
          <w:p w14:paraId="796C5609" w14:textId="2EADBAF2" w:rsidR="00B77443" w:rsidRPr="00EF07F9" w:rsidRDefault="00B77443">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Client(s)</w:t>
            </w:r>
          </w:p>
          <w:p w14:paraId="2142A34B" w14:textId="3CFB2758" w:rsidR="00BF6F38" w:rsidRDefault="00B77443" w:rsidP="00BF6F38">
            <w:pPr>
              <w:rPr>
                <w:color w:val="FFFFFF" w:themeColor="background1"/>
                <w:sz w:val="24"/>
                <w:szCs w:val="24"/>
              </w:rPr>
            </w:pPr>
            <w:r>
              <w:rPr>
                <w:color w:val="FFFFFF" w:themeColor="background1"/>
              </w:rPr>
              <w:br/>
            </w:r>
            <w:r w:rsidR="00BF6F38" w:rsidRPr="00BF6F38">
              <w:rPr>
                <w:color w:val="FFFFFF" w:themeColor="background1"/>
                <w:sz w:val="24"/>
                <w:szCs w:val="24"/>
              </w:rPr>
              <w:t xml:space="preserve">Entrants are required to credit </w:t>
            </w:r>
            <w:r w:rsidR="00BF6F38" w:rsidRPr="0091758B">
              <w:rPr>
                <w:b/>
                <w:bCs/>
                <w:color w:val="FFFFFF" w:themeColor="background1"/>
                <w:sz w:val="24"/>
                <w:szCs w:val="24"/>
              </w:rPr>
              <w:t>at least one client company</w:t>
            </w:r>
            <w:r w:rsidR="00BF6F38" w:rsidRPr="00BF6F38">
              <w:rPr>
                <w:color w:val="FFFFFF" w:themeColor="background1"/>
                <w:sz w:val="24"/>
                <w:szCs w:val="24"/>
              </w:rPr>
              <w:t xml:space="preserve">. If there were two clients involved in your effort, credit the second client in the designated space below. Both clients will receive equal recognition in all publicity and in the </w:t>
            </w:r>
            <w:hyperlink r:id="rId31" w:history="1">
              <w:r w:rsidR="00BF6F38" w:rsidRPr="00DD416A">
                <w:rPr>
                  <w:rStyle w:val="Kirjannimike"/>
                </w:rPr>
                <w:t>Effie Index</w:t>
              </w:r>
            </w:hyperlink>
            <w:r w:rsidR="00BF6F38" w:rsidRPr="00BF6F38">
              <w:rPr>
                <w:color w:val="FFFFFF" w:themeColor="background1"/>
                <w:sz w:val="24"/>
                <w:szCs w:val="24"/>
              </w:rPr>
              <w:t xml:space="preserve"> if your case is a finalist or winner</w:t>
            </w:r>
          </w:p>
          <w:p w14:paraId="74EC7E1D" w14:textId="77777777" w:rsidR="00BF6F38" w:rsidRPr="00BF6F38" w:rsidRDefault="00BF6F38" w:rsidP="00BF6F38">
            <w:pPr>
              <w:rPr>
                <w:color w:val="FFFFFF" w:themeColor="background1"/>
              </w:rPr>
            </w:pPr>
          </w:p>
          <w:p w14:paraId="147F2ADF" w14:textId="77777777" w:rsidR="00BF6F38" w:rsidRPr="00BF6F38" w:rsidRDefault="00BF6F38" w:rsidP="00BF6F38">
            <w:pPr>
              <w:rPr>
                <w:color w:val="FFFFFF" w:themeColor="background1"/>
              </w:rPr>
            </w:pPr>
            <w:r w:rsidRPr="00BF6F38">
              <w:rPr>
                <w:color w:val="FFFFFF" w:themeColor="background1"/>
              </w:rPr>
              <w:t>Please note that for publicity purposes, both the Brand Name (as entered when creating your entry) and the Client Company (listed below) are recognized. If your brand has an overarching parent company, please input the client company here (vs. the brand).</w:t>
            </w:r>
          </w:p>
          <w:p w14:paraId="0065DB85" w14:textId="6D9C7072" w:rsidR="00B77443" w:rsidRPr="00333E1E" w:rsidRDefault="00B77443">
            <w:pPr>
              <w:rPr>
                <w:sz w:val="24"/>
                <w:szCs w:val="24"/>
              </w:rPr>
            </w:pPr>
          </w:p>
        </w:tc>
      </w:tr>
    </w:tbl>
    <w:p w14:paraId="07C05AE9" w14:textId="77777777" w:rsidR="00B77443" w:rsidRDefault="00B7744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A7B72" w:rsidRPr="00896B45" w14:paraId="46542F12" w14:textId="77777777" w:rsidTr="00554E3B">
        <w:trPr>
          <w:trHeight w:val="407"/>
        </w:trPr>
        <w:tc>
          <w:tcPr>
            <w:tcW w:w="10770" w:type="dxa"/>
            <w:gridSpan w:val="3"/>
            <w:shd w:val="clear" w:color="auto" w:fill="000000" w:themeFill="text1"/>
            <w:vAlign w:val="center"/>
            <w:hideMark/>
          </w:tcPr>
          <w:p w14:paraId="744641B8" w14:textId="77777777" w:rsidR="007A7B72" w:rsidRPr="00896B45" w:rsidRDefault="007A7B72" w:rsidP="00554E3B">
            <w:pPr>
              <w:rPr>
                <w:sz w:val="20"/>
              </w:rPr>
            </w:pPr>
            <w:r w:rsidRPr="006F3E1D">
              <w:rPr>
                <w:color w:val="FFFFFF" w:themeColor="background1"/>
              </w:rPr>
              <w:t>CLIENT #1 (Required)</w:t>
            </w:r>
          </w:p>
        </w:tc>
      </w:tr>
      <w:tr w:rsidR="007A7B72" w:rsidRPr="00896B45" w14:paraId="7A5F7932"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9EAFB7" w14:textId="77777777" w:rsidR="007A7B72" w:rsidRPr="00896B45" w:rsidRDefault="007A7B72" w:rsidP="00554E3B">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30C7C1B8" w14:textId="77777777" w:rsidR="007A7B72" w:rsidRPr="00896B45" w:rsidRDefault="007A7B72" w:rsidP="00554E3B">
            <w:pPr>
              <w:rPr>
                <w:sz w:val="18"/>
                <w:szCs w:val="18"/>
              </w:rPr>
            </w:pPr>
          </w:p>
        </w:tc>
      </w:tr>
      <w:tr w:rsidR="007A7B72" w:rsidRPr="00896B45" w14:paraId="3743B76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B96CB3" w14:textId="77777777" w:rsidR="007A7B72" w:rsidRPr="00896B45" w:rsidRDefault="007A7B72" w:rsidP="00554E3B">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8BDA54" w14:textId="77777777" w:rsidR="007A7B72" w:rsidRPr="00896B45" w:rsidRDefault="007A7B72" w:rsidP="00554E3B">
            <w:pPr>
              <w:rPr>
                <w:sz w:val="18"/>
                <w:szCs w:val="18"/>
              </w:rPr>
            </w:pPr>
          </w:p>
        </w:tc>
      </w:tr>
      <w:tr w:rsidR="007A7B72" w:rsidRPr="00896B45" w14:paraId="35076504"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00A64" w14:textId="77777777" w:rsidR="007A7B72" w:rsidRPr="00407BD9" w:rsidRDefault="007A7B72" w:rsidP="00554E3B">
            <w:pPr>
              <w:rPr>
                <w:rFonts w:cs="Tahoma"/>
                <w:color w:val="auto"/>
              </w:rPr>
            </w:pPr>
            <w:r w:rsidRPr="00407BD9">
              <w:rPr>
                <w:rFonts w:cs="Tahoma"/>
                <w:color w:val="auto"/>
              </w:rPr>
              <w:t>COMPANY TYPE</w:t>
            </w:r>
          </w:p>
          <w:p w14:paraId="1CFB709A" w14:textId="77777777" w:rsidR="007A7B72" w:rsidRPr="00896B45" w:rsidRDefault="007A7B72" w:rsidP="00554E3B">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751B885A" w14:textId="77777777" w:rsidR="007A7B72" w:rsidRPr="00F3634B" w:rsidRDefault="007A7B72" w:rsidP="00554E3B">
            <w:pPr>
              <w:rPr>
                <w:i/>
                <w:iCs/>
                <w:sz w:val="20"/>
                <w:szCs w:val="20"/>
              </w:rPr>
            </w:pPr>
            <w:r w:rsidRPr="00F3634B">
              <w:rPr>
                <w:i/>
                <w:iCs/>
                <w:sz w:val="20"/>
                <w:szCs w:val="20"/>
              </w:rPr>
              <w:t>Agency: Brand Identity</w:t>
            </w:r>
          </w:p>
          <w:p w14:paraId="3C4ADEAE" w14:textId="77777777" w:rsidR="007A7B72" w:rsidRPr="00F3634B" w:rsidRDefault="007A7B72" w:rsidP="00554E3B">
            <w:pPr>
              <w:rPr>
                <w:i/>
                <w:iCs/>
                <w:sz w:val="20"/>
                <w:szCs w:val="20"/>
              </w:rPr>
            </w:pPr>
            <w:r w:rsidRPr="00F3634B">
              <w:rPr>
                <w:i/>
                <w:iCs/>
                <w:sz w:val="20"/>
                <w:szCs w:val="20"/>
              </w:rPr>
              <w:t>Agency: Business-to-Business </w:t>
            </w:r>
          </w:p>
          <w:p w14:paraId="1F4D87F7" w14:textId="77777777" w:rsidR="007A7B72" w:rsidRPr="00F3634B" w:rsidRDefault="007A7B72" w:rsidP="00554E3B">
            <w:pPr>
              <w:rPr>
                <w:i/>
                <w:iCs/>
                <w:sz w:val="20"/>
                <w:szCs w:val="20"/>
              </w:rPr>
            </w:pPr>
            <w:r w:rsidRPr="00F3634B">
              <w:rPr>
                <w:i/>
                <w:iCs/>
                <w:sz w:val="20"/>
                <w:szCs w:val="20"/>
              </w:rPr>
              <w:t>Agency: Data / Programmatic</w:t>
            </w:r>
          </w:p>
          <w:p w14:paraId="7C65BE88" w14:textId="77777777" w:rsidR="007A7B72" w:rsidRPr="00F3634B" w:rsidRDefault="007A7B72" w:rsidP="00554E3B">
            <w:pPr>
              <w:rPr>
                <w:i/>
                <w:iCs/>
                <w:sz w:val="20"/>
                <w:szCs w:val="20"/>
              </w:rPr>
            </w:pPr>
            <w:r w:rsidRPr="00F3634B">
              <w:rPr>
                <w:i/>
                <w:iCs/>
                <w:sz w:val="20"/>
                <w:szCs w:val="20"/>
              </w:rPr>
              <w:t>Agency: Design </w:t>
            </w:r>
          </w:p>
          <w:p w14:paraId="664B6343" w14:textId="77777777" w:rsidR="007A7B72" w:rsidRPr="00F3634B" w:rsidRDefault="007A7B72" w:rsidP="00554E3B">
            <w:pPr>
              <w:rPr>
                <w:i/>
                <w:iCs/>
                <w:sz w:val="20"/>
                <w:szCs w:val="20"/>
              </w:rPr>
            </w:pPr>
            <w:r w:rsidRPr="00F3634B">
              <w:rPr>
                <w:i/>
                <w:iCs/>
                <w:sz w:val="20"/>
                <w:szCs w:val="20"/>
              </w:rPr>
              <w:t>Agency: Digital / Interactive </w:t>
            </w:r>
          </w:p>
          <w:p w14:paraId="752BE4EB" w14:textId="77777777" w:rsidR="007A7B72" w:rsidRPr="00F3634B" w:rsidRDefault="007A7B72" w:rsidP="00554E3B">
            <w:pPr>
              <w:rPr>
                <w:i/>
                <w:iCs/>
                <w:sz w:val="20"/>
                <w:szCs w:val="20"/>
              </w:rPr>
            </w:pPr>
            <w:r w:rsidRPr="00F3634B">
              <w:rPr>
                <w:i/>
                <w:iCs/>
                <w:sz w:val="20"/>
                <w:szCs w:val="20"/>
              </w:rPr>
              <w:t>Agency: Direct Marketing </w:t>
            </w:r>
          </w:p>
          <w:p w14:paraId="2FF9F492" w14:textId="77777777" w:rsidR="007A7B72" w:rsidRPr="00F3634B" w:rsidRDefault="007A7B72" w:rsidP="00554E3B">
            <w:pPr>
              <w:rPr>
                <w:i/>
                <w:iCs/>
                <w:sz w:val="20"/>
                <w:szCs w:val="20"/>
              </w:rPr>
            </w:pPr>
            <w:r w:rsidRPr="00F3634B">
              <w:rPr>
                <w:i/>
                <w:iCs/>
                <w:sz w:val="20"/>
                <w:szCs w:val="20"/>
              </w:rPr>
              <w:t>Agency: Experiential / Event  </w:t>
            </w:r>
          </w:p>
          <w:p w14:paraId="23285FC8" w14:textId="77777777" w:rsidR="007A7B72" w:rsidRPr="00F3634B" w:rsidRDefault="007A7B72" w:rsidP="00554E3B">
            <w:pPr>
              <w:rPr>
                <w:i/>
                <w:iCs/>
                <w:sz w:val="20"/>
                <w:szCs w:val="20"/>
              </w:rPr>
            </w:pPr>
            <w:r w:rsidRPr="00F3634B">
              <w:rPr>
                <w:i/>
                <w:iCs/>
                <w:sz w:val="20"/>
                <w:szCs w:val="20"/>
              </w:rPr>
              <w:t>Agency: Full-Service / Creative</w:t>
            </w:r>
          </w:p>
          <w:p w14:paraId="5EEF2DDB" w14:textId="77777777" w:rsidR="007A7B72" w:rsidRPr="00F3634B" w:rsidRDefault="007A7B72" w:rsidP="00554E3B">
            <w:pPr>
              <w:rPr>
                <w:i/>
                <w:iCs/>
                <w:sz w:val="20"/>
                <w:szCs w:val="20"/>
              </w:rPr>
            </w:pPr>
            <w:r w:rsidRPr="00F3634B">
              <w:rPr>
                <w:i/>
                <w:iCs/>
                <w:sz w:val="20"/>
                <w:szCs w:val="20"/>
              </w:rPr>
              <w:t>Agency: Guerilla</w:t>
            </w:r>
          </w:p>
          <w:p w14:paraId="18BF1F3A" w14:textId="77777777" w:rsidR="007A7B72" w:rsidRPr="00F3634B" w:rsidRDefault="007A7B72" w:rsidP="00554E3B">
            <w:pPr>
              <w:rPr>
                <w:i/>
                <w:iCs/>
                <w:sz w:val="20"/>
                <w:szCs w:val="20"/>
              </w:rPr>
            </w:pPr>
            <w:r w:rsidRPr="00F3634B">
              <w:rPr>
                <w:i/>
                <w:iCs/>
                <w:sz w:val="20"/>
                <w:szCs w:val="20"/>
              </w:rPr>
              <w:t>Agency: Health  </w:t>
            </w:r>
            <w:r w:rsidRPr="00F3634B">
              <w:rPr>
                <w:i/>
                <w:iCs/>
                <w:sz w:val="20"/>
                <w:szCs w:val="20"/>
              </w:rPr>
              <w:br/>
              <w:t>Agency: In-House</w:t>
            </w:r>
          </w:p>
          <w:p w14:paraId="771DA06D" w14:textId="77777777" w:rsidR="007A7B72" w:rsidRPr="00F3634B" w:rsidRDefault="007A7B72" w:rsidP="00554E3B">
            <w:pPr>
              <w:rPr>
                <w:i/>
                <w:iCs/>
                <w:sz w:val="20"/>
                <w:szCs w:val="20"/>
              </w:rPr>
            </w:pPr>
            <w:r w:rsidRPr="00F3634B">
              <w:rPr>
                <w:i/>
                <w:iCs/>
                <w:sz w:val="20"/>
                <w:szCs w:val="20"/>
              </w:rPr>
              <w:t>Agency: Media  </w:t>
            </w:r>
          </w:p>
          <w:p w14:paraId="46A063D1" w14:textId="77777777" w:rsidR="007A7B72" w:rsidRPr="00F3634B" w:rsidRDefault="007A7B72" w:rsidP="00554E3B">
            <w:pPr>
              <w:rPr>
                <w:i/>
                <w:iCs/>
                <w:sz w:val="20"/>
                <w:szCs w:val="20"/>
              </w:rPr>
            </w:pPr>
            <w:r w:rsidRPr="00F3634B">
              <w:rPr>
                <w:i/>
                <w:iCs/>
                <w:sz w:val="20"/>
                <w:szCs w:val="20"/>
              </w:rPr>
              <w:t>Agency: Multicultural  </w:t>
            </w:r>
          </w:p>
          <w:p w14:paraId="12222A43" w14:textId="77777777" w:rsidR="007A7B72" w:rsidRPr="00F3634B" w:rsidRDefault="007A7B72" w:rsidP="00554E3B">
            <w:pPr>
              <w:rPr>
                <w:i/>
                <w:iCs/>
                <w:sz w:val="20"/>
                <w:szCs w:val="20"/>
              </w:rPr>
            </w:pPr>
            <w:r w:rsidRPr="00F3634B">
              <w:rPr>
                <w:i/>
                <w:iCs/>
                <w:sz w:val="20"/>
                <w:szCs w:val="20"/>
              </w:rPr>
              <w:t>Agency: Performance Marketing</w:t>
            </w:r>
            <w:r w:rsidRPr="00F3634B">
              <w:rPr>
                <w:i/>
                <w:iCs/>
                <w:sz w:val="20"/>
                <w:szCs w:val="20"/>
              </w:rPr>
              <w:br/>
              <w:t xml:space="preserve">Agency: Production </w:t>
            </w:r>
          </w:p>
          <w:p w14:paraId="43BBFDF1" w14:textId="77777777" w:rsidR="007A7B72" w:rsidRPr="00F3634B" w:rsidRDefault="007A7B72" w:rsidP="00554E3B">
            <w:pPr>
              <w:rPr>
                <w:i/>
                <w:iCs/>
                <w:sz w:val="20"/>
                <w:szCs w:val="20"/>
              </w:rPr>
            </w:pPr>
            <w:r w:rsidRPr="00F3634B">
              <w:rPr>
                <w:i/>
                <w:iCs/>
                <w:sz w:val="20"/>
                <w:szCs w:val="20"/>
              </w:rPr>
              <w:t>Agency: Promotional  </w:t>
            </w:r>
          </w:p>
          <w:p w14:paraId="1E09E9D5" w14:textId="77777777" w:rsidR="007A7B72" w:rsidRPr="00F3634B" w:rsidRDefault="007A7B72" w:rsidP="00554E3B">
            <w:pPr>
              <w:rPr>
                <w:i/>
                <w:iCs/>
                <w:sz w:val="20"/>
                <w:szCs w:val="20"/>
              </w:rPr>
            </w:pPr>
            <w:r w:rsidRPr="00F3634B">
              <w:rPr>
                <w:i/>
                <w:iCs/>
                <w:sz w:val="20"/>
                <w:szCs w:val="20"/>
              </w:rPr>
              <w:t>Agency: Public Relations  </w:t>
            </w:r>
          </w:p>
          <w:p w14:paraId="7D5C5DB4" w14:textId="77777777" w:rsidR="007A7B72" w:rsidRPr="00F3634B" w:rsidRDefault="007A7B72" w:rsidP="00554E3B">
            <w:pPr>
              <w:rPr>
                <w:i/>
                <w:iCs/>
                <w:sz w:val="20"/>
                <w:szCs w:val="20"/>
              </w:rPr>
            </w:pPr>
            <w:r w:rsidRPr="00F3634B">
              <w:rPr>
                <w:i/>
                <w:iCs/>
                <w:sz w:val="20"/>
                <w:szCs w:val="20"/>
              </w:rPr>
              <w:t>Agency: Shopper Marketing / Commerce </w:t>
            </w:r>
          </w:p>
          <w:p w14:paraId="5B83AD9D" w14:textId="77777777" w:rsidR="007A7B72" w:rsidRPr="00F3634B" w:rsidRDefault="007A7B72" w:rsidP="00554E3B">
            <w:pPr>
              <w:rPr>
                <w:i/>
                <w:iCs/>
                <w:sz w:val="20"/>
                <w:szCs w:val="20"/>
              </w:rPr>
            </w:pPr>
            <w:r w:rsidRPr="00F3634B">
              <w:rPr>
                <w:i/>
                <w:iCs/>
                <w:sz w:val="20"/>
                <w:szCs w:val="20"/>
              </w:rPr>
              <w:t>Agency: Other </w:t>
            </w:r>
          </w:p>
          <w:p w14:paraId="65A8372D" w14:textId="77777777" w:rsidR="007A7B72" w:rsidRPr="00F3634B" w:rsidRDefault="007A7B72" w:rsidP="00554E3B">
            <w:pPr>
              <w:rPr>
                <w:i/>
                <w:iCs/>
                <w:sz w:val="20"/>
                <w:szCs w:val="20"/>
              </w:rPr>
            </w:pPr>
          </w:p>
        </w:tc>
        <w:tc>
          <w:tcPr>
            <w:tcW w:w="3859" w:type="dxa"/>
            <w:shd w:val="clear" w:color="auto" w:fill="FFFFFF" w:themeFill="background1"/>
          </w:tcPr>
          <w:p w14:paraId="01599CB5" w14:textId="77777777" w:rsidR="007A7B72" w:rsidRPr="00F3634B" w:rsidRDefault="007A7B72" w:rsidP="00554E3B">
            <w:pPr>
              <w:rPr>
                <w:i/>
                <w:iCs/>
                <w:sz w:val="20"/>
                <w:szCs w:val="20"/>
              </w:rPr>
            </w:pPr>
            <w:r w:rsidRPr="00F3634B">
              <w:rPr>
                <w:i/>
                <w:iCs/>
                <w:sz w:val="20"/>
                <w:szCs w:val="20"/>
              </w:rPr>
              <w:t>Ad or Mar Tech </w:t>
            </w:r>
          </w:p>
          <w:p w14:paraId="65DD79AF" w14:textId="77777777" w:rsidR="007A7B72" w:rsidRPr="00F3634B" w:rsidRDefault="007A7B72" w:rsidP="00554E3B">
            <w:pPr>
              <w:rPr>
                <w:i/>
                <w:iCs/>
                <w:sz w:val="20"/>
                <w:szCs w:val="20"/>
              </w:rPr>
            </w:pPr>
            <w:r w:rsidRPr="00F3634B">
              <w:rPr>
                <w:i/>
                <w:iCs/>
                <w:sz w:val="20"/>
                <w:szCs w:val="20"/>
              </w:rPr>
              <w:t>Brand / Client  </w:t>
            </w:r>
          </w:p>
          <w:p w14:paraId="7C9215AC" w14:textId="77777777" w:rsidR="007A7B72" w:rsidRPr="00F3634B" w:rsidRDefault="007A7B72" w:rsidP="00554E3B">
            <w:pPr>
              <w:rPr>
                <w:i/>
                <w:iCs/>
                <w:sz w:val="20"/>
                <w:szCs w:val="20"/>
              </w:rPr>
            </w:pPr>
            <w:r w:rsidRPr="00F3634B">
              <w:rPr>
                <w:i/>
                <w:iCs/>
                <w:sz w:val="20"/>
                <w:szCs w:val="20"/>
              </w:rPr>
              <w:t>Consultancy  </w:t>
            </w:r>
          </w:p>
          <w:p w14:paraId="0B5670C2" w14:textId="77777777" w:rsidR="007A7B72" w:rsidRPr="00F3634B" w:rsidRDefault="007A7B72" w:rsidP="00554E3B">
            <w:pPr>
              <w:rPr>
                <w:i/>
                <w:iCs/>
                <w:sz w:val="20"/>
                <w:szCs w:val="20"/>
              </w:rPr>
            </w:pPr>
            <w:r w:rsidRPr="00F3634B">
              <w:rPr>
                <w:i/>
                <w:iCs/>
                <w:sz w:val="20"/>
                <w:szCs w:val="20"/>
              </w:rPr>
              <w:t>Educational Institution  </w:t>
            </w:r>
          </w:p>
          <w:p w14:paraId="0E306CF7" w14:textId="77777777" w:rsidR="007A7B72" w:rsidRPr="00F3634B" w:rsidRDefault="007A7B72" w:rsidP="00554E3B">
            <w:pPr>
              <w:rPr>
                <w:i/>
                <w:iCs/>
                <w:sz w:val="20"/>
                <w:szCs w:val="20"/>
              </w:rPr>
            </w:pPr>
            <w:r w:rsidRPr="00F3634B">
              <w:rPr>
                <w:i/>
                <w:iCs/>
                <w:sz w:val="20"/>
                <w:szCs w:val="20"/>
              </w:rPr>
              <w:t>Media Owner </w:t>
            </w:r>
          </w:p>
          <w:p w14:paraId="72D0F2D4" w14:textId="77777777" w:rsidR="007A7B72" w:rsidRPr="00F3634B" w:rsidRDefault="007A7B72" w:rsidP="00554E3B">
            <w:pPr>
              <w:rPr>
                <w:i/>
                <w:iCs/>
                <w:sz w:val="20"/>
                <w:szCs w:val="20"/>
              </w:rPr>
            </w:pPr>
            <w:r w:rsidRPr="00F3634B">
              <w:rPr>
                <w:i/>
                <w:iCs/>
                <w:sz w:val="20"/>
                <w:szCs w:val="20"/>
              </w:rPr>
              <w:t>Research Company  </w:t>
            </w:r>
          </w:p>
          <w:p w14:paraId="5500AA92" w14:textId="77777777" w:rsidR="007A7B72" w:rsidRPr="00F3634B" w:rsidRDefault="007A7B72" w:rsidP="00554E3B">
            <w:pPr>
              <w:rPr>
                <w:i/>
                <w:iCs/>
                <w:sz w:val="20"/>
                <w:szCs w:val="20"/>
              </w:rPr>
            </w:pPr>
            <w:r w:rsidRPr="00F3634B">
              <w:rPr>
                <w:i/>
                <w:iCs/>
                <w:sz w:val="20"/>
                <w:szCs w:val="20"/>
              </w:rPr>
              <w:t>Retailer</w:t>
            </w:r>
          </w:p>
          <w:p w14:paraId="159C911D" w14:textId="77777777" w:rsidR="007A7B72" w:rsidRPr="00F3634B" w:rsidRDefault="007A7B72" w:rsidP="00554E3B">
            <w:pPr>
              <w:rPr>
                <w:i/>
                <w:iCs/>
                <w:sz w:val="20"/>
                <w:szCs w:val="20"/>
              </w:rPr>
            </w:pPr>
            <w:r w:rsidRPr="00F3634B">
              <w:rPr>
                <w:i/>
                <w:iCs/>
                <w:sz w:val="20"/>
                <w:szCs w:val="20"/>
              </w:rPr>
              <w:t>Startup</w:t>
            </w:r>
            <w:r w:rsidRPr="00F3634B">
              <w:rPr>
                <w:i/>
                <w:iCs/>
                <w:sz w:val="20"/>
                <w:szCs w:val="20"/>
              </w:rPr>
              <w:br/>
              <w:t>Other</w:t>
            </w:r>
          </w:p>
          <w:p w14:paraId="3277B27E" w14:textId="77777777" w:rsidR="007A7B72" w:rsidRPr="00F3634B" w:rsidRDefault="007A7B72" w:rsidP="00554E3B">
            <w:pPr>
              <w:rPr>
                <w:i/>
                <w:iCs/>
                <w:color w:val="auto"/>
                <w:sz w:val="20"/>
                <w:szCs w:val="20"/>
              </w:rPr>
            </w:pPr>
          </w:p>
        </w:tc>
      </w:tr>
      <w:tr w:rsidR="007A7B72" w:rsidRPr="00896B45" w14:paraId="6A5C93C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BB0ABD" w14:textId="77777777" w:rsidR="007A7B72" w:rsidRPr="00407BD9" w:rsidRDefault="007A7B72" w:rsidP="00554E3B">
            <w:pPr>
              <w:rPr>
                <w:rFonts w:cs="Tahoma"/>
                <w:color w:val="auto"/>
              </w:rPr>
            </w:pPr>
            <w:r w:rsidRPr="00407BD9">
              <w:rPr>
                <w:rFonts w:cs="Tahoma"/>
                <w:color w:val="auto"/>
              </w:rPr>
              <w:t>COMPANY SIZE</w:t>
            </w:r>
          </w:p>
          <w:p w14:paraId="5D97EF04" w14:textId="77777777" w:rsidR="007A7B72" w:rsidRPr="00896B45" w:rsidRDefault="007A7B72" w:rsidP="00554E3B">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28B95E1F" w14:textId="77777777" w:rsidR="007A7B72" w:rsidRPr="00F3634B" w:rsidRDefault="007A7B72" w:rsidP="00554E3B">
            <w:pPr>
              <w:rPr>
                <w:sz w:val="20"/>
                <w:szCs w:val="20"/>
              </w:rPr>
            </w:pPr>
            <w:r w:rsidRPr="00F3634B">
              <w:rPr>
                <w:i/>
                <w:iCs/>
                <w:sz w:val="20"/>
                <w:szCs w:val="20"/>
              </w:rPr>
              <w:t xml:space="preserve">1-50 Employees / 51-200 Employees / 201-500 Employees / 500+ Employees </w:t>
            </w:r>
          </w:p>
        </w:tc>
      </w:tr>
      <w:tr w:rsidR="007A7B72" w:rsidRPr="00896B45" w14:paraId="1D8A66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9EA5FD" w14:textId="77777777" w:rsidR="007A7B72" w:rsidRPr="00407BD9" w:rsidRDefault="007A7B72" w:rsidP="00554E3B">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D52D38B" w14:textId="77777777" w:rsidR="007A7B72" w:rsidRPr="00896B45" w:rsidRDefault="007A7B72" w:rsidP="00554E3B">
            <w:pPr>
              <w:rPr>
                <w:sz w:val="18"/>
                <w:szCs w:val="18"/>
              </w:rPr>
            </w:pPr>
          </w:p>
        </w:tc>
      </w:tr>
      <w:tr w:rsidR="007A7B72" w:rsidRPr="00896B45" w14:paraId="32134DF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8238C2" w14:textId="77777777" w:rsidR="007A7B72" w:rsidRPr="00407BD9" w:rsidRDefault="007A7B72" w:rsidP="00554E3B">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8668E" w14:textId="77777777" w:rsidR="007A7B72" w:rsidRPr="00896B45" w:rsidRDefault="007A7B72" w:rsidP="00554E3B">
            <w:pPr>
              <w:rPr>
                <w:sz w:val="18"/>
                <w:szCs w:val="18"/>
              </w:rPr>
            </w:pPr>
          </w:p>
        </w:tc>
      </w:tr>
      <w:tr w:rsidR="007A7B72" w:rsidRPr="00896B45" w14:paraId="42112375"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A40582" w14:textId="77777777" w:rsidR="007A7B72" w:rsidRPr="00896B45" w:rsidRDefault="007A7B72" w:rsidP="00554E3B">
            <w:pPr>
              <w:rPr>
                <w:rFonts w:cs="Tahoma"/>
                <w:color w:val="auto"/>
                <w:szCs w:val="19"/>
              </w:rPr>
            </w:pPr>
            <w:r w:rsidRPr="00896B45">
              <w:rPr>
                <w:rFonts w:cs="Tahoma"/>
                <w:color w:val="auto"/>
                <w:szCs w:val="19"/>
              </w:rPr>
              <w:t>MAIN CONTACT</w:t>
            </w:r>
          </w:p>
          <w:p w14:paraId="147405D9" w14:textId="37B75620" w:rsidR="007A7B72" w:rsidRPr="00896B45" w:rsidRDefault="007A7B72" w:rsidP="00554E3B">
            <w:pPr>
              <w:rPr>
                <w:sz w:val="18"/>
                <w:szCs w:val="18"/>
              </w:rPr>
            </w:pPr>
            <w:r w:rsidRPr="00407BD9">
              <w:rPr>
                <w:i/>
                <w:sz w:val="20"/>
                <w:szCs w:val="20"/>
              </w:rPr>
              <w:lastRenderedPageBreak/>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A7B72" w:rsidRPr="00896B45" w14:paraId="4EEE78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8A203D" w14:textId="77777777" w:rsidR="007A7B72" w:rsidRPr="00896B45" w:rsidRDefault="007A7B72" w:rsidP="00554E3B">
            <w:pPr>
              <w:rPr>
                <w:rFonts w:cs="Tahoma"/>
                <w:color w:val="auto"/>
                <w:sz w:val="19"/>
                <w:szCs w:val="19"/>
              </w:rPr>
            </w:pPr>
            <w:r w:rsidRPr="00407BD9">
              <w:rPr>
                <w:rFonts w:cs="Tahoma"/>
                <w:color w:val="auto"/>
              </w:rPr>
              <w:lastRenderedPageBreak/>
              <w:t>FULL NAME</w:t>
            </w:r>
          </w:p>
        </w:tc>
        <w:tc>
          <w:tcPr>
            <w:tcW w:w="7718" w:type="dxa"/>
            <w:gridSpan w:val="2"/>
            <w:tcBorders>
              <w:top w:val="single" w:sz="12" w:space="0" w:color="auto"/>
              <w:left w:val="single" w:sz="12" w:space="0" w:color="auto"/>
            </w:tcBorders>
            <w:shd w:val="clear" w:color="auto" w:fill="FFFFFF" w:themeFill="background1"/>
          </w:tcPr>
          <w:p w14:paraId="1C038ABF" w14:textId="77777777" w:rsidR="007A7B72" w:rsidRPr="00896B45" w:rsidRDefault="007A7B72" w:rsidP="00554E3B">
            <w:pPr>
              <w:rPr>
                <w:sz w:val="18"/>
                <w:szCs w:val="18"/>
              </w:rPr>
            </w:pPr>
          </w:p>
        </w:tc>
      </w:tr>
      <w:tr w:rsidR="007A7B72" w:rsidRPr="00896B45" w14:paraId="0C6216D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A14CFA" w14:textId="77777777" w:rsidR="007A7B72" w:rsidRPr="00896B45" w:rsidRDefault="007A7B72" w:rsidP="00554E3B">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012CD7E" w14:textId="77777777" w:rsidR="007A7B72" w:rsidRPr="00896B45" w:rsidRDefault="007A7B72" w:rsidP="00554E3B">
            <w:pPr>
              <w:rPr>
                <w:sz w:val="18"/>
                <w:szCs w:val="18"/>
              </w:rPr>
            </w:pPr>
          </w:p>
        </w:tc>
      </w:tr>
      <w:tr w:rsidR="007A7B72" w:rsidRPr="00896B45" w14:paraId="69418A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14100D" w14:textId="77777777" w:rsidR="007A7B72" w:rsidRPr="00896B45" w:rsidRDefault="007A7B72" w:rsidP="00554E3B">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EB88E8C" w14:textId="77777777" w:rsidR="007A7B72" w:rsidRPr="00896B45" w:rsidRDefault="007A7B72" w:rsidP="00554E3B">
            <w:pPr>
              <w:rPr>
                <w:sz w:val="18"/>
                <w:szCs w:val="18"/>
              </w:rPr>
            </w:pPr>
          </w:p>
        </w:tc>
      </w:tr>
      <w:tr w:rsidR="007A7B72" w:rsidRPr="00896B45" w14:paraId="3E8CBE4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5E7063" w14:textId="77777777" w:rsidR="007A7B72" w:rsidRPr="00896B45" w:rsidRDefault="007A7B72" w:rsidP="00554E3B">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4C0A347F" w14:textId="77777777" w:rsidR="007A7B72" w:rsidRPr="00896B45" w:rsidRDefault="007A7B72" w:rsidP="00554E3B">
            <w:pPr>
              <w:rPr>
                <w:sz w:val="18"/>
                <w:szCs w:val="18"/>
              </w:rPr>
            </w:pPr>
          </w:p>
        </w:tc>
      </w:tr>
      <w:tr w:rsidR="007A7B72" w:rsidRPr="00896B45" w14:paraId="1AF2249A"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6BC6D0" w14:textId="77777777" w:rsidR="007A7B72" w:rsidRPr="00896B45" w:rsidRDefault="007A7B72" w:rsidP="00554E3B">
            <w:pPr>
              <w:rPr>
                <w:rFonts w:cs="Tahoma"/>
                <w:color w:val="auto"/>
                <w:szCs w:val="19"/>
              </w:rPr>
            </w:pPr>
            <w:r w:rsidRPr="00896B45">
              <w:rPr>
                <w:rFonts w:cs="Tahoma"/>
                <w:color w:val="auto"/>
                <w:szCs w:val="19"/>
              </w:rPr>
              <w:t>CEO / TOP RANKING EXECUTIVE CONTACT</w:t>
            </w:r>
          </w:p>
          <w:p w14:paraId="19B6F56D" w14:textId="4FB8BD75" w:rsidR="007A7B72" w:rsidRPr="00896B45" w:rsidRDefault="007A7B72" w:rsidP="00554E3B">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A7B72" w:rsidRPr="00896B45" w14:paraId="35F62DC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72DECB" w14:textId="77777777" w:rsidR="007A7B72" w:rsidRPr="00407BD9" w:rsidRDefault="007A7B72" w:rsidP="00554E3B">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0FD9EA17" w14:textId="77777777" w:rsidR="007A7B72" w:rsidRPr="00896B45" w:rsidRDefault="007A7B72" w:rsidP="00554E3B">
            <w:pPr>
              <w:rPr>
                <w:sz w:val="18"/>
                <w:szCs w:val="18"/>
              </w:rPr>
            </w:pPr>
          </w:p>
        </w:tc>
      </w:tr>
      <w:tr w:rsidR="007A7B72" w:rsidRPr="00896B45" w14:paraId="08362AC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45FDD6" w14:textId="77777777" w:rsidR="007A7B72" w:rsidRPr="00407BD9" w:rsidRDefault="007A7B72" w:rsidP="00554E3B">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5827C179" w14:textId="77777777" w:rsidR="007A7B72" w:rsidRPr="00896B45" w:rsidRDefault="007A7B72" w:rsidP="00554E3B">
            <w:pPr>
              <w:rPr>
                <w:sz w:val="18"/>
                <w:szCs w:val="18"/>
              </w:rPr>
            </w:pPr>
          </w:p>
        </w:tc>
      </w:tr>
      <w:tr w:rsidR="007A7B72" w:rsidRPr="00896B45" w14:paraId="5A4A483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13FCBF" w14:textId="77777777" w:rsidR="007A7B72" w:rsidRPr="00407BD9" w:rsidRDefault="007A7B72" w:rsidP="00554E3B">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6D3E6CF" w14:textId="77777777" w:rsidR="007A7B72" w:rsidRPr="00896B45" w:rsidRDefault="007A7B72" w:rsidP="00554E3B">
            <w:pPr>
              <w:rPr>
                <w:sz w:val="18"/>
                <w:szCs w:val="18"/>
              </w:rPr>
            </w:pPr>
          </w:p>
        </w:tc>
      </w:tr>
      <w:tr w:rsidR="007A7B72" w:rsidRPr="00896B45" w14:paraId="42B1593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C289CD" w14:textId="77777777" w:rsidR="007A7B72" w:rsidRPr="00407BD9" w:rsidRDefault="007A7B72" w:rsidP="00554E3B">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82D7369" w14:textId="77777777" w:rsidR="007A7B72" w:rsidRPr="00896B45" w:rsidRDefault="007A7B72" w:rsidP="00554E3B">
            <w:pPr>
              <w:rPr>
                <w:sz w:val="18"/>
                <w:szCs w:val="18"/>
              </w:rPr>
            </w:pPr>
          </w:p>
        </w:tc>
      </w:tr>
      <w:tr w:rsidR="007A7B72" w:rsidRPr="00896B45" w14:paraId="66FFEC33" w14:textId="77777777">
        <w:trPr>
          <w:trHeight w:val="407"/>
        </w:trPr>
        <w:tc>
          <w:tcPr>
            <w:tcW w:w="10770" w:type="dxa"/>
            <w:gridSpan w:val="3"/>
            <w:shd w:val="clear" w:color="auto" w:fill="FFFFFF" w:themeFill="background1"/>
            <w:vAlign w:val="center"/>
          </w:tcPr>
          <w:p w14:paraId="28B947B0" w14:textId="77777777" w:rsidR="007A7B72" w:rsidRPr="00896B45" w:rsidRDefault="007A7B72">
            <w:pPr>
              <w:spacing w:before="120" w:after="120"/>
              <w:rPr>
                <w:rFonts w:ascii="AvenirNext LT Pro Bold" w:hAnsi="AvenirNext LT Pro Bold"/>
                <w:b/>
                <w:bCs/>
                <w:color w:val="000000" w:themeColor="text1"/>
                <w:sz w:val="22"/>
                <w:szCs w:val="20"/>
              </w:rPr>
            </w:pPr>
          </w:p>
        </w:tc>
      </w:tr>
      <w:tr w:rsidR="007173C8" w:rsidRPr="00896B45" w14:paraId="53F21014" w14:textId="77777777">
        <w:trPr>
          <w:trHeight w:val="407"/>
        </w:trPr>
        <w:tc>
          <w:tcPr>
            <w:tcW w:w="10770" w:type="dxa"/>
            <w:gridSpan w:val="3"/>
            <w:shd w:val="clear" w:color="auto" w:fill="000000" w:themeFill="text1"/>
            <w:vAlign w:val="center"/>
            <w:hideMark/>
          </w:tcPr>
          <w:p w14:paraId="79808EC5" w14:textId="69B4DA65" w:rsidR="007173C8" w:rsidRPr="00896B45" w:rsidRDefault="007173C8">
            <w:pPr>
              <w:rPr>
                <w:sz w:val="20"/>
              </w:rPr>
            </w:pPr>
            <w:r w:rsidRPr="006F3E1D">
              <w:rPr>
                <w:color w:val="FFFFFF" w:themeColor="background1"/>
              </w:rPr>
              <w:t>CLIENT #</w:t>
            </w:r>
            <w:r>
              <w:rPr>
                <w:color w:val="FFFFFF" w:themeColor="background1"/>
              </w:rPr>
              <w:t>2</w:t>
            </w:r>
            <w:r w:rsidRPr="006F3E1D">
              <w:rPr>
                <w:color w:val="FFFFFF" w:themeColor="background1"/>
              </w:rPr>
              <w:t xml:space="preserve"> </w:t>
            </w:r>
            <w:r>
              <w:rPr>
                <w:color w:val="FFFFFF" w:themeColor="background1"/>
              </w:rPr>
              <w:t>(Optional</w:t>
            </w:r>
            <w:r w:rsidRPr="006F3E1D">
              <w:rPr>
                <w:color w:val="FFFFFF" w:themeColor="background1"/>
              </w:rPr>
              <w:t>)</w:t>
            </w:r>
          </w:p>
        </w:tc>
      </w:tr>
      <w:tr w:rsidR="007173C8" w:rsidRPr="00896B45" w14:paraId="2ABE38B5"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BA7E" w14:textId="77777777" w:rsidR="007173C8" w:rsidRPr="00896B45" w:rsidRDefault="007173C8">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B82247A" w14:textId="77777777" w:rsidR="007173C8" w:rsidRPr="00896B45" w:rsidRDefault="007173C8">
            <w:pPr>
              <w:rPr>
                <w:sz w:val="18"/>
                <w:szCs w:val="18"/>
              </w:rPr>
            </w:pPr>
          </w:p>
        </w:tc>
      </w:tr>
      <w:tr w:rsidR="007173C8" w:rsidRPr="00896B45" w14:paraId="4621F94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92502B" w14:textId="77777777" w:rsidR="007173C8" w:rsidRPr="00896B45" w:rsidRDefault="007173C8">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2E1A6859" w14:textId="77777777" w:rsidR="007173C8" w:rsidRPr="00896B45" w:rsidRDefault="007173C8">
            <w:pPr>
              <w:rPr>
                <w:sz w:val="18"/>
                <w:szCs w:val="18"/>
              </w:rPr>
            </w:pPr>
          </w:p>
        </w:tc>
      </w:tr>
      <w:tr w:rsidR="007173C8" w:rsidRPr="00407BD9" w14:paraId="58B0FFB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659FB8" w14:textId="77777777" w:rsidR="007173C8" w:rsidRPr="00407BD9" w:rsidRDefault="007173C8">
            <w:pPr>
              <w:rPr>
                <w:rFonts w:cs="Tahoma"/>
                <w:color w:val="auto"/>
              </w:rPr>
            </w:pPr>
            <w:r w:rsidRPr="00407BD9">
              <w:rPr>
                <w:rFonts w:cs="Tahoma"/>
                <w:color w:val="auto"/>
              </w:rPr>
              <w:t>COMPANY TYPE</w:t>
            </w:r>
          </w:p>
          <w:p w14:paraId="75AD17C7" w14:textId="77777777" w:rsidR="007173C8" w:rsidRPr="00896B45" w:rsidRDefault="007173C8">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C762781" w14:textId="77777777" w:rsidR="007173C8" w:rsidRPr="00407BD9" w:rsidRDefault="007173C8">
            <w:pPr>
              <w:rPr>
                <w:i/>
                <w:iCs/>
                <w:sz w:val="20"/>
                <w:szCs w:val="18"/>
              </w:rPr>
            </w:pPr>
            <w:r w:rsidRPr="00407BD9">
              <w:rPr>
                <w:i/>
                <w:iCs/>
                <w:sz w:val="20"/>
                <w:szCs w:val="18"/>
              </w:rPr>
              <w:t>Agency: Brand Identity</w:t>
            </w:r>
          </w:p>
          <w:p w14:paraId="2BD63D3B" w14:textId="77777777" w:rsidR="007173C8" w:rsidRPr="00407BD9" w:rsidRDefault="007173C8">
            <w:pPr>
              <w:rPr>
                <w:i/>
                <w:iCs/>
                <w:sz w:val="20"/>
                <w:szCs w:val="18"/>
              </w:rPr>
            </w:pPr>
            <w:r w:rsidRPr="00407BD9">
              <w:rPr>
                <w:i/>
                <w:iCs/>
                <w:sz w:val="20"/>
                <w:szCs w:val="18"/>
              </w:rPr>
              <w:t>Agency: Business-to-Business </w:t>
            </w:r>
          </w:p>
          <w:p w14:paraId="54F7D135" w14:textId="77777777" w:rsidR="007173C8" w:rsidRPr="00407BD9" w:rsidRDefault="007173C8">
            <w:pPr>
              <w:rPr>
                <w:i/>
                <w:iCs/>
                <w:sz w:val="20"/>
                <w:szCs w:val="18"/>
              </w:rPr>
            </w:pPr>
            <w:r w:rsidRPr="00407BD9">
              <w:rPr>
                <w:i/>
                <w:iCs/>
                <w:sz w:val="20"/>
                <w:szCs w:val="18"/>
              </w:rPr>
              <w:t>Agency: Data / Programmatic</w:t>
            </w:r>
          </w:p>
          <w:p w14:paraId="4221B0C0" w14:textId="77777777" w:rsidR="007173C8" w:rsidRPr="00407BD9" w:rsidRDefault="007173C8">
            <w:pPr>
              <w:rPr>
                <w:i/>
                <w:iCs/>
                <w:sz w:val="20"/>
                <w:szCs w:val="18"/>
              </w:rPr>
            </w:pPr>
            <w:r w:rsidRPr="00407BD9">
              <w:rPr>
                <w:i/>
                <w:iCs/>
                <w:sz w:val="20"/>
                <w:szCs w:val="18"/>
              </w:rPr>
              <w:t>Agency: Design </w:t>
            </w:r>
          </w:p>
          <w:p w14:paraId="21868F11" w14:textId="77777777" w:rsidR="007173C8" w:rsidRPr="00407BD9" w:rsidRDefault="007173C8">
            <w:pPr>
              <w:rPr>
                <w:i/>
                <w:iCs/>
                <w:sz w:val="20"/>
                <w:szCs w:val="18"/>
              </w:rPr>
            </w:pPr>
            <w:r w:rsidRPr="00407BD9">
              <w:rPr>
                <w:i/>
                <w:iCs/>
                <w:sz w:val="20"/>
                <w:szCs w:val="18"/>
              </w:rPr>
              <w:t>Agency: Digital / Interactive </w:t>
            </w:r>
          </w:p>
          <w:p w14:paraId="422B466F" w14:textId="77777777" w:rsidR="007173C8" w:rsidRPr="00407BD9" w:rsidRDefault="007173C8">
            <w:pPr>
              <w:rPr>
                <w:i/>
                <w:iCs/>
                <w:sz w:val="20"/>
                <w:szCs w:val="18"/>
              </w:rPr>
            </w:pPr>
            <w:r w:rsidRPr="00407BD9">
              <w:rPr>
                <w:i/>
                <w:iCs/>
                <w:sz w:val="20"/>
                <w:szCs w:val="18"/>
              </w:rPr>
              <w:t>Agency: Direct Marketing </w:t>
            </w:r>
          </w:p>
          <w:p w14:paraId="1139E033" w14:textId="77777777" w:rsidR="007173C8" w:rsidRPr="00407BD9" w:rsidRDefault="007173C8">
            <w:pPr>
              <w:rPr>
                <w:i/>
                <w:iCs/>
                <w:sz w:val="20"/>
                <w:szCs w:val="18"/>
              </w:rPr>
            </w:pPr>
            <w:r w:rsidRPr="00407BD9">
              <w:rPr>
                <w:i/>
                <w:iCs/>
                <w:sz w:val="20"/>
                <w:szCs w:val="18"/>
              </w:rPr>
              <w:t>Agency: Experiential / Event  </w:t>
            </w:r>
          </w:p>
          <w:p w14:paraId="745AD021" w14:textId="77777777" w:rsidR="007173C8" w:rsidRPr="00407BD9" w:rsidRDefault="007173C8">
            <w:pPr>
              <w:rPr>
                <w:i/>
                <w:iCs/>
                <w:sz w:val="20"/>
                <w:szCs w:val="18"/>
              </w:rPr>
            </w:pPr>
            <w:r w:rsidRPr="00407BD9">
              <w:rPr>
                <w:i/>
                <w:iCs/>
                <w:sz w:val="20"/>
                <w:szCs w:val="18"/>
              </w:rPr>
              <w:t>Agency: Full-Service / Creative</w:t>
            </w:r>
          </w:p>
          <w:p w14:paraId="5AEF6664" w14:textId="77777777" w:rsidR="007173C8" w:rsidRPr="00407BD9" w:rsidRDefault="007173C8">
            <w:pPr>
              <w:rPr>
                <w:i/>
                <w:iCs/>
                <w:sz w:val="20"/>
                <w:szCs w:val="18"/>
              </w:rPr>
            </w:pPr>
            <w:r w:rsidRPr="00407BD9">
              <w:rPr>
                <w:i/>
                <w:iCs/>
                <w:sz w:val="20"/>
                <w:szCs w:val="18"/>
              </w:rPr>
              <w:t>Agency: Guerilla</w:t>
            </w:r>
          </w:p>
          <w:p w14:paraId="2D37F374" w14:textId="77777777" w:rsidR="007173C8" w:rsidRPr="00407BD9" w:rsidRDefault="007173C8">
            <w:pPr>
              <w:rPr>
                <w:i/>
                <w:iCs/>
                <w:sz w:val="20"/>
                <w:szCs w:val="18"/>
              </w:rPr>
            </w:pPr>
            <w:r w:rsidRPr="00407BD9">
              <w:rPr>
                <w:i/>
                <w:iCs/>
                <w:sz w:val="20"/>
                <w:szCs w:val="18"/>
              </w:rPr>
              <w:t>Agency: Health  </w:t>
            </w:r>
            <w:r w:rsidRPr="00407BD9">
              <w:rPr>
                <w:i/>
                <w:iCs/>
                <w:sz w:val="20"/>
                <w:szCs w:val="18"/>
              </w:rPr>
              <w:br/>
              <w:t>Agency: In-House</w:t>
            </w:r>
          </w:p>
          <w:p w14:paraId="56837CE9" w14:textId="77777777" w:rsidR="007173C8" w:rsidRPr="00407BD9" w:rsidRDefault="007173C8">
            <w:pPr>
              <w:rPr>
                <w:i/>
                <w:iCs/>
                <w:sz w:val="20"/>
                <w:szCs w:val="18"/>
              </w:rPr>
            </w:pPr>
            <w:r w:rsidRPr="00407BD9">
              <w:rPr>
                <w:i/>
                <w:iCs/>
                <w:sz w:val="20"/>
                <w:szCs w:val="18"/>
              </w:rPr>
              <w:t>Agency: Media  </w:t>
            </w:r>
          </w:p>
          <w:p w14:paraId="0D5BD356" w14:textId="77777777" w:rsidR="007173C8" w:rsidRPr="00407BD9" w:rsidRDefault="007173C8">
            <w:pPr>
              <w:rPr>
                <w:i/>
                <w:iCs/>
                <w:sz w:val="20"/>
                <w:szCs w:val="18"/>
              </w:rPr>
            </w:pPr>
            <w:r w:rsidRPr="00407BD9">
              <w:rPr>
                <w:i/>
                <w:iCs/>
                <w:sz w:val="20"/>
                <w:szCs w:val="18"/>
              </w:rPr>
              <w:t>Agency: Multicultural  </w:t>
            </w:r>
          </w:p>
          <w:p w14:paraId="16C731CF" w14:textId="77777777" w:rsidR="007173C8" w:rsidRPr="00407BD9" w:rsidRDefault="007173C8">
            <w:pPr>
              <w:rPr>
                <w:i/>
                <w:iCs/>
                <w:sz w:val="20"/>
                <w:szCs w:val="18"/>
              </w:rPr>
            </w:pPr>
            <w:r w:rsidRPr="00407BD9">
              <w:rPr>
                <w:i/>
                <w:iCs/>
                <w:sz w:val="20"/>
                <w:szCs w:val="18"/>
              </w:rPr>
              <w:t>Agency: Performance Marketing</w:t>
            </w:r>
            <w:r w:rsidRPr="00407BD9">
              <w:rPr>
                <w:i/>
                <w:iCs/>
                <w:sz w:val="20"/>
                <w:szCs w:val="18"/>
              </w:rPr>
              <w:br/>
              <w:t xml:space="preserve">Agency: Production </w:t>
            </w:r>
          </w:p>
          <w:p w14:paraId="72CE8213" w14:textId="77777777" w:rsidR="007173C8" w:rsidRPr="00407BD9" w:rsidRDefault="007173C8">
            <w:pPr>
              <w:rPr>
                <w:i/>
                <w:iCs/>
                <w:sz w:val="20"/>
                <w:szCs w:val="18"/>
              </w:rPr>
            </w:pPr>
            <w:r w:rsidRPr="00407BD9">
              <w:rPr>
                <w:i/>
                <w:iCs/>
                <w:sz w:val="20"/>
                <w:szCs w:val="18"/>
              </w:rPr>
              <w:t>Agency: Promotional  </w:t>
            </w:r>
          </w:p>
          <w:p w14:paraId="776115B9" w14:textId="77777777" w:rsidR="007173C8" w:rsidRPr="00407BD9" w:rsidRDefault="007173C8">
            <w:pPr>
              <w:rPr>
                <w:i/>
                <w:iCs/>
                <w:sz w:val="20"/>
                <w:szCs w:val="18"/>
              </w:rPr>
            </w:pPr>
            <w:r w:rsidRPr="00407BD9">
              <w:rPr>
                <w:i/>
                <w:iCs/>
                <w:sz w:val="20"/>
                <w:szCs w:val="18"/>
              </w:rPr>
              <w:t>Agency: Public Relations  </w:t>
            </w:r>
          </w:p>
          <w:p w14:paraId="628B5FF4" w14:textId="77777777" w:rsidR="007173C8" w:rsidRPr="00407BD9" w:rsidRDefault="007173C8">
            <w:pPr>
              <w:rPr>
                <w:i/>
                <w:iCs/>
                <w:sz w:val="20"/>
                <w:szCs w:val="18"/>
              </w:rPr>
            </w:pPr>
            <w:r w:rsidRPr="00407BD9">
              <w:rPr>
                <w:i/>
                <w:iCs/>
                <w:sz w:val="20"/>
                <w:szCs w:val="18"/>
              </w:rPr>
              <w:t>Agency: Shopper Marketing / Commerce </w:t>
            </w:r>
          </w:p>
          <w:p w14:paraId="17ECF653" w14:textId="77777777" w:rsidR="007173C8" w:rsidRPr="00407BD9" w:rsidRDefault="007173C8">
            <w:pPr>
              <w:rPr>
                <w:i/>
                <w:iCs/>
                <w:sz w:val="20"/>
                <w:szCs w:val="18"/>
              </w:rPr>
            </w:pPr>
            <w:r w:rsidRPr="00407BD9">
              <w:rPr>
                <w:i/>
                <w:iCs/>
                <w:sz w:val="20"/>
                <w:szCs w:val="18"/>
              </w:rPr>
              <w:t>Agency: Other </w:t>
            </w:r>
          </w:p>
          <w:p w14:paraId="78B28A18" w14:textId="77777777" w:rsidR="007173C8" w:rsidRPr="00407BD9" w:rsidRDefault="007173C8">
            <w:pPr>
              <w:rPr>
                <w:i/>
                <w:iCs/>
                <w:sz w:val="20"/>
                <w:szCs w:val="18"/>
              </w:rPr>
            </w:pPr>
          </w:p>
        </w:tc>
        <w:tc>
          <w:tcPr>
            <w:tcW w:w="3859" w:type="dxa"/>
            <w:shd w:val="clear" w:color="auto" w:fill="FFFFFF" w:themeFill="background1"/>
          </w:tcPr>
          <w:p w14:paraId="7468A08B" w14:textId="77777777" w:rsidR="007173C8" w:rsidRPr="00407BD9" w:rsidRDefault="007173C8">
            <w:pPr>
              <w:rPr>
                <w:i/>
                <w:iCs/>
                <w:sz w:val="20"/>
                <w:szCs w:val="18"/>
              </w:rPr>
            </w:pPr>
            <w:r w:rsidRPr="00407BD9">
              <w:rPr>
                <w:i/>
                <w:iCs/>
                <w:sz w:val="20"/>
                <w:szCs w:val="18"/>
              </w:rPr>
              <w:t>Ad or Mar Tech </w:t>
            </w:r>
          </w:p>
          <w:p w14:paraId="6CE3EF00" w14:textId="77777777" w:rsidR="007173C8" w:rsidRPr="00407BD9" w:rsidRDefault="007173C8">
            <w:pPr>
              <w:rPr>
                <w:i/>
                <w:iCs/>
                <w:sz w:val="20"/>
                <w:szCs w:val="18"/>
              </w:rPr>
            </w:pPr>
            <w:r w:rsidRPr="00407BD9">
              <w:rPr>
                <w:i/>
                <w:iCs/>
                <w:sz w:val="20"/>
                <w:szCs w:val="18"/>
              </w:rPr>
              <w:t>Brand / Client  </w:t>
            </w:r>
          </w:p>
          <w:p w14:paraId="7F54D299" w14:textId="77777777" w:rsidR="007173C8" w:rsidRPr="00407BD9" w:rsidRDefault="007173C8">
            <w:pPr>
              <w:rPr>
                <w:i/>
                <w:iCs/>
                <w:sz w:val="20"/>
                <w:szCs w:val="18"/>
              </w:rPr>
            </w:pPr>
            <w:r w:rsidRPr="00407BD9">
              <w:rPr>
                <w:i/>
                <w:iCs/>
                <w:sz w:val="20"/>
                <w:szCs w:val="18"/>
              </w:rPr>
              <w:t>Consultancy  </w:t>
            </w:r>
          </w:p>
          <w:p w14:paraId="742044AB" w14:textId="77777777" w:rsidR="007173C8" w:rsidRPr="00407BD9" w:rsidRDefault="007173C8">
            <w:pPr>
              <w:rPr>
                <w:i/>
                <w:iCs/>
                <w:sz w:val="20"/>
                <w:szCs w:val="18"/>
              </w:rPr>
            </w:pPr>
            <w:r w:rsidRPr="00407BD9">
              <w:rPr>
                <w:i/>
                <w:iCs/>
                <w:sz w:val="20"/>
                <w:szCs w:val="18"/>
              </w:rPr>
              <w:t>Educational Institution  </w:t>
            </w:r>
          </w:p>
          <w:p w14:paraId="14F75586" w14:textId="77777777" w:rsidR="007173C8" w:rsidRPr="00407BD9" w:rsidRDefault="007173C8">
            <w:pPr>
              <w:rPr>
                <w:i/>
                <w:iCs/>
                <w:sz w:val="20"/>
                <w:szCs w:val="18"/>
              </w:rPr>
            </w:pPr>
            <w:r w:rsidRPr="00407BD9">
              <w:rPr>
                <w:i/>
                <w:iCs/>
                <w:sz w:val="20"/>
                <w:szCs w:val="18"/>
              </w:rPr>
              <w:t>Media Owner </w:t>
            </w:r>
          </w:p>
          <w:p w14:paraId="6F98C3D4" w14:textId="77777777" w:rsidR="007173C8" w:rsidRPr="00407BD9" w:rsidRDefault="007173C8">
            <w:pPr>
              <w:rPr>
                <w:i/>
                <w:iCs/>
                <w:sz w:val="20"/>
                <w:szCs w:val="18"/>
              </w:rPr>
            </w:pPr>
            <w:r w:rsidRPr="00407BD9">
              <w:rPr>
                <w:i/>
                <w:iCs/>
                <w:sz w:val="20"/>
                <w:szCs w:val="18"/>
              </w:rPr>
              <w:t>Research Company  </w:t>
            </w:r>
          </w:p>
          <w:p w14:paraId="529D872A" w14:textId="77777777" w:rsidR="007173C8" w:rsidRPr="00407BD9" w:rsidRDefault="007173C8">
            <w:pPr>
              <w:rPr>
                <w:i/>
                <w:iCs/>
                <w:sz w:val="20"/>
                <w:szCs w:val="18"/>
              </w:rPr>
            </w:pPr>
            <w:r w:rsidRPr="00407BD9">
              <w:rPr>
                <w:i/>
                <w:iCs/>
                <w:sz w:val="20"/>
                <w:szCs w:val="18"/>
              </w:rPr>
              <w:t>Retailer</w:t>
            </w:r>
          </w:p>
          <w:p w14:paraId="0057265C" w14:textId="77777777" w:rsidR="007173C8" w:rsidRPr="00407BD9" w:rsidRDefault="007173C8">
            <w:pPr>
              <w:rPr>
                <w:i/>
                <w:iCs/>
                <w:sz w:val="20"/>
                <w:szCs w:val="18"/>
              </w:rPr>
            </w:pPr>
            <w:r w:rsidRPr="00407BD9">
              <w:rPr>
                <w:i/>
                <w:iCs/>
                <w:sz w:val="20"/>
                <w:szCs w:val="18"/>
              </w:rPr>
              <w:t>Startup</w:t>
            </w:r>
            <w:r w:rsidRPr="00407BD9">
              <w:rPr>
                <w:i/>
                <w:iCs/>
                <w:sz w:val="20"/>
                <w:szCs w:val="18"/>
              </w:rPr>
              <w:br/>
              <w:t>Other</w:t>
            </w:r>
          </w:p>
          <w:p w14:paraId="2A675191" w14:textId="77777777" w:rsidR="007173C8" w:rsidRPr="00407BD9" w:rsidRDefault="007173C8">
            <w:pPr>
              <w:rPr>
                <w:i/>
                <w:iCs/>
                <w:color w:val="auto"/>
                <w:sz w:val="20"/>
                <w:szCs w:val="18"/>
              </w:rPr>
            </w:pPr>
          </w:p>
        </w:tc>
      </w:tr>
      <w:tr w:rsidR="007173C8" w:rsidRPr="00896B45" w14:paraId="6D1A9D89"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4F081E" w14:textId="77777777" w:rsidR="007173C8" w:rsidRPr="00407BD9" w:rsidRDefault="007173C8">
            <w:pPr>
              <w:rPr>
                <w:rFonts w:cs="Tahoma"/>
                <w:color w:val="auto"/>
              </w:rPr>
            </w:pPr>
            <w:r w:rsidRPr="00407BD9">
              <w:rPr>
                <w:rFonts w:cs="Tahoma"/>
                <w:color w:val="auto"/>
              </w:rPr>
              <w:t>COMPANY SIZE</w:t>
            </w:r>
          </w:p>
          <w:p w14:paraId="07F72B50" w14:textId="77777777" w:rsidR="007173C8" w:rsidRPr="00896B45" w:rsidRDefault="007173C8">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30454952" w14:textId="77777777" w:rsidR="007173C8" w:rsidRPr="00896B45" w:rsidRDefault="007173C8">
            <w:pPr>
              <w:rPr>
                <w:sz w:val="18"/>
                <w:szCs w:val="18"/>
              </w:rPr>
            </w:pPr>
            <w:r w:rsidRPr="00407BD9">
              <w:rPr>
                <w:i/>
                <w:iCs/>
                <w:sz w:val="20"/>
                <w:szCs w:val="18"/>
              </w:rPr>
              <w:t xml:space="preserve">1-50 Employees / 51-200 Employees / 201-500 Employees / 500+ Employees </w:t>
            </w:r>
          </w:p>
        </w:tc>
      </w:tr>
      <w:tr w:rsidR="007173C8" w:rsidRPr="00896B45" w14:paraId="6C04F0B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1A8D4D" w14:textId="77777777" w:rsidR="007173C8" w:rsidRPr="00407BD9" w:rsidRDefault="007173C8">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62AB9877" w14:textId="77777777" w:rsidR="007173C8" w:rsidRPr="00896B45" w:rsidRDefault="007173C8">
            <w:pPr>
              <w:rPr>
                <w:sz w:val="18"/>
                <w:szCs w:val="18"/>
              </w:rPr>
            </w:pPr>
          </w:p>
        </w:tc>
      </w:tr>
      <w:tr w:rsidR="007173C8" w:rsidRPr="00896B45" w14:paraId="3C1918F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943E88" w14:textId="77777777" w:rsidR="007173C8" w:rsidRPr="00407BD9" w:rsidRDefault="007173C8">
            <w:pPr>
              <w:rPr>
                <w:rFonts w:cs="Tahoma"/>
                <w:color w:val="auto"/>
              </w:rPr>
            </w:pPr>
            <w:r w:rsidRPr="00407BD9">
              <w:rPr>
                <w:rFonts w:cs="Tahoma"/>
                <w:color w:val="auto"/>
              </w:rPr>
              <w:lastRenderedPageBreak/>
              <w:t>CLIENT NETWORK</w:t>
            </w:r>
          </w:p>
        </w:tc>
        <w:tc>
          <w:tcPr>
            <w:tcW w:w="7718" w:type="dxa"/>
            <w:gridSpan w:val="2"/>
            <w:tcBorders>
              <w:left w:val="single" w:sz="12" w:space="0" w:color="auto"/>
            </w:tcBorders>
            <w:shd w:val="clear" w:color="auto" w:fill="FFFFFF" w:themeFill="background1"/>
          </w:tcPr>
          <w:p w14:paraId="162F9FFB" w14:textId="77777777" w:rsidR="007173C8" w:rsidRPr="00896B45" w:rsidRDefault="007173C8">
            <w:pPr>
              <w:rPr>
                <w:sz w:val="18"/>
                <w:szCs w:val="18"/>
              </w:rPr>
            </w:pPr>
          </w:p>
        </w:tc>
      </w:tr>
      <w:tr w:rsidR="007173C8" w:rsidRPr="00896B45" w14:paraId="247BE44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E022E3" w14:textId="77777777" w:rsidR="007173C8" w:rsidRPr="00896B45" w:rsidRDefault="007173C8">
            <w:pPr>
              <w:rPr>
                <w:rFonts w:cs="Tahoma"/>
                <w:color w:val="auto"/>
                <w:szCs w:val="19"/>
              </w:rPr>
            </w:pPr>
            <w:r w:rsidRPr="00896B45">
              <w:rPr>
                <w:rFonts w:cs="Tahoma"/>
                <w:color w:val="auto"/>
                <w:szCs w:val="19"/>
              </w:rPr>
              <w:t>MAIN CONTACT</w:t>
            </w:r>
          </w:p>
          <w:p w14:paraId="16A71FCE" w14:textId="23672914" w:rsidR="007173C8" w:rsidRPr="00896B45" w:rsidRDefault="007173C8">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173C8" w:rsidRPr="00896B45" w14:paraId="6FCD8EB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F215DF" w14:textId="77777777" w:rsidR="007173C8" w:rsidRPr="00896B45" w:rsidRDefault="007173C8">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53DD2D2" w14:textId="77777777" w:rsidR="007173C8" w:rsidRPr="00896B45" w:rsidRDefault="007173C8">
            <w:pPr>
              <w:rPr>
                <w:sz w:val="18"/>
                <w:szCs w:val="18"/>
              </w:rPr>
            </w:pPr>
          </w:p>
        </w:tc>
      </w:tr>
      <w:tr w:rsidR="007173C8" w:rsidRPr="00896B45" w14:paraId="1404DBD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8E6CF" w14:textId="77777777" w:rsidR="007173C8" w:rsidRPr="00896B45" w:rsidRDefault="007173C8">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0EB756D" w14:textId="77777777" w:rsidR="007173C8" w:rsidRPr="00896B45" w:rsidRDefault="007173C8">
            <w:pPr>
              <w:rPr>
                <w:sz w:val="18"/>
                <w:szCs w:val="18"/>
              </w:rPr>
            </w:pPr>
          </w:p>
        </w:tc>
      </w:tr>
      <w:tr w:rsidR="007173C8" w:rsidRPr="00896B45" w14:paraId="060593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71DF7B" w14:textId="77777777" w:rsidR="007173C8" w:rsidRPr="00896B45" w:rsidRDefault="007173C8">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40974381" w14:textId="77777777" w:rsidR="007173C8" w:rsidRPr="00896B45" w:rsidRDefault="007173C8">
            <w:pPr>
              <w:rPr>
                <w:sz w:val="18"/>
                <w:szCs w:val="18"/>
              </w:rPr>
            </w:pPr>
          </w:p>
        </w:tc>
      </w:tr>
      <w:tr w:rsidR="007173C8" w:rsidRPr="00896B45" w14:paraId="39C1DC9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C84C9" w14:textId="77777777" w:rsidR="007173C8" w:rsidRPr="00896B45" w:rsidRDefault="007173C8">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2AEDF85" w14:textId="77777777" w:rsidR="007173C8" w:rsidRPr="00896B45" w:rsidRDefault="007173C8">
            <w:pPr>
              <w:rPr>
                <w:sz w:val="18"/>
                <w:szCs w:val="18"/>
              </w:rPr>
            </w:pPr>
          </w:p>
        </w:tc>
      </w:tr>
      <w:tr w:rsidR="007173C8" w:rsidRPr="00896B45" w14:paraId="301A72A1"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395112" w14:textId="77777777" w:rsidR="007173C8" w:rsidRPr="00896B45" w:rsidRDefault="007173C8">
            <w:pPr>
              <w:rPr>
                <w:rFonts w:cs="Tahoma"/>
                <w:color w:val="auto"/>
                <w:szCs w:val="19"/>
              </w:rPr>
            </w:pPr>
            <w:r w:rsidRPr="00896B45">
              <w:rPr>
                <w:rFonts w:cs="Tahoma"/>
                <w:color w:val="auto"/>
                <w:szCs w:val="19"/>
              </w:rPr>
              <w:t>CEO / TOP RANKING EXECUTIVE CONTACT</w:t>
            </w:r>
          </w:p>
          <w:p w14:paraId="7AE7F7CD" w14:textId="532527D2" w:rsidR="007173C8" w:rsidRPr="00896B45" w:rsidRDefault="007173C8">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173C8" w:rsidRPr="00896B45" w14:paraId="24C1AD0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AC4769" w14:textId="77777777" w:rsidR="007173C8" w:rsidRPr="00407BD9" w:rsidRDefault="007173C8">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493C2E1B" w14:textId="77777777" w:rsidR="007173C8" w:rsidRPr="00896B45" w:rsidRDefault="007173C8">
            <w:pPr>
              <w:rPr>
                <w:sz w:val="18"/>
                <w:szCs w:val="18"/>
              </w:rPr>
            </w:pPr>
          </w:p>
        </w:tc>
      </w:tr>
      <w:tr w:rsidR="007173C8" w:rsidRPr="00896B45" w14:paraId="1CFAA1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17F9FA" w14:textId="77777777" w:rsidR="007173C8" w:rsidRPr="00407BD9" w:rsidRDefault="007173C8">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3DDBF23" w14:textId="77777777" w:rsidR="007173C8" w:rsidRPr="00896B45" w:rsidRDefault="007173C8">
            <w:pPr>
              <w:rPr>
                <w:sz w:val="18"/>
                <w:szCs w:val="18"/>
              </w:rPr>
            </w:pPr>
          </w:p>
        </w:tc>
      </w:tr>
      <w:tr w:rsidR="007173C8" w:rsidRPr="00896B45" w14:paraId="0226E57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0B8727" w14:textId="77777777" w:rsidR="007173C8" w:rsidRPr="00407BD9" w:rsidRDefault="007173C8">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34CBE22" w14:textId="77777777" w:rsidR="007173C8" w:rsidRPr="00896B45" w:rsidRDefault="007173C8">
            <w:pPr>
              <w:rPr>
                <w:sz w:val="18"/>
                <w:szCs w:val="18"/>
              </w:rPr>
            </w:pPr>
          </w:p>
        </w:tc>
      </w:tr>
      <w:tr w:rsidR="007173C8" w:rsidRPr="00896B45" w14:paraId="76B320D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DA1CE" w14:textId="77777777" w:rsidR="007173C8" w:rsidRPr="00407BD9" w:rsidRDefault="007173C8">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3C752FAF" w14:textId="77777777" w:rsidR="007173C8" w:rsidRPr="00896B45" w:rsidRDefault="007173C8">
            <w:pPr>
              <w:rPr>
                <w:sz w:val="18"/>
                <w:szCs w:val="18"/>
              </w:rPr>
            </w:pPr>
          </w:p>
        </w:tc>
      </w:tr>
    </w:tbl>
    <w:p w14:paraId="28FF3241" w14:textId="77777777" w:rsidR="00070D79" w:rsidRDefault="00070D79" w:rsidP="00B77443">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070D79" w:rsidRPr="00333E1E" w14:paraId="0F6F298E" w14:textId="77777777">
        <w:trPr>
          <w:trHeight w:val="590"/>
        </w:trPr>
        <w:tc>
          <w:tcPr>
            <w:tcW w:w="10790" w:type="dxa"/>
            <w:tcBorders>
              <w:top w:val="nil"/>
              <w:left w:val="nil"/>
              <w:bottom w:val="nil"/>
              <w:right w:val="nil"/>
            </w:tcBorders>
            <w:shd w:val="clear" w:color="auto" w:fill="000000" w:themeFill="text1"/>
            <w:vAlign w:val="center"/>
          </w:tcPr>
          <w:p w14:paraId="03D718E2" w14:textId="4A33BAC1" w:rsidR="00070D79" w:rsidRPr="00EF07F9" w:rsidRDefault="00070D79">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Contributing Companies</w:t>
            </w:r>
          </w:p>
          <w:p w14:paraId="2DED04C6" w14:textId="650CBE93" w:rsidR="00D77A7E" w:rsidRPr="00985A7F" w:rsidRDefault="00070D79" w:rsidP="00D77A7E">
            <w:pPr>
              <w:rPr>
                <w:b/>
                <w:bCs/>
                <w:color w:val="FFFFFF" w:themeColor="background1"/>
                <w:sz w:val="36"/>
                <w:szCs w:val="36"/>
              </w:rPr>
            </w:pPr>
            <w:r>
              <w:rPr>
                <w:color w:val="FFFFFF" w:themeColor="background1"/>
              </w:rPr>
              <w:br/>
            </w:r>
            <w:r w:rsidR="00D77A7E" w:rsidRPr="00D77A7E">
              <w:rPr>
                <w:color w:val="FFFFFF" w:themeColor="background1"/>
                <w:sz w:val="24"/>
                <w:szCs w:val="24"/>
              </w:rPr>
              <w:t xml:space="preserve">Entrants are required to credit all key strategic partners on an effort. You may </w:t>
            </w:r>
            <w:r w:rsidR="00D77A7E" w:rsidRPr="00985A7F">
              <w:rPr>
                <w:b/>
                <w:bCs/>
                <w:color w:val="FFFFFF" w:themeColor="background1"/>
                <w:sz w:val="24"/>
                <w:szCs w:val="24"/>
              </w:rPr>
              <w:t>list up to four contributing companies.</w:t>
            </w:r>
          </w:p>
          <w:p w14:paraId="28602550" w14:textId="77777777" w:rsidR="00D77A7E" w:rsidRPr="00985A7F" w:rsidRDefault="00D77A7E" w:rsidP="00D77A7E">
            <w:pPr>
              <w:rPr>
                <w:b/>
                <w:bCs/>
                <w:color w:val="FFFFFF" w:themeColor="background1"/>
              </w:rPr>
            </w:pPr>
          </w:p>
          <w:p w14:paraId="4C41B2A4" w14:textId="78DCF352" w:rsidR="00070D79" w:rsidRPr="00333E1E" w:rsidRDefault="00D77A7E" w:rsidP="00D77A7E">
            <w:pPr>
              <w:rPr>
                <w:sz w:val="24"/>
                <w:szCs w:val="24"/>
              </w:rPr>
            </w:pPr>
            <w:r w:rsidRPr="00D77A7E">
              <w:rPr>
                <w:color w:val="FFFFFF" w:themeColor="background1"/>
                <w:sz w:val="24"/>
                <w:szCs w:val="24"/>
              </w:rPr>
              <w:t>Contributing Company Main Contacts will be contacted if your entry becomes a winner &amp; will not be listed publicly.</w:t>
            </w:r>
          </w:p>
        </w:tc>
      </w:tr>
    </w:tbl>
    <w:p w14:paraId="1894142F" w14:textId="77777777" w:rsidR="00070D79" w:rsidRDefault="00070D79"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092A5689" w14:textId="77777777">
        <w:trPr>
          <w:trHeight w:val="407"/>
        </w:trPr>
        <w:tc>
          <w:tcPr>
            <w:tcW w:w="10770" w:type="dxa"/>
            <w:gridSpan w:val="3"/>
            <w:shd w:val="clear" w:color="auto" w:fill="000000" w:themeFill="text1"/>
            <w:vAlign w:val="center"/>
            <w:hideMark/>
          </w:tcPr>
          <w:p w14:paraId="367D8A2B" w14:textId="1B339802" w:rsidR="007754C3" w:rsidRPr="00896B45" w:rsidRDefault="007754C3">
            <w:pPr>
              <w:rPr>
                <w:sz w:val="20"/>
              </w:rPr>
            </w:pPr>
            <w:r>
              <w:rPr>
                <w:color w:val="FFFFFF" w:themeColor="background1"/>
              </w:rPr>
              <w:t>CONTRIBUTING COMPANY #1</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88FB0DB"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46811D"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03D409FC" w14:textId="77777777" w:rsidR="007754C3" w:rsidRPr="00896B45" w:rsidRDefault="007754C3">
            <w:pPr>
              <w:rPr>
                <w:sz w:val="18"/>
                <w:szCs w:val="18"/>
              </w:rPr>
            </w:pPr>
          </w:p>
        </w:tc>
      </w:tr>
      <w:tr w:rsidR="007754C3" w:rsidRPr="00896B45" w14:paraId="516AC960"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80B71F"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53FDF9F3" w14:textId="77777777" w:rsidR="007754C3" w:rsidRPr="00896B45" w:rsidRDefault="007754C3">
            <w:pPr>
              <w:rPr>
                <w:sz w:val="18"/>
                <w:szCs w:val="18"/>
              </w:rPr>
            </w:pPr>
          </w:p>
        </w:tc>
      </w:tr>
      <w:tr w:rsidR="007754C3" w:rsidRPr="00407BD9" w14:paraId="23B3CA7B"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BC4983" w14:textId="77777777" w:rsidR="007754C3" w:rsidRPr="00407BD9" w:rsidRDefault="007754C3">
            <w:pPr>
              <w:rPr>
                <w:rFonts w:cs="Tahoma"/>
                <w:color w:val="auto"/>
              </w:rPr>
            </w:pPr>
            <w:r w:rsidRPr="00407BD9">
              <w:rPr>
                <w:rFonts w:cs="Tahoma"/>
                <w:color w:val="auto"/>
              </w:rPr>
              <w:t>COMPANY TYPE</w:t>
            </w:r>
          </w:p>
          <w:p w14:paraId="3A5CCDB4"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154C4530" w14:textId="77777777" w:rsidR="007754C3" w:rsidRPr="00407BD9" w:rsidRDefault="007754C3">
            <w:pPr>
              <w:rPr>
                <w:i/>
                <w:iCs/>
                <w:sz w:val="20"/>
                <w:szCs w:val="18"/>
              </w:rPr>
            </w:pPr>
            <w:r w:rsidRPr="00407BD9">
              <w:rPr>
                <w:i/>
                <w:iCs/>
                <w:sz w:val="20"/>
                <w:szCs w:val="18"/>
              </w:rPr>
              <w:t>Agency: Brand Identity</w:t>
            </w:r>
          </w:p>
          <w:p w14:paraId="2A071144" w14:textId="77777777" w:rsidR="007754C3" w:rsidRPr="00407BD9" w:rsidRDefault="007754C3">
            <w:pPr>
              <w:rPr>
                <w:i/>
                <w:iCs/>
                <w:sz w:val="20"/>
                <w:szCs w:val="18"/>
              </w:rPr>
            </w:pPr>
            <w:r w:rsidRPr="00407BD9">
              <w:rPr>
                <w:i/>
                <w:iCs/>
                <w:sz w:val="20"/>
                <w:szCs w:val="18"/>
              </w:rPr>
              <w:t>Agency: Business-to-Business </w:t>
            </w:r>
          </w:p>
          <w:p w14:paraId="6C2E1479" w14:textId="77777777" w:rsidR="007754C3" w:rsidRPr="00407BD9" w:rsidRDefault="007754C3">
            <w:pPr>
              <w:rPr>
                <w:i/>
                <w:iCs/>
                <w:sz w:val="20"/>
                <w:szCs w:val="18"/>
              </w:rPr>
            </w:pPr>
            <w:r w:rsidRPr="00407BD9">
              <w:rPr>
                <w:i/>
                <w:iCs/>
                <w:sz w:val="20"/>
                <w:szCs w:val="18"/>
              </w:rPr>
              <w:t>Agency: Data / Programmatic</w:t>
            </w:r>
          </w:p>
          <w:p w14:paraId="3ED45DB1" w14:textId="77777777" w:rsidR="007754C3" w:rsidRPr="00407BD9" w:rsidRDefault="007754C3">
            <w:pPr>
              <w:rPr>
                <w:i/>
                <w:iCs/>
                <w:sz w:val="20"/>
                <w:szCs w:val="18"/>
              </w:rPr>
            </w:pPr>
            <w:r w:rsidRPr="00407BD9">
              <w:rPr>
                <w:i/>
                <w:iCs/>
                <w:sz w:val="20"/>
                <w:szCs w:val="18"/>
              </w:rPr>
              <w:t>Agency: Design </w:t>
            </w:r>
          </w:p>
          <w:p w14:paraId="741B332D" w14:textId="77777777" w:rsidR="007754C3" w:rsidRPr="00407BD9" w:rsidRDefault="007754C3">
            <w:pPr>
              <w:rPr>
                <w:i/>
                <w:iCs/>
                <w:sz w:val="20"/>
                <w:szCs w:val="18"/>
              </w:rPr>
            </w:pPr>
            <w:r w:rsidRPr="00407BD9">
              <w:rPr>
                <w:i/>
                <w:iCs/>
                <w:sz w:val="20"/>
                <w:szCs w:val="18"/>
              </w:rPr>
              <w:t>Agency: Digital / Interactive </w:t>
            </w:r>
          </w:p>
          <w:p w14:paraId="52874A6B" w14:textId="77777777" w:rsidR="007754C3" w:rsidRPr="00407BD9" w:rsidRDefault="007754C3">
            <w:pPr>
              <w:rPr>
                <w:i/>
                <w:iCs/>
                <w:sz w:val="20"/>
                <w:szCs w:val="18"/>
              </w:rPr>
            </w:pPr>
            <w:r w:rsidRPr="00407BD9">
              <w:rPr>
                <w:i/>
                <w:iCs/>
                <w:sz w:val="20"/>
                <w:szCs w:val="18"/>
              </w:rPr>
              <w:t>Agency: Direct Marketing </w:t>
            </w:r>
          </w:p>
          <w:p w14:paraId="2B3EDB7D" w14:textId="77777777" w:rsidR="007754C3" w:rsidRPr="00407BD9" w:rsidRDefault="007754C3">
            <w:pPr>
              <w:rPr>
                <w:i/>
                <w:iCs/>
                <w:sz w:val="20"/>
                <w:szCs w:val="18"/>
              </w:rPr>
            </w:pPr>
            <w:r w:rsidRPr="00407BD9">
              <w:rPr>
                <w:i/>
                <w:iCs/>
                <w:sz w:val="20"/>
                <w:szCs w:val="18"/>
              </w:rPr>
              <w:t>Agency: Experiential / Event  </w:t>
            </w:r>
          </w:p>
          <w:p w14:paraId="2577247A" w14:textId="77777777" w:rsidR="007754C3" w:rsidRPr="00407BD9" w:rsidRDefault="007754C3">
            <w:pPr>
              <w:rPr>
                <w:i/>
                <w:iCs/>
                <w:sz w:val="20"/>
                <w:szCs w:val="18"/>
              </w:rPr>
            </w:pPr>
            <w:r w:rsidRPr="00407BD9">
              <w:rPr>
                <w:i/>
                <w:iCs/>
                <w:sz w:val="20"/>
                <w:szCs w:val="18"/>
              </w:rPr>
              <w:t>Agency: Full-Service / Creative</w:t>
            </w:r>
          </w:p>
          <w:p w14:paraId="66BF1C88" w14:textId="77777777" w:rsidR="007754C3" w:rsidRPr="00407BD9" w:rsidRDefault="007754C3">
            <w:pPr>
              <w:rPr>
                <w:i/>
                <w:iCs/>
                <w:sz w:val="20"/>
                <w:szCs w:val="18"/>
              </w:rPr>
            </w:pPr>
            <w:r w:rsidRPr="00407BD9">
              <w:rPr>
                <w:i/>
                <w:iCs/>
                <w:sz w:val="20"/>
                <w:szCs w:val="18"/>
              </w:rPr>
              <w:t>Agency: Guerilla</w:t>
            </w:r>
          </w:p>
          <w:p w14:paraId="4CB680CC"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1077E176" w14:textId="77777777" w:rsidR="007754C3" w:rsidRPr="00407BD9" w:rsidRDefault="007754C3">
            <w:pPr>
              <w:rPr>
                <w:i/>
                <w:iCs/>
                <w:sz w:val="20"/>
                <w:szCs w:val="18"/>
              </w:rPr>
            </w:pPr>
            <w:r w:rsidRPr="00407BD9">
              <w:rPr>
                <w:i/>
                <w:iCs/>
                <w:sz w:val="20"/>
                <w:szCs w:val="18"/>
              </w:rPr>
              <w:lastRenderedPageBreak/>
              <w:t>Agency: Media  </w:t>
            </w:r>
          </w:p>
          <w:p w14:paraId="62112D0E" w14:textId="77777777" w:rsidR="007754C3" w:rsidRPr="00407BD9" w:rsidRDefault="007754C3">
            <w:pPr>
              <w:rPr>
                <w:i/>
                <w:iCs/>
                <w:sz w:val="20"/>
                <w:szCs w:val="18"/>
              </w:rPr>
            </w:pPr>
            <w:r w:rsidRPr="00407BD9">
              <w:rPr>
                <w:i/>
                <w:iCs/>
                <w:sz w:val="20"/>
                <w:szCs w:val="18"/>
              </w:rPr>
              <w:t>Agency: Multicultural  </w:t>
            </w:r>
          </w:p>
          <w:p w14:paraId="47FA4CF9"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867D2F5" w14:textId="77777777" w:rsidR="007754C3" w:rsidRPr="00407BD9" w:rsidRDefault="007754C3">
            <w:pPr>
              <w:rPr>
                <w:i/>
                <w:iCs/>
                <w:sz w:val="20"/>
                <w:szCs w:val="18"/>
              </w:rPr>
            </w:pPr>
            <w:r w:rsidRPr="00407BD9">
              <w:rPr>
                <w:i/>
                <w:iCs/>
                <w:sz w:val="20"/>
                <w:szCs w:val="18"/>
              </w:rPr>
              <w:t>Agency: Promotional  </w:t>
            </w:r>
          </w:p>
          <w:p w14:paraId="7214ED6C" w14:textId="77777777" w:rsidR="007754C3" w:rsidRPr="00407BD9" w:rsidRDefault="007754C3">
            <w:pPr>
              <w:rPr>
                <w:i/>
                <w:iCs/>
                <w:sz w:val="20"/>
                <w:szCs w:val="18"/>
              </w:rPr>
            </w:pPr>
            <w:r w:rsidRPr="00407BD9">
              <w:rPr>
                <w:i/>
                <w:iCs/>
                <w:sz w:val="20"/>
                <w:szCs w:val="18"/>
              </w:rPr>
              <w:t>Agency: Public Relations  </w:t>
            </w:r>
          </w:p>
          <w:p w14:paraId="27E54212" w14:textId="77777777" w:rsidR="007754C3" w:rsidRPr="00407BD9" w:rsidRDefault="007754C3">
            <w:pPr>
              <w:rPr>
                <w:i/>
                <w:iCs/>
                <w:sz w:val="20"/>
                <w:szCs w:val="18"/>
              </w:rPr>
            </w:pPr>
            <w:r w:rsidRPr="00407BD9">
              <w:rPr>
                <w:i/>
                <w:iCs/>
                <w:sz w:val="20"/>
                <w:szCs w:val="18"/>
              </w:rPr>
              <w:t>Agency: Shopper Marketing / Commerce </w:t>
            </w:r>
          </w:p>
          <w:p w14:paraId="21246D5B" w14:textId="77777777" w:rsidR="007754C3" w:rsidRPr="00407BD9" w:rsidRDefault="007754C3">
            <w:pPr>
              <w:rPr>
                <w:i/>
                <w:iCs/>
                <w:sz w:val="20"/>
                <w:szCs w:val="18"/>
              </w:rPr>
            </w:pPr>
            <w:r w:rsidRPr="00407BD9">
              <w:rPr>
                <w:i/>
                <w:iCs/>
                <w:sz w:val="20"/>
                <w:szCs w:val="18"/>
              </w:rPr>
              <w:t>Agency: Other </w:t>
            </w:r>
          </w:p>
          <w:p w14:paraId="0D83F41C" w14:textId="77777777" w:rsidR="007754C3" w:rsidRPr="00407BD9" w:rsidRDefault="007754C3">
            <w:pPr>
              <w:rPr>
                <w:i/>
                <w:iCs/>
                <w:sz w:val="20"/>
                <w:szCs w:val="18"/>
              </w:rPr>
            </w:pPr>
          </w:p>
        </w:tc>
        <w:tc>
          <w:tcPr>
            <w:tcW w:w="3859" w:type="dxa"/>
            <w:shd w:val="clear" w:color="auto" w:fill="FFFFFF" w:themeFill="background1"/>
          </w:tcPr>
          <w:p w14:paraId="1A38848E" w14:textId="77777777" w:rsidR="007754C3" w:rsidRPr="00407BD9" w:rsidRDefault="007754C3">
            <w:pPr>
              <w:rPr>
                <w:i/>
                <w:iCs/>
                <w:sz w:val="20"/>
                <w:szCs w:val="18"/>
              </w:rPr>
            </w:pPr>
            <w:r w:rsidRPr="00407BD9">
              <w:rPr>
                <w:i/>
                <w:iCs/>
                <w:sz w:val="20"/>
                <w:szCs w:val="18"/>
              </w:rPr>
              <w:lastRenderedPageBreak/>
              <w:t>Ad or Mar Tech </w:t>
            </w:r>
          </w:p>
          <w:p w14:paraId="0541FFC6" w14:textId="77777777" w:rsidR="007754C3" w:rsidRPr="00407BD9" w:rsidRDefault="007754C3">
            <w:pPr>
              <w:rPr>
                <w:i/>
                <w:iCs/>
                <w:sz w:val="20"/>
                <w:szCs w:val="18"/>
              </w:rPr>
            </w:pPr>
            <w:r w:rsidRPr="00407BD9">
              <w:rPr>
                <w:i/>
                <w:iCs/>
                <w:sz w:val="20"/>
                <w:szCs w:val="18"/>
              </w:rPr>
              <w:t>Brand / Client  </w:t>
            </w:r>
          </w:p>
          <w:p w14:paraId="4FFE0DA5" w14:textId="77777777" w:rsidR="007754C3" w:rsidRPr="00407BD9" w:rsidRDefault="007754C3">
            <w:pPr>
              <w:rPr>
                <w:i/>
                <w:iCs/>
                <w:sz w:val="20"/>
                <w:szCs w:val="18"/>
              </w:rPr>
            </w:pPr>
            <w:r w:rsidRPr="00407BD9">
              <w:rPr>
                <w:i/>
                <w:iCs/>
                <w:sz w:val="20"/>
                <w:szCs w:val="18"/>
              </w:rPr>
              <w:t>Consultancy  </w:t>
            </w:r>
          </w:p>
          <w:p w14:paraId="605E4E0D" w14:textId="77777777" w:rsidR="007754C3" w:rsidRPr="00407BD9" w:rsidRDefault="007754C3">
            <w:pPr>
              <w:rPr>
                <w:i/>
                <w:iCs/>
                <w:sz w:val="20"/>
                <w:szCs w:val="18"/>
              </w:rPr>
            </w:pPr>
            <w:r w:rsidRPr="00407BD9">
              <w:rPr>
                <w:i/>
                <w:iCs/>
                <w:sz w:val="20"/>
                <w:szCs w:val="18"/>
              </w:rPr>
              <w:t>Educational Institution  </w:t>
            </w:r>
          </w:p>
          <w:p w14:paraId="1CE54422" w14:textId="77777777" w:rsidR="007754C3" w:rsidRPr="00407BD9" w:rsidRDefault="007754C3">
            <w:pPr>
              <w:rPr>
                <w:i/>
                <w:iCs/>
                <w:sz w:val="20"/>
                <w:szCs w:val="18"/>
              </w:rPr>
            </w:pPr>
            <w:r w:rsidRPr="00407BD9">
              <w:rPr>
                <w:i/>
                <w:iCs/>
                <w:sz w:val="20"/>
                <w:szCs w:val="18"/>
              </w:rPr>
              <w:t>Media Owner </w:t>
            </w:r>
          </w:p>
          <w:p w14:paraId="2273860C" w14:textId="77777777" w:rsidR="007754C3" w:rsidRPr="00407BD9" w:rsidRDefault="007754C3">
            <w:pPr>
              <w:rPr>
                <w:i/>
                <w:iCs/>
                <w:sz w:val="20"/>
                <w:szCs w:val="18"/>
              </w:rPr>
            </w:pPr>
            <w:r w:rsidRPr="00407BD9">
              <w:rPr>
                <w:i/>
                <w:iCs/>
                <w:sz w:val="20"/>
                <w:szCs w:val="18"/>
              </w:rPr>
              <w:t>Research Company  </w:t>
            </w:r>
          </w:p>
          <w:p w14:paraId="44EA4EF4" w14:textId="77777777" w:rsidR="007754C3" w:rsidRPr="00407BD9" w:rsidRDefault="007754C3">
            <w:pPr>
              <w:rPr>
                <w:i/>
                <w:iCs/>
                <w:sz w:val="20"/>
                <w:szCs w:val="18"/>
              </w:rPr>
            </w:pPr>
            <w:r w:rsidRPr="00407BD9">
              <w:rPr>
                <w:i/>
                <w:iCs/>
                <w:sz w:val="20"/>
                <w:szCs w:val="18"/>
              </w:rPr>
              <w:t>Retailer</w:t>
            </w:r>
          </w:p>
          <w:p w14:paraId="6BE3C340"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1BC65B93" w14:textId="77777777" w:rsidR="007754C3" w:rsidRPr="00407BD9" w:rsidRDefault="007754C3">
            <w:pPr>
              <w:rPr>
                <w:i/>
                <w:iCs/>
                <w:color w:val="auto"/>
                <w:sz w:val="20"/>
                <w:szCs w:val="18"/>
              </w:rPr>
            </w:pPr>
          </w:p>
        </w:tc>
      </w:tr>
      <w:tr w:rsidR="007754C3" w:rsidRPr="00896B45" w14:paraId="15FC6158"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36B8D60" w14:textId="77777777" w:rsidR="007754C3" w:rsidRPr="00407BD9" w:rsidRDefault="007754C3">
            <w:pPr>
              <w:rPr>
                <w:rFonts w:cs="Tahoma"/>
                <w:color w:val="auto"/>
              </w:rPr>
            </w:pPr>
            <w:r w:rsidRPr="00407BD9">
              <w:rPr>
                <w:rFonts w:cs="Tahoma"/>
                <w:color w:val="auto"/>
              </w:rPr>
              <w:t>COMPANY SIZE</w:t>
            </w:r>
          </w:p>
          <w:p w14:paraId="101B7AAA"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093D769F"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14F9934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E2F2D8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F39074" w14:textId="77777777" w:rsidR="007754C3" w:rsidRPr="00896B45" w:rsidRDefault="007754C3">
            <w:pPr>
              <w:rPr>
                <w:sz w:val="18"/>
                <w:szCs w:val="18"/>
              </w:rPr>
            </w:pPr>
          </w:p>
        </w:tc>
      </w:tr>
      <w:tr w:rsidR="007754C3" w:rsidRPr="00896B45" w14:paraId="1834732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2C150"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2A0EE358" w14:textId="77777777" w:rsidR="007754C3" w:rsidRPr="00896B45" w:rsidRDefault="007754C3">
            <w:pPr>
              <w:rPr>
                <w:sz w:val="18"/>
                <w:szCs w:val="18"/>
              </w:rPr>
            </w:pPr>
          </w:p>
        </w:tc>
      </w:tr>
      <w:tr w:rsidR="007754C3" w:rsidRPr="00896B45" w14:paraId="5A3172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332E69" w14:textId="77777777" w:rsidR="007754C3" w:rsidRPr="00896B45" w:rsidRDefault="007754C3">
            <w:pPr>
              <w:rPr>
                <w:rFonts w:cs="Tahoma"/>
                <w:color w:val="auto"/>
                <w:szCs w:val="19"/>
              </w:rPr>
            </w:pPr>
            <w:r w:rsidRPr="00896B45">
              <w:rPr>
                <w:rFonts w:cs="Tahoma"/>
                <w:color w:val="auto"/>
                <w:szCs w:val="19"/>
              </w:rPr>
              <w:t>MAIN CONTACT</w:t>
            </w:r>
          </w:p>
          <w:p w14:paraId="59883A4D" w14:textId="14F5574B"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1066305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0BA38A"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778DA7AB" w14:textId="77777777" w:rsidR="007754C3" w:rsidRPr="00896B45" w:rsidRDefault="007754C3">
            <w:pPr>
              <w:rPr>
                <w:sz w:val="18"/>
                <w:szCs w:val="18"/>
              </w:rPr>
            </w:pPr>
          </w:p>
        </w:tc>
      </w:tr>
      <w:tr w:rsidR="007754C3" w:rsidRPr="00896B45" w14:paraId="57642D1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9AF75"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AACEF45" w14:textId="77777777" w:rsidR="007754C3" w:rsidRPr="00896B45" w:rsidRDefault="007754C3">
            <w:pPr>
              <w:rPr>
                <w:sz w:val="18"/>
                <w:szCs w:val="18"/>
              </w:rPr>
            </w:pPr>
          </w:p>
        </w:tc>
      </w:tr>
      <w:tr w:rsidR="007754C3" w:rsidRPr="00896B45" w14:paraId="4AA1488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23A5E6"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7A045C4" w14:textId="77777777" w:rsidR="007754C3" w:rsidRPr="00896B45" w:rsidRDefault="007754C3">
            <w:pPr>
              <w:rPr>
                <w:sz w:val="18"/>
                <w:szCs w:val="18"/>
              </w:rPr>
            </w:pPr>
          </w:p>
        </w:tc>
      </w:tr>
      <w:tr w:rsidR="007754C3" w:rsidRPr="00896B45" w14:paraId="164701C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68DC42"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9D688B2" w14:textId="77777777" w:rsidR="007754C3" w:rsidRPr="00896B45" w:rsidRDefault="007754C3">
            <w:pPr>
              <w:rPr>
                <w:sz w:val="18"/>
                <w:szCs w:val="18"/>
              </w:rPr>
            </w:pPr>
          </w:p>
        </w:tc>
      </w:tr>
      <w:tr w:rsidR="007754C3" w:rsidRPr="00896B45" w14:paraId="1FD4303C"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1B5B4D" w14:textId="77777777" w:rsidR="007754C3" w:rsidRPr="00896B45" w:rsidRDefault="007754C3">
            <w:pPr>
              <w:rPr>
                <w:rFonts w:cs="Tahoma"/>
                <w:color w:val="auto"/>
                <w:szCs w:val="19"/>
              </w:rPr>
            </w:pPr>
            <w:r w:rsidRPr="00896B45">
              <w:rPr>
                <w:rFonts w:cs="Tahoma"/>
                <w:color w:val="auto"/>
                <w:szCs w:val="19"/>
              </w:rPr>
              <w:t>CEO / TOP RANKING EXECUTIVE CONTACT</w:t>
            </w:r>
          </w:p>
          <w:p w14:paraId="5D8A5B0F" w14:textId="02032B1A"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3F630A8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4B22D9"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1F84A963" w14:textId="77777777" w:rsidR="007754C3" w:rsidRPr="00896B45" w:rsidRDefault="007754C3">
            <w:pPr>
              <w:rPr>
                <w:sz w:val="18"/>
                <w:szCs w:val="18"/>
              </w:rPr>
            </w:pPr>
          </w:p>
        </w:tc>
      </w:tr>
      <w:tr w:rsidR="007754C3" w:rsidRPr="00896B45" w14:paraId="0550A7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982639"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48FF4D98" w14:textId="77777777" w:rsidR="007754C3" w:rsidRPr="00896B45" w:rsidRDefault="007754C3">
            <w:pPr>
              <w:rPr>
                <w:sz w:val="18"/>
                <w:szCs w:val="18"/>
              </w:rPr>
            </w:pPr>
          </w:p>
        </w:tc>
      </w:tr>
      <w:tr w:rsidR="007754C3" w:rsidRPr="00896B45" w14:paraId="76529B3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43EB54"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02A7B18A" w14:textId="77777777" w:rsidR="007754C3" w:rsidRPr="00896B45" w:rsidRDefault="007754C3">
            <w:pPr>
              <w:rPr>
                <w:sz w:val="18"/>
                <w:szCs w:val="18"/>
              </w:rPr>
            </w:pPr>
          </w:p>
        </w:tc>
      </w:tr>
      <w:tr w:rsidR="007754C3" w:rsidRPr="00896B45" w14:paraId="5A1F6BF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1900D6"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0C41F9F9" w14:textId="77777777" w:rsidR="007754C3" w:rsidRPr="00896B45" w:rsidRDefault="007754C3">
            <w:pPr>
              <w:rPr>
                <w:sz w:val="18"/>
                <w:szCs w:val="18"/>
              </w:rPr>
            </w:pPr>
          </w:p>
        </w:tc>
      </w:tr>
    </w:tbl>
    <w:p w14:paraId="27BA024A" w14:textId="77777777" w:rsidR="00B56CA1" w:rsidRDefault="00B56CA1"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1833079A" w14:textId="77777777">
        <w:trPr>
          <w:trHeight w:val="407"/>
        </w:trPr>
        <w:tc>
          <w:tcPr>
            <w:tcW w:w="10770" w:type="dxa"/>
            <w:gridSpan w:val="3"/>
            <w:shd w:val="clear" w:color="auto" w:fill="000000" w:themeFill="text1"/>
            <w:vAlign w:val="center"/>
            <w:hideMark/>
          </w:tcPr>
          <w:p w14:paraId="79E66EBB" w14:textId="497E3564" w:rsidR="007754C3" w:rsidRPr="00896B45" w:rsidRDefault="007754C3">
            <w:pPr>
              <w:rPr>
                <w:sz w:val="20"/>
              </w:rPr>
            </w:pPr>
            <w:r>
              <w:rPr>
                <w:color w:val="FFFFFF" w:themeColor="background1"/>
              </w:rPr>
              <w:t>CONTRIBUTING COMPANY #2</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119C6F4F"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B76899"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F34A4A1" w14:textId="77777777" w:rsidR="007754C3" w:rsidRPr="00896B45" w:rsidRDefault="007754C3">
            <w:pPr>
              <w:rPr>
                <w:sz w:val="18"/>
                <w:szCs w:val="18"/>
              </w:rPr>
            </w:pPr>
          </w:p>
        </w:tc>
      </w:tr>
      <w:tr w:rsidR="007754C3" w:rsidRPr="00896B45" w14:paraId="673FEF4B"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6F3BB"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DA11218" w14:textId="77777777" w:rsidR="007754C3" w:rsidRPr="00896B45" w:rsidRDefault="007754C3">
            <w:pPr>
              <w:rPr>
                <w:sz w:val="18"/>
                <w:szCs w:val="18"/>
              </w:rPr>
            </w:pPr>
          </w:p>
        </w:tc>
      </w:tr>
      <w:tr w:rsidR="007754C3" w:rsidRPr="00407BD9" w14:paraId="3F822BD6"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CC0284" w14:textId="77777777" w:rsidR="007754C3" w:rsidRPr="00407BD9" w:rsidRDefault="007754C3">
            <w:pPr>
              <w:rPr>
                <w:rFonts w:cs="Tahoma"/>
                <w:color w:val="auto"/>
              </w:rPr>
            </w:pPr>
            <w:r w:rsidRPr="00407BD9">
              <w:rPr>
                <w:rFonts w:cs="Tahoma"/>
                <w:color w:val="auto"/>
              </w:rPr>
              <w:t>COMPANY TYPE</w:t>
            </w:r>
          </w:p>
          <w:p w14:paraId="1F893582"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6DD66E80" w14:textId="77777777" w:rsidR="007754C3" w:rsidRPr="00407BD9" w:rsidRDefault="007754C3">
            <w:pPr>
              <w:rPr>
                <w:i/>
                <w:iCs/>
                <w:sz w:val="20"/>
                <w:szCs w:val="18"/>
              </w:rPr>
            </w:pPr>
            <w:r w:rsidRPr="00407BD9">
              <w:rPr>
                <w:i/>
                <w:iCs/>
                <w:sz w:val="20"/>
                <w:szCs w:val="18"/>
              </w:rPr>
              <w:t>Agency: Brand Identity</w:t>
            </w:r>
          </w:p>
          <w:p w14:paraId="565A2021" w14:textId="77777777" w:rsidR="007754C3" w:rsidRPr="00407BD9" w:rsidRDefault="007754C3">
            <w:pPr>
              <w:rPr>
                <w:i/>
                <w:iCs/>
                <w:sz w:val="20"/>
                <w:szCs w:val="18"/>
              </w:rPr>
            </w:pPr>
            <w:r w:rsidRPr="00407BD9">
              <w:rPr>
                <w:i/>
                <w:iCs/>
                <w:sz w:val="20"/>
                <w:szCs w:val="18"/>
              </w:rPr>
              <w:t>Agency: Business-to-Business </w:t>
            </w:r>
          </w:p>
          <w:p w14:paraId="5A8F86F3" w14:textId="77777777" w:rsidR="007754C3" w:rsidRPr="00407BD9" w:rsidRDefault="007754C3">
            <w:pPr>
              <w:rPr>
                <w:i/>
                <w:iCs/>
                <w:sz w:val="20"/>
                <w:szCs w:val="18"/>
              </w:rPr>
            </w:pPr>
            <w:r w:rsidRPr="00407BD9">
              <w:rPr>
                <w:i/>
                <w:iCs/>
                <w:sz w:val="20"/>
                <w:szCs w:val="18"/>
              </w:rPr>
              <w:t>Agency: Data / Programmatic</w:t>
            </w:r>
          </w:p>
          <w:p w14:paraId="4F3906DF" w14:textId="77777777" w:rsidR="007754C3" w:rsidRPr="00407BD9" w:rsidRDefault="007754C3">
            <w:pPr>
              <w:rPr>
                <w:i/>
                <w:iCs/>
                <w:sz w:val="20"/>
                <w:szCs w:val="18"/>
              </w:rPr>
            </w:pPr>
            <w:r w:rsidRPr="00407BD9">
              <w:rPr>
                <w:i/>
                <w:iCs/>
                <w:sz w:val="20"/>
                <w:szCs w:val="18"/>
              </w:rPr>
              <w:t>Agency: Design </w:t>
            </w:r>
          </w:p>
          <w:p w14:paraId="59C976BF" w14:textId="77777777" w:rsidR="007754C3" w:rsidRPr="00407BD9" w:rsidRDefault="007754C3">
            <w:pPr>
              <w:rPr>
                <w:i/>
                <w:iCs/>
                <w:sz w:val="20"/>
                <w:szCs w:val="18"/>
              </w:rPr>
            </w:pPr>
            <w:r w:rsidRPr="00407BD9">
              <w:rPr>
                <w:i/>
                <w:iCs/>
                <w:sz w:val="20"/>
                <w:szCs w:val="18"/>
              </w:rPr>
              <w:t>Agency: Digital / Interactive </w:t>
            </w:r>
          </w:p>
          <w:p w14:paraId="20DD6025" w14:textId="77777777" w:rsidR="007754C3" w:rsidRPr="00407BD9" w:rsidRDefault="007754C3">
            <w:pPr>
              <w:rPr>
                <w:i/>
                <w:iCs/>
                <w:sz w:val="20"/>
                <w:szCs w:val="18"/>
              </w:rPr>
            </w:pPr>
            <w:r w:rsidRPr="00407BD9">
              <w:rPr>
                <w:i/>
                <w:iCs/>
                <w:sz w:val="20"/>
                <w:szCs w:val="18"/>
              </w:rPr>
              <w:t>Agency: Direct Marketing </w:t>
            </w:r>
          </w:p>
          <w:p w14:paraId="67BE2E5A" w14:textId="77777777" w:rsidR="007754C3" w:rsidRPr="00407BD9" w:rsidRDefault="007754C3">
            <w:pPr>
              <w:rPr>
                <w:i/>
                <w:iCs/>
                <w:sz w:val="20"/>
                <w:szCs w:val="18"/>
              </w:rPr>
            </w:pPr>
            <w:r w:rsidRPr="00407BD9">
              <w:rPr>
                <w:i/>
                <w:iCs/>
                <w:sz w:val="20"/>
                <w:szCs w:val="18"/>
              </w:rPr>
              <w:t>Agency: Experiential / Event  </w:t>
            </w:r>
          </w:p>
          <w:p w14:paraId="06051468" w14:textId="77777777" w:rsidR="007754C3" w:rsidRPr="00407BD9" w:rsidRDefault="007754C3">
            <w:pPr>
              <w:rPr>
                <w:i/>
                <w:iCs/>
                <w:sz w:val="20"/>
                <w:szCs w:val="18"/>
              </w:rPr>
            </w:pPr>
            <w:r w:rsidRPr="00407BD9">
              <w:rPr>
                <w:i/>
                <w:iCs/>
                <w:sz w:val="20"/>
                <w:szCs w:val="18"/>
              </w:rPr>
              <w:t>Agency: Full-Service / Creative</w:t>
            </w:r>
          </w:p>
          <w:p w14:paraId="0BEC87DE" w14:textId="77777777" w:rsidR="007754C3" w:rsidRPr="00407BD9" w:rsidRDefault="007754C3">
            <w:pPr>
              <w:rPr>
                <w:i/>
                <w:iCs/>
                <w:sz w:val="20"/>
                <w:szCs w:val="18"/>
              </w:rPr>
            </w:pPr>
            <w:r w:rsidRPr="00407BD9">
              <w:rPr>
                <w:i/>
                <w:iCs/>
                <w:sz w:val="20"/>
                <w:szCs w:val="18"/>
              </w:rPr>
              <w:lastRenderedPageBreak/>
              <w:t>Agency: Guerilla</w:t>
            </w:r>
          </w:p>
          <w:p w14:paraId="0C24F7F7"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01496792" w14:textId="77777777" w:rsidR="007754C3" w:rsidRPr="00407BD9" w:rsidRDefault="007754C3">
            <w:pPr>
              <w:rPr>
                <w:i/>
                <w:iCs/>
                <w:sz w:val="20"/>
                <w:szCs w:val="18"/>
              </w:rPr>
            </w:pPr>
            <w:r w:rsidRPr="00407BD9">
              <w:rPr>
                <w:i/>
                <w:iCs/>
                <w:sz w:val="20"/>
                <w:szCs w:val="18"/>
              </w:rPr>
              <w:t>Agency: Media  </w:t>
            </w:r>
          </w:p>
          <w:p w14:paraId="7816FF49" w14:textId="77777777" w:rsidR="007754C3" w:rsidRPr="00407BD9" w:rsidRDefault="007754C3">
            <w:pPr>
              <w:rPr>
                <w:i/>
                <w:iCs/>
                <w:sz w:val="20"/>
                <w:szCs w:val="18"/>
              </w:rPr>
            </w:pPr>
            <w:r w:rsidRPr="00407BD9">
              <w:rPr>
                <w:i/>
                <w:iCs/>
                <w:sz w:val="20"/>
                <w:szCs w:val="18"/>
              </w:rPr>
              <w:t>Agency: Multicultural  </w:t>
            </w:r>
          </w:p>
          <w:p w14:paraId="254C9D04"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07306D4F" w14:textId="77777777" w:rsidR="007754C3" w:rsidRPr="00407BD9" w:rsidRDefault="007754C3">
            <w:pPr>
              <w:rPr>
                <w:i/>
                <w:iCs/>
                <w:sz w:val="20"/>
                <w:szCs w:val="18"/>
              </w:rPr>
            </w:pPr>
            <w:r w:rsidRPr="00407BD9">
              <w:rPr>
                <w:i/>
                <w:iCs/>
                <w:sz w:val="20"/>
                <w:szCs w:val="18"/>
              </w:rPr>
              <w:t>Agency: Promotional  </w:t>
            </w:r>
          </w:p>
          <w:p w14:paraId="67DE34C8" w14:textId="77777777" w:rsidR="007754C3" w:rsidRPr="00407BD9" w:rsidRDefault="007754C3">
            <w:pPr>
              <w:rPr>
                <w:i/>
                <w:iCs/>
                <w:sz w:val="20"/>
                <w:szCs w:val="18"/>
              </w:rPr>
            </w:pPr>
            <w:r w:rsidRPr="00407BD9">
              <w:rPr>
                <w:i/>
                <w:iCs/>
                <w:sz w:val="20"/>
                <w:szCs w:val="18"/>
              </w:rPr>
              <w:t>Agency: Public Relations  </w:t>
            </w:r>
          </w:p>
          <w:p w14:paraId="529BC8A1" w14:textId="77777777" w:rsidR="007754C3" w:rsidRPr="00407BD9" w:rsidRDefault="007754C3">
            <w:pPr>
              <w:rPr>
                <w:i/>
                <w:iCs/>
                <w:sz w:val="20"/>
                <w:szCs w:val="18"/>
              </w:rPr>
            </w:pPr>
            <w:r w:rsidRPr="00407BD9">
              <w:rPr>
                <w:i/>
                <w:iCs/>
                <w:sz w:val="20"/>
                <w:szCs w:val="18"/>
              </w:rPr>
              <w:t>Agency: Shopper Marketing / Commerce </w:t>
            </w:r>
          </w:p>
          <w:p w14:paraId="3D6C9883" w14:textId="77777777" w:rsidR="007754C3" w:rsidRPr="00407BD9" w:rsidRDefault="007754C3">
            <w:pPr>
              <w:rPr>
                <w:i/>
                <w:iCs/>
                <w:sz w:val="20"/>
                <w:szCs w:val="18"/>
              </w:rPr>
            </w:pPr>
            <w:r w:rsidRPr="00407BD9">
              <w:rPr>
                <w:i/>
                <w:iCs/>
                <w:sz w:val="20"/>
                <w:szCs w:val="18"/>
              </w:rPr>
              <w:t>Agency: Other </w:t>
            </w:r>
          </w:p>
          <w:p w14:paraId="0A23B322" w14:textId="77777777" w:rsidR="007754C3" w:rsidRPr="00407BD9" w:rsidRDefault="007754C3">
            <w:pPr>
              <w:rPr>
                <w:i/>
                <w:iCs/>
                <w:sz w:val="20"/>
                <w:szCs w:val="18"/>
              </w:rPr>
            </w:pPr>
          </w:p>
        </w:tc>
        <w:tc>
          <w:tcPr>
            <w:tcW w:w="3859" w:type="dxa"/>
            <w:shd w:val="clear" w:color="auto" w:fill="FFFFFF" w:themeFill="background1"/>
          </w:tcPr>
          <w:p w14:paraId="169BD527" w14:textId="77777777" w:rsidR="007754C3" w:rsidRPr="00407BD9" w:rsidRDefault="007754C3">
            <w:pPr>
              <w:rPr>
                <w:i/>
                <w:iCs/>
                <w:sz w:val="20"/>
                <w:szCs w:val="18"/>
              </w:rPr>
            </w:pPr>
            <w:r w:rsidRPr="00407BD9">
              <w:rPr>
                <w:i/>
                <w:iCs/>
                <w:sz w:val="20"/>
                <w:szCs w:val="18"/>
              </w:rPr>
              <w:lastRenderedPageBreak/>
              <w:t>Ad or Mar Tech </w:t>
            </w:r>
          </w:p>
          <w:p w14:paraId="734CFCAD" w14:textId="77777777" w:rsidR="007754C3" w:rsidRPr="00407BD9" w:rsidRDefault="007754C3">
            <w:pPr>
              <w:rPr>
                <w:i/>
                <w:iCs/>
                <w:sz w:val="20"/>
                <w:szCs w:val="18"/>
              </w:rPr>
            </w:pPr>
            <w:r w:rsidRPr="00407BD9">
              <w:rPr>
                <w:i/>
                <w:iCs/>
                <w:sz w:val="20"/>
                <w:szCs w:val="18"/>
              </w:rPr>
              <w:t>Brand / Client  </w:t>
            </w:r>
          </w:p>
          <w:p w14:paraId="6B866BEF" w14:textId="77777777" w:rsidR="007754C3" w:rsidRPr="00407BD9" w:rsidRDefault="007754C3">
            <w:pPr>
              <w:rPr>
                <w:i/>
                <w:iCs/>
                <w:sz w:val="20"/>
                <w:szCs w:val="18"/>
              </w:rPr>
            </w:pPr>
            <w:r w:rsidRPr="00407BD9">
              <w:rPr>
                <w:i/>
                <w:iCs/>
                <w:sz w:val="20"/>
                <w:szCs w:val="18"/>
              </w:rPr>
              <w:t>Consultancy  </w:t>
            </w:r>
          </w:p>
          <w:p w14:paraId="1EE7B007" w14:textId="77777777" w:rsidR="007754C3" w:rsidRPr="00407BD9" w:rsidRDefault="007754C3">
            <w:pPr>
              <w:rPr>
                <w:i/>
                <w:iCs/>
                <w:sz w:val="20"/>
                <w:szCs w:val="18"/>
              </w:rPr>
            </w:pPr>
            <w:r w:rsidRPr="00407BD9">
              <w:rPr>
                <w:i/>
                <w:iCs/>
                <w:sz w:val="20"/>
                <w:szCs w:val="18"/>
              </w:rPr>
              <w:t>Educational Institution  </w:t>
            </w:r>
          </w:p>
          <w:p w14:paraId="3958CE4A" w14:textId="77777777" w:rsidR="007754C3" w:rsidRPr="00407BD9" w:rsidRDefault="007754C3">
            <w:pPr>
              <w:rPr>
                <w:i/>
                <w:iCs/>
                <w:sz w:val="20"/>
                <w:szCs w:val="18"/>
              </w:rPr>
            </w:pPr>
            <w:r w:rsidRPr="00407BD9">
              <w:rPr>
                <w:i/>
                <w:iCs/>
                <w:sz w:val="20"/>
                <w:szCs w:val="18"/>
              </w:rPr>
              <w:t>Media Owner </w:t>
            </w:r>
          </w:p>
          <w:p w14:paraId="1EEECD3E" w14:textId="77777777" w:rsidR="007754C3" w:rsidRPr="00407BD9" w:rsidRDefault="007754C3">
            <w:pPr>
              <w:rPr>
                <w:i/>
                <w:iCs/>
                <w:sz w:val="20"/>
                <w:szCs w:val="18"/>
              </w:rPr>
            </w:pPr>
            <w:r w:rsidRPr="00407BD9">
              <w:rPr>
                <w:i/>
                <w:iCs/>
                <w:sz w:val="20"/>
                <w:szCs w:val="18"/>
              </w:rPr>
              <w:t>Research Company  </w:t>
            </w:r>
          </w:p>
          <w:p w14:paraId="4A448DA1" w14:textId="77777777" w:rsidR="007754C3" w:rsidRPr="00407BD9" w:rsidRDefault="007754C3">
            <w:pPr>
              <w:rPr>
                <w:i/>
                <w:iCs/>
                <w:sz w:val="20"/>
                <w:szCs w:val="18"/>
              </w:rPr>
            </w:pPr>
            <w:r w:rsidRPr="00407BD9">
              <w:rPr>
                <w:i/>
                <w:iCs/>
                <w:sz w:val="20"/>
                <w:szCs w:val="18"/>
              </w:rPr>
              <w:t>Retailer</w:t>
            </w:r>
          </w:p>
          <w:p w14:paraId="42FA259E" w14:textId="77777777" w:rsidR="007754C3" w:rsidRPr="00407BD9" w:rsidRDefault="007754C3">
            <w:pPr>
              <w:rPr>
                <w:i/>
                <w:iCs/>
                <w:sz w:val="20"/>
                <w:szCs w:val="18"/>
              </w:rPr>
            </w:pPr>
            <w:r w:rsidRPr="00407BD9">
              <w:rPr>
                <w:i/>
                <w:iCs/>
                <w:sz w:val="20"/>
                <w:szCs w:val="18"/>
              </w:rPr>
              <w:lastRenderedPageBreak/>
              <w:t>Startup</w:t>
            </w:r>
            <w:r w:rsidRPr="00407BD9">
              <w:rPr>
                <w:i/>
                <w:iCs/>
                <w:sz w:val="20"/>
                <w:szCs w:val="18"/>
              </w:rPr>
              <w:br/>
              <w:t>Other</w:t>
            </w:r>
          </w:p>
          <w:p w14:paraId="1181E6DB" w14:textId="77777777" w:rsidR="007754C3" w:rsidRPr="00407BD9" w:rsidRDefault="007754C3">
            <w:pPr>
              <w:rPr>
                <w:i/>
                <w:iCs/>
                <w:color w:val="auto"/>
                <w:sz w:val="20"/>
                <w:szCs w:val="18"/>
              </w:rPr>
            </w:pPr>
          </w:p>
        </w:tc>
      </w:tr>
      <w:tr w:rsidR="007754C3" w:rsidRPr="00896B45" w14:paraId="1EC4EF2F"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D88722" w14:textId="77777777" w:rsidR="007754C3" w:rsidRPr="00407BD9" w:rsidRDefault="007754C3">
            <w:pPr>
              <w:rPr>
                <w:rFonts w:cs="Tahoma"/>
                <w:color w:val="auto"/>
              </w:rPr>
            </w:pPr>
            <w:r w:rsidRPr="00407BD9">
              <w:rPr>
                <w:rFonts w:cs="Tahoma"/>
                <w:color w:val="auto"/>
              </w:rPr>
              <w:t>COMPANY SIZE</w:t>
            </w:r>
          </w:p>
          <w:p w14:paraId="30C50DC0"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2AD55E5"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364019B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18B25F"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427FA740" w14:textId="77777777" w:rsidR="007754C3" w:rsidRPr="00896B45" w:rsidRDefault="007754C3">
            <w:pPr>
              <w:rPr>
                <w:sz w:val="18"/>
                <w:szCs w:val="18"/>
              </w:rPr>
            </w:pPr>
          </w:p>
        </w:tc>
      </w:tr>
      <w:tr w:rsidR="007754C3" w:rsidRPr="00896B45" w14:paraId="4CCAB98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26742A"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6243596E" w14:textId="77777777" w:rsidR="007754C3" w:rsidRPr="00896B45" w:rsidRDefault="007754C3">
            <w:pPr>
              <w:rPr>
                <w:sz w:val="18"/>
                <w:szCs w:val="18"/>
              </w:rPr>
            </w:pPr>
          </w:p>
        </w:tc>
      </w:tr>
      <w:tr w:rsidR="007754C3" w:rsidRPr="00896B45" w14:paraId="184371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3D92AC" w14:textId="77777777" w:rsidR="007754C3" w:rsidRPr="00896B45" w:rsidRDefault="007754C3">
            <w:pPr>
              <w:rPr>
                <w:rFonts w:cs="Tahoma"/>
                <w:color w:val="auto"/>
                <w:szCs w:val="19"/>
              </w:rPr>
            </w:pPr>
            <w:r w:rsidRPr="00896B45">
              <w:rPr>
                <w:rFonts w:cs="Tahoma"/>
                <w:color w:val="auto"/>
                <w:szCs w:val="19"/>
              </w:rPr>
              <w:t>MAIN CONTACT</w:t>
            </w:r>
          </w:p>
          <w:p w14:paraId="0D307D4C" w14:textId="0635D74F"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25DD24C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67F6C0"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25721D5C" w14:textId="77777777" w:rsidR="007754C3" w:rsidRPr="00896B45" w:rsidRDefault="007754C3">
            <w:pPr>
              <w:rPr>
                <w:sz w:val="18"/>
                <w:szCs w:val="18"/>
              </w:rPr>
            </w:pPr>
          </w:p>
        </w:tc>
      </w:tr>
      <w:tr w:rsidR="007754C3" w:rsidRPr="00896B45" w14:paraId="337D1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D864F2"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1BA5676A" w14:textId="77777777" w:rsidR="007754C3" w:rsidRPr="00896B45" w:rsidRDefault="007754C3">
            <w:pPr>
              <w:rPr>
                <w:sz w:val="18"/>
                <w:szCs w:val="18"/>
              </w:rPr>
            </w:pPr>
          </w:p>
        </w:tc>
      </w:tr>
      <w:tr w:rsidR="007754C3" w:rsidRPr="00896B45" w14:paraId="6116BB5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C0457F"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28370064" w14:textId="77777777" w:rsidR="007754C3" w:rsidRPr="00896B45" w:rsidRDefault="007754C3">
            <w:pPr>
              <w:rPr>
                <w:sz w:val="18"/>
                <w:szCs w:val="18"/>
              </w:rPr>
            </w:pPr>
          </w:p>
        </w:tc>
      </w:tr>
      <w:tr w:rsidR="007754C3" w:rsidRPr="00896B45" w14:paraId="7FA9D9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1DEF98"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77D5EC7" w14:textId="77777777" w:rsidR="007754C3" w:rsidRPr="00896B45" w:rsidRDefault="007754C3">
            <w:pPr>
              <w:rPr>
                <w:sz w:val="18"/>
                <w:szCs w:val="18"/>
              </w:rPr>
            </w:pPr>
          </w:p>
        </w:tc>
      </w:tr>
      <w:tr w:rsidR="007754C3" w:rsidRPr="00896B45" w14:paraId="1E660B06"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21746B4" w14:textId="77777777" w:rsidR="007754C3" w:rsidRPr="00896B45" w:rsidRDefault="007754C3">
            <w:pPr>
              <w:rPr>
                <w:rFonts w:cs="Tahoma"/>
                <w:color w:val="auto"/>
                <w:szCs w:val="19"/>
              </w:rPr>
            </w:pPr>
            <w:r w:rsidRPr="00896B45">
              <w:rPr>
                <w:rFonts w:cs="Tahoma"/>
                <w:color w:val="auto"/>
                <w:szCs w:val="19"/>
              </w:rPr>
              <w:t>CEO / TOP RANKING EXECUTIVE CONTACT</w:t>
            </w:r>
          </w:p>
          <w:p w14:paraId="42003E62" w14:textId="1F7AAC88"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6DC854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C19B5A"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5D71B20C" w14:textId="77777777" w:rsidR="007754C3" w:rsidRPr="00896B45" w:rsidRDefault="007754C3">
            <w:pPr>
              <w:rPr>
                <w:sz w:val="18"/>
                <w:szCs w:val="18"/>
              </w:rPr>
            </w:pPr>
          </w:p>
        </w:tc>
      </w:tr>
      <w:tr w:rsidR="007754C3" w:rsidRPr="00896B45" w14:paraId="444311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BBE2F"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56BD123" w14:textId="77777777" w:rsidR="007754C3" w:rsidRPr="00896B45" w:rsidRDefault="007754C3">
            <w:pPr>
              <w:rPr>
                <w:sz w:val="18"/>
                <w:szCs w:val="18"/>
              </w:rPr>
            </w:pPr>
          </w:p>
        </w:tc>
      </w:tr>
      <w:tr w:rsidR="007754C3" w:rsidRPr="00896B45" w14:paraId="4311D6C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F67636"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1921DC6C" w14:textId="77777777" w:rsidR="007754C3" w:rsidRPr="00896B45" w:rsidRDefault="007754C3">
            <w:pPr>
              <w:rPr>
                <w:sz w:val="18"/>
                <w:szCs w:val="18"/>
              </w:rPr>
            </w:pPr>
          </w:p>
        </w:tc>
      </w:tr>
      <w:tr w:rsidR="007754C3" w:rsidRPr="00896B45" w14:paraId="5B384B0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6A5FD3"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71EAE3F6" w14:textId="77777777" w:rsidR="007754C3" w:rsidRPr="00896B45" w:rsidRDefault="007754C3">
            <w:pPr>
              <w:rPr>
                <w:sz w:val="18"/>
                <w:szCs w:val="18"/>
              </w:rPr>
            </w:pPr>
          </w:p>
        </w:tc>
      </w:tr>
    </w:tbl>
    <w:p w14:paraId="34F6C4BE" w14:textId="77777777" w:rsidR="007754C3" w:rsidRDefault="007754C3"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119896E4" w14:textId="77777777">
        <w:trPr>
          <w:trHeight w:val="407"/>
        </w:trPr>
        <w:tc>
          <w:tcPr>
            <w:tcW w:w="10770" w:type="dxa"/>
            <w:gridSpan w:val="3"/>
            <w:shd w:val="clear" w:color="auto" w:fill="000000" w:themeFill="text1"/>
            <w:vAlign w:val="center"/>
            <w:hideMark/>
          </w:tcPr>
          <w:p w14:paraId="511E470D" w14:textId="72BDF49C" w:rsidR="007754C3" w:rsidRPr="00896B45" w:rsidRDefault="007754C3">
            <w:pPr>
              <w:rPr>
                <w:sz w:val="20"/>
              </w:rPr>
            </w:pPr>
            <w:r>
              <w:rPr>
                <w:color w:val="FFFFFF" w:themeColor="background1"/>
              </w:rPr>
              <w:t>CONTRIBUTING COMPANY #3</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7291DF9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E16226"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527F23EB" w14:textId="77777777" w:rsidR="007754C3" w:rsidRPr="00896B45" w:rsidRDefault="007754C3">
            <w:pPr>
              <w:rPr>
                <w:sz w:val="18"/>
                <w:szCs w:val="18"/>
              </w:rPr>
            </w:pPr>
          </w:p>
        </w:tc>
      </w:tr>
      <w:tr w:rsidR="007754C3" w:rsidRPr="00896B45" w14:paraId="08F413E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3B68F0"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3F35AB29" w14:textId="77777777" w:rsidR="007754C3" w:rsidRPr="00896B45" w:rsidRDefault="007754C3">
            <w:pPr>
              <w:rPr>
                <w:sz w:val="18"/>
                <w:szCs w:val="18"/>
              </w:rPr>
            </w:pPr>
          </w:p>
        </w:tc>
      </w:tr>
      <w:tr w:rsidR="007754C3" w:rsidRPr="00407BD9" w14:paraId="581AF36C"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6ACF7EA" w14:textId="77777777" w:rsidR="007754C3" w:rsidRPr="00407BD9" w:rsidRDefault="007754C3">
            <w:pPr>
              <w:rPr>
                <w:rFonts w:cs="Tahoma"/>
                <w:color w:val="auto"/>
              </w:rPr>
            </w:pPr>
            <w:r w:rsidRPr="00407BD9">
              <w:rPr>
                <w:rFonts w:cs="Tahoma"/>
                <w:color w:val="auto"/>
              </w:rPr>
              <w:t>COMPANY TYPE</w:t>
            </w:r>
          </w:p>
          <w:p w14:paraId="04AF81CF"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5C13A5B5" w14:textId="77777777" w:rsidR="007754C3" w:rsidRPr="00407BD9" w:rsidRDefault="007754C3">
            <w:pPr>
              <w:rPr>
                <w:i/>
                <w:iCs/>
                <w:sz w:val="20"/>
                <w:szCs w:val="18"/>
              </w:rPr>
            </w:pPr>
            <w:r w:rsidRPr="00407BD9">
              <w:rPr>
                <w:i/>
                <w:iCs/>
                <w:sz w:val="20"/>
                <w:szCs w:val="18"/>
              </w:rPr>
              <w:t>Agency: Brand Identity</w:t>
            </w:r>
          </w:p>
          <w:p w14:paraId="78C903D7" w14:textId="77777777" w:rsidR="007754C3" w:rsidRPr="00407BD9" w:rsidRDefault="007754C3">
            <w:pPr>
              <w:rPr>
                <w:i/>
                <w:iCs/>
                <w:sz w:val="20"/>
                <w:szCs w:val="18"/>
              </w:rPr>
            </w:pPr>
            <w:r w:rsidRPr="00407BD9">
              <w:rPr>
                <w:i/>
                <w:iCs/>
                <w:sz w:val="20"/>
                <w:szCs w:val="18"/>
              </w:rPr>
              <w:t>Agency: Business-to-Business </w:t>
            </w:r>
          </w:p>
          <w:p w14:paraId="52A54F4F" w14:textId="77777777" w:rsidR="007754C3" w:rsidRPr="00407BD9" w:rsidRDefault="007754C3">
            <w:pPr>
              <w:rPr>
                <w:i/>
                <w:iCs/>
                <w:sz w:val="20"/>
                <w:szCs w:val="18"/>
              </w:rPr>
            </w:pPr>
            <w:r w:rsidRPr="00407BD9">
              <w:rPr>
                <w:i/>
                <w:iCs/>
                <w:sz w:val="20"/>
                <w:szCs w:val="18"/>
              </w:rPr>
              <w:t>Agency: Data / Programmatic</w:t>
            </w:r>
          </w:p>
          <w:p w14:paraId="2AE05B73" w14:textId="77777777" w:rsidR="007754C3" w:rsidRPr="00407BD9" w:rsidRDefault="007754C3">
            <w:pPr>
              <w:rPr>
                <w:i/>
                <w:iCs/>
                <w:sz w:val="20"/>
                <w:szCs w:val="18"/>
              </w:rPr>
            </w:pPr>
            <w:r w:rsidRPr="00407BD9">
              <w:rPr>
                <w:i/>
                <w:iCs/>
                <w:sz w:val="20"/>
                <w:szCs w:val="18"/>
              </w:rPr>
              <w:t>Agency: Design </w:t>
            </w:r>
          </w:p>
          <w:p w14:paraId="7C2104C5" w14:textId="77777777" w:rsidR="007754C3" w:rsidRPr="00407BD9" w:rsidRDefault="007754C3">
            <w:pPr>
              <w:rPr>
                <w:i/>
                <w:iCs/>
                <w:sz w:val="20"/>
                <w:szCs w:val="18"/>
              </w:rPr>
            </w:pPr>
            <w:r w:rsidRPr="00407BD9">
              <w:rPr>
                <w:i/>
                <w:iCs/>
                <w:sz w:val="20"/>
                <w:szCs w:val="18"/>
              </w:rPr>
              <w:t>Agency: Digital / Interactive </w:t>
            </w:r>
          </w:p>
          <w:p w14:paraId="19C0EA09" w14:textId="77777777" w:rsidR="007754C3" w:rsidRPr="00407BD9" w:rsidRDefault="007754C3">
            <w:pPr>
              <w:rPr>
                <w:i/>
                <w:iCs/>
                <w:sz w:val="20"/>
                <w:szCs w:val="18"/>
              </w:rPr>
            </w:pPr>
            <w:r w:rsidRPr="00407BD9">
              <w:rPr>
                <w:i/>
                <w:iCs/>
                <w:sz w:val="20"/>
                <w:szCs w:val="18"/>
              </w:rPr>
              <w:lastRenderedPageBreak/>
              <w:t>Agency: Direct Marketing </w:t>
            </w:r>
          </w:p>
          <w:p w14:paraId="18DF2779" w14:textId="77777777" w:rsidR="007754C3" w:rsidRPr="00407BD9" w:rsidRDefault="007754C3">
            <w:pPr>
              <w:rPr>
                <w:i/>
                <w:iCs/>
                <w:sz w:val="20"/>
                <w:szCs w:val="18"/>
              </w:rPr>
            </w:pPr>
            <w:r w:rsidRPr="00407BD9">
              <w:rPr>
                <w:i/>
                <w:iCs/>
                <w:sz w:val="20"/>
                <w:szCs w:val="18"/>
              </w:rPr>
              <w:t>Agency: Experiential / Event  </w:t>
            </w:r>
          </w:p>
          <w:p w14:paraId="43FA1C62" w14:textId="77777777" w:rsidR="007754C3" w:rsidRPr="00407BD9" w:rsidRDefault="007754C3">
            <w:pPr>
              <w:rPr>
                <w:i/>
                <w:iCs/>
                <w:sz w:val="20"/>
                <w:szCs w:val="18"/>
              </w:rPr>
            </w:pPr>
            <w:r w:rsidRPr="00407BD9">
              <w:rPr>
                <w:i/>
                <w:iCs/>
                <w:sz w:val="20"/>
                <w:szCs w:val="18"/>
              </w:rPr>
              <w:t>Agency: Full-Service / Creative</w:t>
            </w:r>
          </w:p>
          <w:p w14:paraId="6D1FA3C1" w14:textId="77777777" w:rsidR="007754C3" w:rsidRPr="00407BD9" w:rsidRDefault="007754C3">
            <w:pPr>
              <w:rPr>
                <w:i/>
                <w:iCs/>
                <w:sz w:val="20"/>
                <w:szCs w:val="18"/>
              </w:rPr>
            </w:pPr>
            <w:r w:rsidRPr="00407BD9">
              <w:rPr>
                <w:i/>
                <w:iCs/>
                <w:sz w:val="20"/>
                <w:szCs w:val="18"/>
              </w:rPr>
              <w:t>Agency: Guerilla</w:t>
            </w:r>
          </w:p>
          <w:p w14:paraId="71DA203E"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5813D166" w14:textId="77777777" w:rsidR="007754C3" w:rsidRPr="00407BD9" w:rsidRDefault="007754C3">
            <w:pPr>
              <w:rPr>
                <w:i/>
                <w:iCs/>
                <w:sz w:val="20"/>
                <w:szCs w:val="18"/>
              </w:rPr>
            </w:pPr>
            <w:r w:rsidRPr="00407BD9">
              <w:rPr>
                <w:i/>
                <w:iCs/>
                <w:sz w:val="20"/>
                <w:szCs w:val="18"/>
              </w:rPr>
              <w:t>Agency: Media  </w:t>
            </w:r>
          </w:p>
          <w:p w14:paraId="0B551F08" w14:textId="77777777" w:rsidR="007754C3" w:rsidRPr="00407BD9" w:rsidRDefault="007754C3">
            <w:pPr>
              <w:rPr>
                <w:i/>
                <w:iCs/>
                <w:sz w:val="20"/>
                <w:szCs w:val="18"/>
              </w:rPr>
            </w:pPr>
            <w:r w:rsidRPr="00407BD9">
              <w:rPr>
                <w:i/>
                <w:iCs/>
                <w:sz w:val="20"/>
                <w:szCs w:val="18"/>
              </w:rPr>
              <w:t>Agency: Multicultural  </w:t>
            </w:r>
          </w:p>
          <w:p w14:paraId="5B943BBD"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60C4A696" w14:textId="77777777" w:rsidR="007754C3" w:rsidRPr="00407BD9" w:rsidRDefault="007754C3">
            <w:pPr>
              <w:rPr>
                <w:i/>
                <w:iCs/>
                <w:sz w:val="20"/>
                <w:szCs w:val="18"/>
              </w:rPr>
            </w:pPr>
            <w:r w:rsidRPr="00407BD9">
              <w:rPr>
                <w:i/>
                <w:iCs/>
                <w:sz w:val="20"/>
                <w:szCs w:val="18"/>
              </w:rPr>
              <w:t>Agency: Promotional  </w:t>
            </w:r>
          </w:p>
          <w:p w14:paraId="7337BC07" w14:textId="77777777" w:rsidR="007754C3" w:rsidRPr="00407BD9" w:rsidRDefault="007754C3">
            <w:pPr>
              <w:rPr>
                <w:i/>
                <w:iCs/>
                <w:sz w:val="20"/>
                <w:szCs w:val="18"/>
              </w:rPr>
            </w:pPr>
            <w:r w:rsidRPr="00407BD9">
              <w:rPr>
                <w:i/>
                <w:iCs/>
                <w:sz w:val="20"/>
                <w:szCs w:val="18"/>
              </w:rPr>
              <w:t>Agency: Public Relations  </w:t>
            </w:r>
          </w:p>
          <w:p w14:paraId="3C355C31" w14:textId="77777777" w:rsidR="007754C3" w:rsidRPr="00407BD9" w:rsidRDefault="007754C3">
            <w:pPr>
              <w:rPr>
                <w:i/>
                <w:iCs/>
                <w:sz w:val="20"/>
                <w:szCs w:val="18"/>
              </w:rPr>
            </w:pPr>
            <w:r w:rsidRPr="00407BD9">
              <w:rPr>
                <w:i/>
                <w:iCs/>
                <w:sz w:val="20"/>
                <w:szCs w:val="18"/>
              </w:rPr>
              <w:t>Agency: Shopper Marketing / Commerce </w:t>
            </w:r>
          </w:p>
          <w:p w14:paraId="661EA32F" w14:textId="77777777" w:rsidR="007754C3" w:rsidRPr="00407BD9" w:rsidRDefault="007754C3">
            <w:pPr>
              <w:rPr>
                <w:i/>
                <w:iCs/>
                <w:sz w:val="20"/>
                <w:szCs w:val="18"/>
              </w:rPr>
            </w:pPr>
            <w:r w:rsidRPr="00407BD9">
              <w:rPr>
                <w:i/>
                <w:iCs/>
                <w:sz w:val="20"/>
                <w:szCs w:val="18"/>
              </w:rPr>
              <w:t>Agency: Other </w:t>
            </w:r>
          </w:p>
          <w:p w14:paraId="406724AE" w14:textId="77777777" w:rsidR="007754C3" w:rsidRPr="00407BD9" w:rsidRDefault="007754C3">
            <w:pPr>
              <w:rPr>
                <w:i/>
                <w:iCs/>
                <w:sz w:val="20"/>
                <w:szCs w:val="18"/>
              </w:rPr>
            </w:pPr>
          </w:p>
        </w:tc>
        <w:tc>
          <w:tcPr>
            <w:tcW w:w="3859" w:type="dxa"/>
            <w:shd w:val="clear" w:color="auto" w:fill="FFFFFF" w:themeFill="background1"/>
          </w:tcPr>
          <w:p w14:paraId="4FF7028C" w14:textId="77777777" w:rsidR="007754C3" w:rsidRPr="00407BD9" w:rsidRDefault="007754C3">
            <w:pPr>
              <w:rPr>
                <w:i/>
                <w:iCs/>
                <w:sz w:val="20"/>
                <w:szCs w:val="18"/>
              </w:rPr>
            </w:pPr>
            <w:r w:rsidRPr="00407BD9">
              <w:rPr>
                <w:i/>
                <w:iCs/>
                <w:sz w:val="20"/>
                <w:szCs w:val="18"/>
              </w:rPr>
              <w:lastRenderedPageBreak/>
              <w:t>Ad or Mar Tech </w:t>
            </w:r>
          </w:p>
          <w:p w14:paraId="52299ECF" w14:textId="77777777" w:rsidR="007754C3" w:rsidRPr="00407BD9" w:rsidRDefault="007754C3">
            <w:pPr>
              <w:rPr>
                <w:i/>
                <w:iCs/>
                <w:sz w:val="20"/>
                <w:szCs w:val="18"/>
              </w:rPr>
            </w:pPr>
            <w:r w:rsidRPr="00407BD9">
              <w:rPr>
                <w:i/>
                <w:iCs/>
                <w:sz w:val="20"/>
                <w:szCs w:val="18"/>
              </w:rPr>
              <w:t>Brand / Client  </w:t>
            </w:r>
          </w:p>
          <w:p w14:paraId="21BE3EE5" w14:textId="77777777" w:rsidR="007754C3" w:rsidRPr="00407BD9" w:rsidRDefault="007754C3">
            <w:pPr>
              <w:rPr>
                <w:i/>
                <w:iCs/>
                <w:sz w:val="20"/>
                <w:szCs w:val="18"/>
              </w:rPr>
            </w:pPr>
            <w:r w:rsidRPr="00407BD9">
              <w:rPr>
                <w:i/>
                <w:iCs/>
                <w:sz w:val="20"/>
                <w:szCs w:val="18"/>
              </w:rPr>
              <w:t>Consultancy  </w:t>
            </w:r>
          </w:p>
          <w:p w14:paraId="1A7FACE9" w14:textId="77777777" w:rsidR="007754C3" w:rsidRPr="00407BD9" w:rsidRDefault="007754C3">
            <w:pPr>
              <w:rPr>
                <w:i/>
                <w:iCs/>
                <w:sz w:val="20"/>
                <w:szCs w:val="18"/>
              </w:rPr>
            </w:pPr>
            <w:r w:rsidRPr="00407BD9">
              <w:rPr>
                <w:i/>
                <w:iCs/>
                <w:sz w:val="20"/>
                <w:szCs w:val="18"/>
              </w:rPr>
              <w:t>Educational Institution  </w:t>
            </w:r>
          </w:p>
          <w:p w14:paraId="2F1938B1" w14:textId="77777777" w:rsidR="007754C3" w:rsidRPr="00407BD9" w:rsidRDefault="007754C3">
            <w:pPr>
              <w:rPr>
                <w:i/>
                <w:iCs/>
                <w:sz w:val="20"/>
                <w:szCs w:val="18"/>
              </w:rPr>
            </w:pPr>
            <w:r w:rsidRPr="00407BD9">
              <w:rPr>
                <w:i/>
                <w:iCs/>
                <w:sz w:val="20"/>
                <w:szCs w:val="18"/>
              </w:rPr>
              <w:t>Media Owner </w:t>
            </w:r>
          </w:p>
          <w:p w14:paraId="75A0B42A" w14:textId="77777777" w:rsidR="007754C3" w:rsidRPr="00407BD9" w:rsidRDefault="007754C3">
            <w:pPr>
              <w:rPr>
                <w:i/>
                <w:iCs/>
                <w:sz w:val="20"/>
                <w:szCs w:val="18"/>
              </w:rPr>
            </w:pPr>
            <w:r w:rsidRPr="00407BD9">
              <w:rPr>
                <w:i/>
                <w:iCs/>
                <w:sz w:val="20"/>
                <w:szCs w:val="18"/>
              </w:rPr>
              <w:lastRenderedPageBreak/>
              <w:t>Research Company  </w:t>
            </w:r>
          </w:p>
          <w:p w14:paraId="312CB59B" w14:textId="77777777" w:rsidR="007754C3" w:rsidRPr="00407BD9" w:rsidRDefault="007754C3">
            <w:pPr>
              <w:rPr>
                <w:i/>
                <w:iCs/>
                <w:sz w:val="20"/>
                <w:szCs w:val="18"/>
              </w:rPr>
            </w:pPr>
            <w:r w:rsidRPr="00407BD9">
              <w:rPr>
                <w:i/>
                <w:iCs/>
                <w:sz w:val="20"/>
                <w:szCs w:val="18"/>
              </w:rPr>
              <w:t>Retailer</w:t>
            </w:r>
          </w:p>
          <w:p w14:paraId="1B3FC903"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790F396D" w14:textId="77777777" w:rsidR="007754C3" w:rsidRPr="00407BD9" w:rsidRDefault="007754C3">
            <w:pPr>
              <w:rPr>
                <w:i/>
                <w:iCs/>
                <w:color w:val="auto"/>
                <w:sz w:val="20"/>
                <w:szCs w:val="18"/>
              </w:rPr>
            </w:pPr>
          </w:p>
        </w:tc>
      </w:tr>
      <w:tr w:rsidR="007754C3" w:rsidRPr="00896B45" w14:paraId="57267023"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F95492" w14:textId="77777777" w:rsidR="007754C3" w:rsidRPr="00407BD9" w:rsidRDefault="007754C3">
            <w:pPr>
              <w:rPr>
                <w:rFonts w:cs="Tahoma"/>
                <w:color w:val="auto"/>
              </w:rPr>
            </w:pPr>
            <w:r w:rsidRPr="00407BD9">
              <w:rPr>
                <w:rFonts w:cs="Tahoma"/>
                <w:color w:val="auto"/>
              </w:rPr>
              <w:lastRenderedPageBreak/>
              <w:t>COMPANY SIZE</w:t>
            </w:r>
          </w:p>
          <w:p w14:paraId="242E32D1"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B60443C"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27F75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8CD59"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7EDAB8FA" w14:textId="77777777" w:rsidR="007754C3" w:rsidRPr="00896B45" w:rsidRDefault="007754C3">
            <w:pPr>
              <w:rPr>
                <w:sz w:val="18"/>
                <w:szCs w:val="18"/>
              </w:rPr>
            </w:pPr>
          </w:p>
        </w:tc>
      </w:tr>
      <w:tr w:rsidR="007754C3" w:rsidRPr="00896B45" w14:paraId="6B410C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46236D"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5BC9E41D" w14:textId="77777777" w:rsidR="007754C3" w:rsidRPr="00896B45" w:rsidRDefault="007754C3">
            <w:pPr>
              <w:rPr>
                <w:sz w:val="18"/>
                <w:szCs w:val="18"/>
              </w:rPr>
            </w:pPr>
          </w:p>
        </w:tc>
      </w:tr>
      <w:tr w:rsidR="007754C3" w:rsidRPr="00896B45" w14:paraId="04666BB3"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45834" w14:textId="77777777" w:rsidR="007754C3" w:rsidRPr="00896B45" w:rsidRDefault="007754C3">
            <w:pPr>
              <w:rPr>
                <w:rFonts w:cs="Tahoma"/>
                <w:color w:val="auto"/>
                <w:szCs w:val="19"/>
              </w:rPr>
            </w:pPr>
            <w:r w:rsidRPr="00896B45">
              <w:rPr>
                <w:rFonts w:cs="Tahoma"/>
                <w:color w:val="auto"/>
                <w:szCs w:val="19"/>
              </w:rPr>
              <w:t>MAIN CONTACT</w:t>
            </w:r>
          </w:p>
          <w:p w14:paraId="25388581" w14:textId="3187A8FE"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40B6B3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3E7097"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E724465" w14:textId="77777777" w:rsidR="007754C3" w:rsidRPr="00896B45" w:rsidRDefault="007754C3">
            <w:pPr>
              <w:rPr>
                <w:sz w:val="18"/>
                <w:szCs w:val="18"/>
              </w:rPr>
            </w:pPr>
          </w:p>
        </w:tc>
      </w:tr>
      <w:tr w:rsidR="007754C3" w:rsidRPr="00896B45" w14:paraId="4B77579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235D21"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33B896A0" w14:textId="77777777" w:rsidR="007754C3" w:rsidRPr="00896B45" w:rsidRDefault="007754C3">
            <w:pPr>
              <w:rPr>
                <w:sz w:val="18"/>
                <w:szCs w:val="18"/>
              </w:rPr>
            </w:pPr>
          </w:p>
        </w:tc>
      </w:tr>
      <w:tr w:rsidR="007754C3" w:rsidRPr="00896B45" w14:paraId="217B4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67D8B4"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76F1489B" w14:textId="77777777" w:rsidR="007754C3" w:rsidRPr="00896B45" w:rsidRDefault="007754C3">
            <w:pPr>
              <w:rPr>
                <w:sz w:val="18"/>
                <w:szCs w:val="18"/>
              </w:rPr>
            </w:pPr>
          </w:p>
        </w:tc>
      </w:tr>
      <w:tr w:rsidR="007754C3" w:rsidRPr="00896B45" w14:paraId="63C06E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37B31A"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7DDEB486" w14:textId="77777777" w:rsidR="007754C3" w:rsidRPr="00896B45" w:rsidRDefault="007754C3">
            <w:pPr>
              <w:rPr>
                <w:sz w:val="18"/>
                <w:szCs w:val="18"/>
              </w:rPr>
            </w:pPr>
          </w:p>
        </w:tc>
      </w:tr>
      <w:tr w:rsidR="007754C3" w:rsidRPr="00896B45" w14:paraId="15FA96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69192D" w14:textId="77777777" w:rsidR="007754C3" w:rsidRPr="00896B45" w:rsidRDefault="007754C3">
            <w:pPr>
              <w:rPr>
                <w:rFonts w:cs="Tahoma"/>
                <w:color w:val="auto"/>
                <w:szCs w:val="19"/>
              </w:rPr>
            </w:pPr>
            <w:r w:rsidRPr="00896B45">
              <w:rPr>
                <w:rFonts w:cs="Tahoma"/>
                <w:color w:val="auto"/>
                <w:szCs w:val="19"/>
              </w:rPr>
              <w:t>CEO / TOP RANKING EXECUTIVE CONTACT</w:t>
            </w:r>
          </w:p>
          <w:p w14:paraId="22F7C2D8" w14:textId="6CE87EF0"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0CCA248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7581F6"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3C07A823" w14:textId="77777777" w:rsidR="007754C3" w:rsidRPr="00896B45" w:rsidRDefault="007754C3">
            <w:pPr>
              <w:rPr>
                <w:sz w:val="18"/>
                <w:szCs w:val="18"/>
              </w:rPr>
            </w:pPr>
          </w:p>
        </w:tc>
      </w:tr>
      <w:tr w:rsidR="007754C3" w:rsidRPr="00896B45" w14:paraId="2B65691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E81267"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7F16DE91" w14:textId="77777777" w:rsidR="007754C3" w:rsidRPr="00896B45" w:rsidRDefault="007754C3">
            <w:pPr>
              <w:rPr>
                <w:sz w:val="18"/>
                <w:szCs w:val="18"/>
              </w:rPr>
            </w:pPr>
          </w:p>
        </w:tc>
      </w:tr>
      <w:tr w:rsidR="007754C3" w:rsidRPr="00896B45" w14:paraId="215BC8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7E9B42"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0171A60" w14:textId="77777777" w:rsidR="007754C3" w:rsidRPr="00896B45" w:rsidRDefault="007754C3">
            <w:pPr>
              <w:rPr>
                <w:sz w:val="18"/>
                <w:szCs w:val="18"/>
              </w:rPr>
            </w:pPr>
          </w:p>
        </w:tc>
      </w:tr>
      <w:tr w:rsidR="007754C3" w:rsidRPr="00896B45" w14:paraId="13A622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91BC82E"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9DB7863" w14:textId="77777777" w:rsidR="007754C3" w:rsidRPr="00896B45" w:rsidRDefault="007754C3">
            <w:pPr>
              <w:rPr>
                <w:sz w:val="18"/>
                <w:szCs w:val="18"/>
              </w:rPr>
            </w:pPr>
          </w:p>
        </w:tc>
      </w:tr>
    </w:tbl>
    <w:p w14:paraId="0B62389D" w14:textId="77777777" w:rsidR="00973D5C" w:rsidRDefault="00973D5C" w:rsidP="00B77443">
      <w:pPr>
        <w:rPr>
          <w:rFonts w:ascii="ITC Avant Garde Std Bk" w:hAnsi="ITC Avant Garde Std Bk"/>
          <w:sz w:val="36"/>
          <w:szCs w:val="36"/>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7754C3" w:rsidRPr="00896B45" w14:paraId="3FF1276F" w14:textId="77777777">
        <w:trPr>
          <w:trHeight w:val="407"/>
        </w:trPr>
        <w:tc>
          <w:tcPr>
            <w:tcW w:w="10770" w:type="dxa"/>
            <w:gridSpan w:val="3"/>
            <w:shd w:val="clear" w:color="auto" w:fill="000000" w:themeFill="text1"/>
            <w:vAlign w:val="center"/>
            <w:hideMark/>
          </w:tcPr>
          <w:p w14:paraId="062120BA" w14:textId="6CABE23C" w:rsidR="007754C3" w:rsidRPr="00896B45" w:rsidRDefault="007754C3">
            <w:pPr>
              <w:rPr>
                <w:sz w:val="20"/>
              </w:rPr>
            </w:pPr>
            <w:r>
              <w:rPr>
                <w:color w:val="FFFFFF" w:themeColor="background1"/>
              </w:rPr>
              <w:t>CONTRIBUTING COMPANY #4</w:t>
            </w:r>
            <w:r w:rsidRPr="006F3E1D">
              <w:rPr>
                <w:color w:val="FFFFFF" w:themeColor="background1"/>
              </w:rPr>
              <w:t xml:space="preserve"> </w:t>
            </w:r>
            <w:r>
              <w:rPr>
                <w:color w:val="FFFFFF" w:themeColor="background1"/>
              </w:rPr>
              <w:t>(Optional</w:t>
            </w:r>
            <w:r w:rsidRPr="006F3E1D">
              <w:rPr>
                <w:color w:val="FFFFFF" w:themeColor="background1"/>
              </w:rPr>
              <w:t>)</w:t>
            </w:r>
          </w:p>
        </w:tc>
      </w:tr>
      <w:tr w:rsidR="007754C3" w:rsidRPr="00896B45" w14:paraId="29740B68"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829914" w14:textId="77777777" w:rsidR="007754C3" w:rsidRPr="00896B45" w:rsidRDefault="007754C3">
            <w:pPr>
              <w:rPr>
                <w:color w:val="auto"/>
                <w:sz w:val="22"/>
                <w:szCs w:val="22"/>
              </w:rPr>
            </w:pPr>
            <w:r w:rsidRPr="006F3E1D">
              <w:rPr>
                <w:rFonts w:cs="Tahoma"/>
                <w:color w:val="auto"/>
              </w:rPr>
              <w:t>COMPANY NAME</w:t>
            </w:r>
          </w:p>
        </w:tc>
        <w:tc>
          <w:tcPr>
            <w:tcW w:w="7718" w:type="dxa"/>
            <w:gridSpan w:val="2"/>
            <w:tcBorders>
              <w:left w:val="single" w:sz="12" w:space="0" w:color="auto"/>
            </w:tcBorders>
            <w:shd w:val="clear" w:color="auto" w:fill="FFFFFF" w:themeFill="background1"/>
          </w:tcPr>
          <w:p w14:paraId="2A37603F" w14:textId="77777777" w:rsidR="007754C3" w:rsidRPr="00896B45" w:rsidRDefault="007754C3">
            <w:pPr>
              <w:rPr>
                <w:sz w:val="18"/>
                <w:szCs w:val="18"/>
              </w:rPr>
            </w:pPr>
          </w:p>
        </w:tc>
      </w:tr>
      <w:tr w:rsidR="007754C3" w:rsidRPr="00896B45" w14:paraId="73866C7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6694C" w14:textId="77777777" w:rsidR="007754C3" w:rsidRPr="00896B45" w:rsidRDefault="007754C3">
            <w:pPr>
              <w:rPr>
                <w:color w:val="auto"/>
                <w:sz w:val="22"/>
                <w:szCs w:val="22"/>
              </w:rPr>
            </w:pPr>
            <w:r w:rsidRPr="00407BD9">
              <w:rPr>
                <w:rFonts w:cs="Tahoma"/>
                <w:color w:val="auto"/>
              </w:rPr>
              <w:t>ADDRESS</w:t>
            </w:r>
          </w:p>
        </w:tc>
        <w:tc>
          <w:tcPr>
            <w:tcW w:w="7718" w:type="dxa"/>
            <w:gridSpan w:val="2"/>
            <w:tcBorders>
              <w:left w:val="single" w:sz="12" w:space="0" w:color="auto"/>
            </w:tcBorders>
            <w:shd w:val="clear" w:color="auto" w:fill="FFFFFF" w:themeFill="background1"/>
          </w:tcPr>
          <w:p w14:paraId="1962849E" w14:textId="77777777" w:rsidR="007754C3" w:rsidRPr="00896B45" w:rsidRDefault="007754C3">
            <w:pPr>
              <w:rPr>
                <w:sz w:val="18"/>
                <w:szCs w:val="18"/>
              </w:rPr>
            </w:pPr>
          </w:p>
        </w:tc>
      </w:tr>
      <w:tr w:rsidR="007754C3" w:rsidRPr="00407BD9" w14:paraId="0CCAB61A"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FC5E50" w14:textId="77777777" w:rsidR="007754C3" w:rsidRPr="00407BD9" w:rsidRDefault="007754C3">
            <w:pPr>
              <w:rPr>
                <w:rFonts w:cs="Tahoma"/>
                <w:color w:val="auto"/>
              </w:rPr>
            </w:pPr>
            <w:r w:rsidRPr="00407BD9">
              <w:rPr>
                <w:rFonts w:cs="Tahoma"/>
                <w:color w:val="auto"/>
              </w:rPr>
              <w:t>COMPANY TYPE</w:t>
            </w:r>
          </w:p>
          <w:p w14:paraId="1ABADC63" w14:textId="77777777" w:rsidR="007754C3" w:rsidRPr="00896B45" w:rsidRDefault="007754C3">
            <w:pPr>
              <w:rPr>
                <w:color w:val="auto"/>
                <w:sz w:val="19"/>
                <w:szCs w:val="19"/>
              </w:rPr>
            </w:pPr>
            <w:r w:rsidRPr="00407BD9">
              <w:rPr>
                <w:i/>
                <w:sz w:val="20"/>
                <w:szCs w:val="20"/>
              </w:rPr>
              <w:t>Select one.</w:t>
            </w:r>
          </w:p>
        </w:tc>
        <w:tc>
          <w:tcPr>
            <w:tcW w:w="3859" w:type="dxa"/>
            <w:tcBorders>
              <w:left w:val="single" w:sz="12" w:space="0" w:color="auto"/>
            </w:tcBorders>
            <w:shd w:val="clear" w:color="auto" w:fill="FFFFFF" w:themeFill="background1"/>
            <w:hideMark/>
          </w:tcPr>
          <w:p w14:paraId="0DA573B8" w14:textId="77777777" w:rsidR="007754C3" w:rsidRPr="00407BD9" w:rsidRDefault="007754C3">
            <w:pPr>
              <w:rPr>
                <w:i/>
                <w:iCs/>
                <w:sz w:val="20"/>
                <w:szCs w:val="18"/>
              </w:rPr>
            </w:pPr>
            <w:r w:rsidRPr="00407BD9">
              <w:rPr>
                <w:i/>
                <w:iCs/>
                <w:sz w:val="20"/>
                <w:szCs w:val="18"/>
              </w:rPr>
              <w:t>Agency: Brand Identity</w:t>
            </w:r>
          </w:p>
          <w:p w14:paraId="1F5524B3" w14:textId="77777777" w:rsidR="007754C3" w:rsidRPr="00407BD9" w:rsidRDefault="007754C3">
            <w:pPr>
              <w:rPr>
                <w:i/>
                <w:iCs/>
                <w:sz w:val="20"/>
                <w:szCs w:val="18"/>
              </w:rPr>
            </w:pPr>
            <w:r w:rsidRPr="00407BD9">
              <w:rPr>
                <w:i/>
                <w:iCs/>
                <w:sz w:val="20"/>
                <w:szCs w:val="18"/>
              </w:rPr>
              <w:t>Agency: Business-to-Business </w:t>
            </w:r>
          </w:p>
          <w:p w14:paraId="206DAC1D" w14:textId="77777777" w:rsidR="007754C3" w:rsidRPr="00407BD9" w:rsidRDefault="007754C3">
            <w:pPr>
              <w:rPr>
                <w:i/>
                <w:iCs/>
                <w:sz w:val="20"/>
                <w:szCs w:val="18"/>
              </w:rPr>
            </w:pPr>
            <w:r w:rsidRPr="00407BD9">
              <w:rPr>
                <w:i/>
                <w:iCs/>
                <w:sz w:val="20"/>
                <w:szCs w:val="18"/>
              </w:rPr>
              <w:lastRenderedPageBreak/>
              <w:t>Agency: Data / Programmatic</w:t>
            </w:r>
          </w:p>
          <w:p w14:paraId="2A709A25" w14:textId="77777777" w:rsidR="007754C3" w:rsidRPr="00407BD9" w:rsidRDefault="007754C3">
            <w:pPr>
              <w:rPr>
                <w:i/>
                <w:iCs/>
                <w:sz w:val="20"/>
                <w:szCs w:val="18"/>
              </w:rPr>
            </w:pPr>
            <w:r w:rsidRPr="00407BD9">
              <w:rPr>
                <w:i/>
                <w:iCs/>
                <w:sz w:val="20"/>
                <w:szCs w:val="18"/>
              </w:rPr>
              <w:t>Agency: Design </w:t>
            </w:r>
          </w:p>
          <w:p w14:paraId="3CD64D77" w14:textId="77777777" w:rsidR="007754C3" w:rsidRPr="00407BD9" w:rsidRDefault="007754C3">
            <w:pPr>
              <w:rPr>
                <w:i/>
                <w:iCs/>
                <w:sz w:val="20"/>
                <w:szCs w:val="18"/>
              </w:rPr>
            </w:pPr>
            <w:r w:rsidRPr="00407BD9">
              <w:rPr>
                <w:i/>
                <w:iCs/>
                <w:sz w:val="20"/>
                <w:szCs w:val="18"/>
              </w:rPr>
              <w:t>Agency: Digital / Interactive </w:t>
            </w:r>
          </w:p>
          <w:p w14:paraId="0466A7C6" w14:textId="77777777" w:rsidR="007754C3" w:rsidRPr="00407BD9" w:rsidRDefault="007754C3">
            <w:pPr>
              <w:rPr>
                <w:i/>
                <w:iCs/>
                <w:sz w:val="20"/>
                <w:szCs w:val="18"/>
              </w:rPr>
            </w:pPr>
            <w:r w:rsidRPr="00407BD9">
              <w:rPr>
                <w:i/>
                <w:iCs/>
                <w:sz w:val="20"/>
                <w:szCs w:val="18"/>
              </w:rPr>
              <w:t>Agency: Direct Marketing </w:t>
            </w:r>
          </w:p>
          <w:p w14:paraId="713F0CBA" w14:textId="77777777" w:rsidR="007754C3" w:rsidRPr="00407BD9" w:rsidRDefault="007754C3">
            <w:pPr>
              <w:rPr>
                <w:i/>
                <w:iCs/>
                <w:sz w:val="20"/>
                <w:szCs w:val="18"/>
              </w:rPr>
            </w:pPr>
            <w:r w:rsidRPr="00407BD9">
              <w:rPr>
                <w:i/>
                <w:iCs/>
                <w:sz w:val="20"/>
                <w:szCs w:val="18"/>
              </w:rPr>
              <w:t>Agency: Experiential / Event  </w:t>
            </w:r>
          </w:p>
          <w:p w14:paraId="1AD82572" w14:textId="77777777" w:rsidR="007754C3" w:rsidRPr="00407BD9" w:rsidRDefault="007754C3">
            <w:pPr>
              <w:rPr>
                <w:i/>
                <w:iCs/>
                <w:sz w:val="20"/>
                <w:szCs w:val="18"/>
              </w:rPr>
            </w:pPr>
            <w:r w:rsidRPr="00407BD9">
              <w:rPr>
                <w:i/>
                <w:iCs/>
                <w:sz w:val="20"/>
                <w:szCs w:val="18"/>
              </w:rPr>
              <w:t>Agency: Full-Service / Creative</w:t>
            </w:r>
          </w:p>
          <w:p w14:paraId="71215336" w14:textId="77777777" w:rsidR="007754C3" w:rsidRPr="00407BD9" w:rsidRDefault="007754C3">
            <w:pPr>
              <w:rPr>
                <w:i/>
                <w:iCs/>
                <w:sz w:val="20"/>
                <w:szCs w:val="18"/>
              </w:rPr>
            </w:pPr>
            <w:r w:rsidRPr="00407BD9">
              <w:rPr>
                <w:i/>
                <w:iCs/>
                <w:sz w:val="20"/>
                <w:szCs w:val="18"/>
              </w:rPr>
              <w:t>Agency: Guerilla</w:t>
            </w:r>
          </w:p>
          <w:p w14:paraId="268245CA" w14:textId="77777777" w:rsidR="007754C3" w:rsidRPr="00407BD9" w:rsidRDefault="007754C3">
            <w:pPr>
              <w:rPr>
                <w:i/>
                <w:iCs/>
                <w:sz w:val="20"/>
                <w:szCs w:val="18"/>
              </w:rPr>
            </w:pPr>
            <w:r w:rsidRPr="00407BD9">
              <w:rPr>
                <w:i/>
                <w:iCs/>
                <w:sz w:val="20"/>
                <w:szCs w:val="18"/>
              </w:rPr>
              <w:t>Agency: Health  </w:t>
            </w:r>
            <w:r w:rsidRPr="00407BD9">
              <w:rPr>
                <w:i/>
                <w:iCs/>
                <w:sz w:val="20"/>
                <w:szCs w:val="18"/>
              </w:rPr>
              <w:br/>
              <w:t>Agency: In-House</w:t>
            </w:r>
          </w:p>
          <w:p w14:paraId="6EBC23EE" w14:textId="77777777" w:rsidR="007754C3" w:rsidRPr="00407BD9" w:rsidRDefault="007754C3">
            <w:pPr>
              <w:rPr>
                <w:i/>
                <w:iCs/>
                <w:sz w:val="20"/>
                <w:szCs w:val="18"/>
              </w:rPr>
            </w:pPr>
            <w:r w:rsidRPr="00407BD9">
              <w:rPr>
                <w:i/>
                <w:iCs/>
                <w:sz w:val="20"/>
                <w:szCs w:val="18"/>
              </w:rPr>
              <w:t>Agency: Media  </w:t>
            </w:r>
          </w:p>
          <w:p w14:paraId="42BB6197" w14:textId="77777777" w:rsidR="007754C3" w:rsidRPr="00407BD9" w:rsidRDefault="007754C3">
            <w:pPr>
              <w:rPr>
                <w:i/>
                <w:iCs/>
                <w:sz w:val="20"/>
                <w:szCs w:val="18"/>
              </w:rPr>
            </w:pPr>
            <w:r w:rsidRPr="00407BD9">
              <w:rPr>
                <w:i/>
                <w:iCs/>
                <w:sz w:val="20"/>
                <w:szCs w:val="18"/>
              </w:rPr>
              <w:t>Agency: Multicultural  </w:t>
            </w:r>
          </w:p>
          <w:p w14:paraId="299BA890" w14:textId="77777777" w:rsidR="007754C3" w:rsidRPr="00407BD9" w:rsidRDefault="007754C3">
            <w:pPr>
              <w:rPr>
                <w:i/>
                <w:iCs/>
                <w:sz w:val="20"/>
                <w:szCs w:val="18"/>
              </w:rPr>
            </w:pPr>
            <w:r w:rsidRPr="00407BD9">
              <w:rPr>
                <w:i/>
                <w:iCs/>
                <w:sz w:val="20"/>
                <w:szCs w:val="18"/>
              </w:rPr>
              <w:t>Agency: Performance Marketing</w:t>
            </w:r>
            <w:r w:rsidRPr="00407BD9">
              <w:rPr>
                <w:i/>
                <w:iCs/>
                <w:sz w:val="20"/>
                <w:szCs w:val="18"/>
              </w:rPr>
              <w:br/>
              <w:t xml:space="preserve">Agency: Production </w:t>
            </w:r>
          </w:p>
          <w:p w14:paraId="539E5375" w14:textId="77777777" w:rsidR="007754C3" w:rsidRPr="00407BD9" w:rsidRDefault="007754C3">
            <w:pPr>
              <w:rPr>
                <w:i/>
                <w:iCs/>
                <w:sz w:val="20"/>
                <w:szCs w:val="18"/>
              </w:rPr>
            </w:pPr>
            <w:r w:rsidRPr="00407BD9">
              <w:rPr>
                <w:i/>
                <w:iCs/>
                <w:sz w:val="20"/>
                <w:szCs w:val="18"/>
              </w:rPr>
              <w:t>Agency: Promotional  </w:t>
            </w:r>
          </w:p>
          <w:p w14:paraId="7BF4A3B7" w14:textId="77777777" w:rsidR="007754C3" w:rsidRPr="00407BD9" w:rsidRDefault="007754C3">
            <w:pPr>
              <w:rPr>
                <w:i/>
                <w:iCs/>
                <w:sz w:val="20"/>
                <w:szCs w:val="18"/>
              </w:rPr>
            </w:pPr>
            <w:r w:rsidRPr="00407BD9">
              <w:rPr>
                <w:i/>
                <w:iCs/>
                <w:sz w:val="20"/>
                <w:szCs w:val="18"/>
              </w:rPr>
              <w:t>Agency: Public Relations  </w:t>
            </w:r>
          </w:p>
          <w:p w14:paraId="7339991D" w14:textId="77777777" w:rsidR="007754C3" w:rsidRPr="00407BD9" w:rsidRDefault="007754C3">
            <w:pPr>
              <w:rPr>
                <w:i/>
                <w:iCs/>
                <w:sz w:val="20"/>
                <w:szCs w:val="18"/>
              </w:rPr>
            </w:pPr>
            <w:r w:rsidRPr="00407BD9">
              <w:rPr>
                <w:i/>
                <w:iCs/>
                <w:sz w:val="20"/>
                <w:szCs w:val="18"/>
              </w:rPr>
              <w:t>Agency: Shopper Marketing / Commerce </w:t>
            </w:r>
          </w:p>
          <w:p w14:paraId="03B3F47C" w14:textId="77777777" w:rsidR="007754C3" w:rsidRPr="00407BD9" w:rsidRDefault="007754C3">
            <w:pPr>
              <w:rPr>
                <w:i/>
                <w:iCs/>
                <w:sz w:val="20"/>
                <w:szCs w:val="18"/>
              </w:rPr>
            </w:pPr>
            <w:r w:rsidRPr="00407BD9">
              <w:rPr>
                <w:i/>
                <w:iCs/>
                <w:sz w:val="20"/>
                <w:szCs w:val="18"/>
              </w:rPr>
              <w:t>Agency: Other </w:t>
            </w:r>
          </w:p>
          <w:p w14:paraId="29B6F1C5" w14:textId="77777777" w:rsidR="007754C3" w:rsidRPr="00407BD9" w:rsidRDefault="007754C3">
            <w:pPr>
              <w:rPr>
                <w:i/>
                <w:iCs/>
                <w:sz w:val="20"/>
                <w:szCs w:val="18"/>
              </w:rPr>
            </w:pPr>
          </w:p>
        </w:tc>
        <w:tc>
          <w:tcPr>
            <w:tcW w:w="3859" w:type="dxa"/>
            <w:shd w:val="clear" w:color="auto" w:fill="FFFFFF" w:themeFill="background1"/>
          </w:tcPr>
          <w:p w14:paraId="6A65D94C" w14:textId="77777777" w:rsidR="007754C3" w:rsidRPr="00407BD9" w:rsidRDefault="007754C3">
            <w:pPr>
              <w:rPr>
                <w:i/>
                <w:iCs/>
                <w:sz w:val="20"/>
                <w:szCs w:val="18"/>
              </w:rPr>
            </w:pPr>
            <w:r w:rsidRPr="00407BD9">
              <w:rPr>
                <w:i/>
                <w:iCs/>
                <w:sz w:val="20"/>
                <w:szCs w:val="18"/>
              </w:rPr>
              <w:lastRenderedPageBreak/>
              <w:t>Ad or Mar Tech </w:t>
            </w:r>
          </w:p>
          <w:p w14:paraId="604E246E" w14:textId="77777777" w:rsidR="007754C3" w:rsidRPr="00407BD9" w:rsidRDefault="007754C3">
            <w:pPr>
              <w:rPr>
                <w:i/>
                <w:iCs/>
                <w:sz w:val="20"/>
                <w:szCs w:val="18"/>
              </w:rPr>
            </w:pPr>
            <w:r w:rsidRPr="00407BD9">
              <w:rPr>
                <w:i/>
                <w:iCs/>
                <w:sz w:val="20"/>
                <w:szCs w:val="18"/>
              </w:rPr>
              <w:t>Brand / Client  </w:t>
            </w:r>
          </w:p>
          <w:p w14:paraId="30D8786A" w14:textId="77777777" w:rsidR="007754C3" w:rsidRPr="00407BD9" w:rsidRDefault="007754C3">
            <w:pPr>
              <w:rPr>
                <w:i/>
                <w:iCs/>
                <w:sz w:val="20"/>
                <w:szCs w:val="18"/>
              </w:rPr>
            </w:pPr>
            <w:r w:rsidRPr="00407BD9">
              <w:rPr>
                <w:i/>
                <w:iCs/>
                <w:sz w:val="20"/>
                <w:szCs w:val="18"/>
              </w:rPr>
              <w:lastRenderedPageBreak/>
              <w:t>Consultancy  </w:t>
            </w:r>
          </w:p>
          <w:p w14:paraId="7B9035EC" w14:textId="77777777" w:rsidR="007754C3" w:rsidRPr="00407BD9" w:rsidRDefault="007754C3">
            <w:pPr>
              <w:rPr>
                <w:i/>
                <w:iCs/>
                <w:sz w:val="20"/>
                <w:szCs w:val="18"/>
              </w:rPr>
            </w:pPr>
            <w:r w:rsidRPr="00407BD9">
              <w:rPr>
                <w:i/>
                <w:iCs/>
                <w:sz w:val="20"/>
                <w:szCs w:val="18"/>
              </w:rPr>
              <w:t>Educational Institution  </w:t>
            </w:r>
          </w:p>
          <w:p w14:paraId="6671A082" w14:textId="77777777" w:rsidR="007754C3" w:rsidRPr="00407BD9" w:rsidRDefault="007754C3">
            <w:pPr>
              <w:rPr>
                <w:i/>
                <w:iCs/>
                <w:sz w:val="20"/>
                <w:szCs w:val="18"/>
              </w:rPr>
            </w:pPr>
            <w:r w:rsidRPr="00407BD9">
              <w:rPr>
                <w:i/>
                <w:iCs/>
                <w:sz w:val="20"/>
                <w:szCs w:val="18"/>
              </w:rPr>
              <w:t>Media Owner </w:t>
            </w:r>
          </w:p>
          <w:p w14:paraId="30278C25" w14:textId="77777777" w:rsidR="007754C3" w:rsidRPr="00407BD9" w:rsidRDefault="007754C3">
            <w:pPr>
              <w:rPr>
                <w:i/>
                <w:iCs/>
                <w:sz w:val="20"/>
                <w:szCs w:val="18"/>
              </w:rPr>
            </w:pPr>
            <w:r w:rsidRPr="00407BD9">
              <w:rPr>
                <w:i/>
                <w:iCs/>
                <w:sz w:val="20"/>
                <w:szCs w:val="18"/>
              </w:rPr>
              <w:t>Research Company  </w:t>
            </w:r>
          </w:p>
          <w:p w14:paraId="78383703" w14:textId="77777777" w:rsidR="007754C3" w:rsidRPr="00407BD9" w:rsidRDefault="007754C3">
            <w:pPr>
              <w:rPr>
                <w:i/>
                <w:iCs/>
                <w:sz w:val="20"/>
                <w:szCs w:val="18"/>
              </w:rPr>
            </w:pPr>
            <w:r w:rsidRPr="00407BD9">
              <w:rPr>
                <w:i/>
                <w:iCs/>
                <w:sz w:val="20"/>
                <w:szCs w:val="18"/>
              </w:rPr>
              <w:t>Retailer</w:t>
            </w:r>
          </w:p>
          <w:p w14:paraId="1FA36A8C" w14:textId="77777777" w:rsidR="007754C3" w:rsidRPr="00407BD9" w:rsidRDefault="007754C3">
            <w:pPr>
              <w:rPr>
                <w:i/>
                <w:iCs/>
                <w:sz w:val="20"/>
                <w:szCs w:val="18"/>
              </w:rPr>
            </w:pPr>
            <w:r w:rsidRPr="00407BD9">
              <w:rPr>
                <w:i/>
                <w:iCs/>
                <w:sz w:val="20"/>
                <w:szCs w:val="18"/>
              </w:rPr>
              <w:t>Startup</w:t>
            </w:r>
            <w:r w:rsidRPr="00407BD9">
              <w:rPr>
                <w:i/>
                <w:iCs/>
                <w:sz w:val="20"/>
                <w:szCs w:val="18"/>
              </w:rPr>
              <w:br/>
              <w:t>Other</w:t>
            </w:r>
          </w:p>
          <w:p w14:paraId="5B3B4B75" w14:textId="77777777" w:rsidR="007754C3" w:rsidRPr="00407BD9" w:rsidRDefault="007754C3">
            <w:pPr>
              <w:rPr>
                <w:i/>
                <w:iCs/>
                <w:color w:val="auto"/>
                <w:sz w:val="20"/>
                <w:szCs w:val="18"/>
              </w:rPr>
            </w:pPr>
          </w:p>
        </w:tc>
      </w:tr>
      <w:tr w:rsidR="007754C3" w:rsidRPr="00896B45" w14:paraId="5BB578C1"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B8BAD1" w14:textId="77777777" w:rsidR="007754C3" w:rsidRPr="00407BD9" w:rsidRDefault="007754C3">
            <w:pPr>
              <w:rPr>
                <w:rFonts w:cs="Tahoma"/>
                <w:color w:val="auto"/>
              </w:rPr>
            </w:pPr>
            <w:r w:rsidRPr="00407BD9">
              <w:rPr>
                <w:rFonts w:cs="Tahoma"/>
                <w:color w:val="auto"/>
              </w:rPr>
              <w:lastRenderedPageBreak/>
              <w:t>COMPANY SIZE</w:t>
            </w:r>
          </w:p>
          <w:p w14:paraId="64E3C6AE" w14:textId="77777777" w:rsidR="007754C3" w:rsidRPr="00896B45" w:rsidRDefault="007754C3">
            <w:pPr>
              <w:rPr>
                <w:color w:val="auto"/>
                <w:sz w:val="19"/>
                <w:szCs w:val="19"/>
              </w:rPr>
            </w:pPr>
            <w:r w:rsidRPr="00407BD9">
              <w:rPr>
                <w:i/>
                <w:sz w:val="20"/>
                <w:szCs w:val="20"/>
              </w:rPr>
              <w:t>Select one.</w:t>
            </w:r>
          </w:p>
        </w:tc>
        <w:tc>
          <w:tcPr>
            <w:tcW w:w="7718" w:type="dxa"/>
            <w:gridSpan w:val="2"/>
            <w:tcBorders>
              <w:left w:val="single" w:sz="12" w:space="0" w:color="auto"/>
            </w:tcBorders>
            <w:shd w:val="clear" w:color="auto" w:fill="FFFFFF" w:themeFill="background1"/>
            <w:vAlign w:val="center"/>
            <w:hideMark/>
          </w:tcPr>
          <w:p w14:paraId="1149EA7D" w14:textId="77777777" w:rsidR="007754C3" w:rsidRPr="00896B45" w:rsidRDefault="007754C3">
            <w:pPr>
              <w:rPr>
                <w:sz w:val="18"/>
                <w:szCs w:val="18"/>
              </w:rPr>
            </w:pPr>
            <w:r w:rsidRPr="00407BD9">
              <w:rPr>
                <w:i/>
                <w:iCs/>
                <w:sz w:val="20"/>
                <w:szCs w:val="18"/>
              </w:rPr>
              <w:t xml:space="preserve">1-50 Employees / 51-200 Employees / 201-500 Employees / 500+ Employees </w:t>
            </w:r>
          </w:p>
        </w:tc>
      </w:tr>
      <w:tr w:rsidR="007754C3" w:rsidRPr="00896B45" w14:paraId="6A4FAD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E6588E" w14:textId="77777777" w:rsidR="007754C3" w:rsidRPr="00407BD9" w:rsidRDefault="007754C3">
            <w:pPr>
              <w:rPr>
                <w:color w:val="auto"/>
              </w:rPr>
            </w:pPr>
            <w:r w:rsidRPr="00407BD9">
              <w:rPr>
                <w:rFonts w:cs="Tahoma"/>
                <w:color w:val="auto"/>
              </w:rPr>
              <w:t>WEBSITE</w:t>
            </w:r>
          </w:p>
        </w:tc>
        <w:tc>
          <w:tcPr>
            <w:tcW w:w="7718" w:type="dxa"/>
            <w:gridSpan w:val="2"/>
            <w:tcBorders>
              <w:left w:val="single" w:sz="12" w:space="0" w:color="auto"/>
            </w:tcBorders>
            <w:shd w:val="clear" w:color="auto" w:fill="FFFFFF" w:themeFill="background1"/>
          </w:tcPr>
          <w:p w14:paraId="2EE034A0" w14:textId="77777777" w:rsidR="007754C3" w:rsidRPr="00896B45" w:rsidRDefault="007754C3">
            <w:pPr>
              <w:rPr>
                <w:sz w:val="18"/>
                <w:szCs w:val="18"/>
              </w:rPr>
            </w:pPr>
          </w:p>
        </w:tc>
      </w:tr>
      <w:tr w:rsidR="007754C3" w:rsidRPr="00896B45" w14:paraId="11B54E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B922C5" w14:textId="77777777" w:rsidR="007754C3" w:rsidRPr="00407BD9" w:rsidRDefault="007754C3">
            <w:pPr>
              <w:rPr>
                <w:rFonts w:cs="Tahoma"/>
                <w:color w:val="auto"/>
              </w:rPr>
            </w:pPr>
            <w:r w:rsidRPr="00407BD9">
              <w:rPr>
                <w:rFonts w:cs="Tahoma"/>
                <w:color w:val="auto"/>
              </w:rPr>
              <w:t>CLIENT NETWORK</w:t>
            </w:r>
          </w:p>
        </w:tc>
        <w:tc>
          <w:tcPr>
            <w:tcW w:w="7718" w:type="dxa"/>
            <w:gridSpan w:val="2"/>
            <w:tcBorders>
              <w:left w:val="single" w:sz="12" w:space="0" w:color="auto"/>
            </w:tcBorders>
            <w:shd w:val="clear" w:color="auto" w:fill="FFFFFF" w:themeFill="background1"/>
          </w:tcPr>
          <w:p w14:paraId="12779C56" w14:textId="77777777" w:rsidR="007754C3" w:rsidRPr="00896B45" w:rsidRDefault="007754C3">
            <w:pPr>
              <w:rPr>
                <w:sz w:val="18"/>
                <w:szCs w:val="18"/>
              </w:rPr>
            </w:pPr>
          </w:p>
        </w:tc>
      </w:tr>
      <w:tr w:rsidR="007754C3" w:rsidRPr="00896B45" w14:paraId="74E5196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9669F3" w14:textId="77777777" w:rsidR="007754C3" w:rsidRPr="00896B45" w:rsidRDefault="007754C3">
            <w:pPr>
              <w:rPr>
                <w:rFonts w:cs="Tahoma"/>
                <w:color w:val="auto"/>
                <w:szCs w:val="19"/>
              </w:rPr>
            </w:pPr>
            <w:r w:rsidRPr="00896B45">
              <w:rPr>
                <w:rFonts w:cs="Tahoma"/>
                <w:color w:val="auto"/>
                <w:szCs w:val="19"/>
              </w:rPr>
              <w:t>MAIN CONTACT</w:t>
            </w:r>
          </w:p>
          <w:p w14:paraId="6C6B8BF5" w14:textId="49B9B49E" w:rsidR="007754C3" w:rsidRPr="00896B45" w:rsidRDefault="007754C3">
            <w:pPr>
              <w:rPr>
                <w:sz w:val="18"/>
                <w:szCs w:val="18"/>
              </w:rPr>
            </w:pPr>
            <w:r w:rsidRPr="00407BD9">
              <w:rPr>
                <w:i/>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7754C3" w:rsidRPr="00896B45" w14:paraId="5680AE8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0D92AA" w14:textId="77777777" w:rsidR="007754C3" w:rsidRPr="00896B45" w:rsidRDefault="007754C3">
            <w:pPr>
              <w:rPr>
                <w:rFonts w:cs="Tahoma"/>
                <w:color w:val="auto"/>
                <w:sz w:val="19"/>
                <w:szCs w:val="19"/>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7C0476A" w14:textId="77777777" w:rsidR="007754C3" w:rsidRPr="00896B45" w:rsidRDefault="007754C3">
            <w:pPr>
              <w:rPr>
                <w:sz w:val="18"/>
                <w:szCs w:val="18"/>
              </w:rPr>
            </w:pPr>
          </w:p>
        </w:tc>
      </w:tr>
      <w:tr w:rsidR="007754C3" w:rsidRPr="00896B45" w14:paraId="67B0426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B48F5E" w14:textId="77777777" w:rsidR="007754C3" w:rsidRPr="00896B45" w:rsidRDefault="007754C3">
            <w:pPr>
              <w:rPr>
                <w:rFonts w:cs="Tahoma"/>
                <w:color w:val="auto"/>
                <w:sz w:val="19"/>
                <w:szCs w:val="19"/>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6ECDB92" w14:textId="77777777" w:rsidR="007754C3" w:rsidRPr="00896B45" w:rsidRDefault="007754C3">
            <w:pPr>
              <w:rPr>
                <w:sz w:val="18"/>
                <w:szCs w:val="18"/>
              </w:rPr>
            </w:pPr>
          </w:p>
        </w:tc>
      </w:tr>
      <w:tr w:rsidR="007754C3" w:rsidRPr="00896B45" w14:paraId="3CFA20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EF9B57" w14:textId="77777777" w:rsidR="007754C3" w:rsidRPr="00896B45" w:rsidRDefault="007754C3">
            <w:pPr>
              <w:rPr>
                <w:rFonts w:cs="Tahoma"/>
                <w:color w:val="auto"/>
                <w:sz w:val="19"/>
                <w:szCs w:val="19"/>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56274E77" w14:textId="77777777" w:rsidR="007754C3" w:rsidRPr="00896B45" w:rsidRDefault="007754C3">
            <w:pPr>
              <w:rPr>
                <w:sz w:val="18"/>
                <w:szCs w:val="18"/>
              </w:rPr>
            </w:pPr>
          </w:p>
        </w:tc>
      </w:tr>
      <w:tr w:rsidR="007754C3" w:rsidRPr="00896B45" w14:paraId="25274F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C8E55C" w14:textId="77777777" w:rsidR="007754C3" w:rsidRPr="00896B45" w:rsidRDefault="007754C3">
            <w:pPr>
              <w:rPr>
                <w:rFonts w:cs="Tahoma"/>
                <w:color w:val="auto"/>
                <w:sz w:val="19"/>
                <w:szCs w:val="19"/>
              </w:rPr>
            </w:pPr>
            <w:r w:rsidRPr="00407BD9">
              <w:rPr>
                <w:rFonts w:cs="Tahoma"/>
                <w:color w:val="auto"/>
              </w:rPr>
              <w:t>PHONE NUMBER</w:t>
            </w:r>
          </w:p>
        </w:tc>
        <w:tc>
          <w:tcPr>
            <w:tcW w:w="7718" w:type="dxa"/>
            <w:gridSpan w:val="2"/>
            <w:tcBorders>
              <w:left w:val="single" w:sz="12" w:space="0" w:color="auto"/>
              <w:bottom w:val="single" w:sz="12" w:space="0" w:color="auto"/>
            </w:tcBorders>
            <w:shd w:val="clear" w:color="auto" w:fill="FFFFFF" w:themeFill="background1"/>
          </w:tcPr>
          <w:p w14:paraId="5013DD8D" w14:textId="77777777" w:rsidR="007754C3" w:rsidRPr="00896B45" w:rsidRDefault="007754C3">
            <w:pPr>
              <w:rPr>
                <w:sz w:val="18"/>
                <w:szCs w:val="18"/>
              </w:rPr>
            </w:pPr>
          </w:p>
        </w:tc>
      </w:tr>
      <w:tr w:rsidR="007754C3" w:rsidRPr="00896B45" w14:paraId="22B3E028"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33F6EB" w14:textId="77777777" w:rsidR="007754C3" w:rsidRPr="00896B45" w:rsidRDefault="007754C3">
            <w:pPr>
              <w:rPr>
                <w:rFonts w:cs="Tahoma"/>
                <w:color w:val="auto"/>
                <w:szCs w:val="19"/>
              </w:rPr>
            </w:pPr>
            <w:r w:rsidRPr="00896B45">
              <w:rPr>
                <w:rFonts w:cs="Tahoma"/>
                <w:color w:val="auto"/>
                <w:szCs w:val="19"/>
              </w:rPr>
              <w:t>CEO / TOP RANKING EXECUTIVE CONTACT</w:t>
            </w:r>
          </w:p>
          <w:p w14:paraId="1494920E" w14:textId="2CD7EC2B" w:rsidR="007754C3" w:rsidRPr="00896B45" w:rsidRDefault="007754C3">
            <w:pPr>
              <w:rPr>
                <w:sz w:val="18"/>
                <w:szCs w:val="18"/>
              </w:rPr>
            </w:pPr>
            <w:r w:rsidRPr="00407BD9">
              <w:rPr>
                <w:i/>
                <w:sz w:val="20"/>
                <w:szCs w:val="20"/>
              </w:rPr>
              <w:t>This contact may receive a congratulatory note if your entry is a finalist/winner but will not be added to our mailing lists. This name will not be listed publicly.</w:t>
            </w:r>
          </w:p>
        </w:tc>
      </w:tr>
      <w:tr w:rsidR="007754C3" w:rsidRPr="00896B45" w14:paraId="422906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AB136E" w14:textId="77777777" w:rsidR="007754C3" w:rsidRPr="00407BD9" w:rsidRDefault="007754C3">
            <w:pPr>
              <w:rPr>
                <w:rFonts w:cs="Tahoma"/>
                <w:color w:val="auto"/>
              </w:rPr>
            </w:pPr>
            <w:r w:rsidRPr="00407BD9">
              <w:rPr>
                <w:rFonts w:cs="Tahoma"/>
                <w:color w:val="auto"/>
              </w:rPr>
              <w:t>FULL NAME</w:t>
            </w:r>
          </w:p>
        </w:tc>
        <w:tc>
          <w:tcPr>
            <w:tcW w:w="7718" w:type="dxa"/>
            <w:gridSpan w:val="2"/>
            <w:tcBorders>
              <w:top w:val="single" w:sz="12" w:space="0" w:color="auto"/>
              <w:left w:val="single" w:sz="12" w:space="0" w:color="auto"/>
            </w:tcBorders>
            <w:shd w:val="clear" w:color="auto" w:fill="FFFFFF" w:themeFill="background1"/>
          </w:tcPr>
          <w:p w14:paraId="631545F0" w14:textId="77777777" w:rsidR="007754C3" w:rsidRPr="00896B45" w:rsidRDefault="007754C3">
            <w:pPr>
              <w:rPr>
                <w:sz w:val="18"/>
                <w:szCs w:val="18"/>
              </w:rPr>
            </w:pPr>
          </w:p>
        </w:tc>
      </w:tr>
      <w:tr w:rsidR="007754C3" w:rsidRPr="00896B45" w14:paraId="70E8101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E6197E" w14:textId="77777777" w:rsidR="007754C3" w:rsidRPr="00407BD9" w:rsidRDefault="007754C3">
            <w:pPr>
              <w:rPr>
                <w:rFonts w:cs="Tahoma"/>
                <w:color w:val="auto"/>
              </w:rPr>
            </w:pPr>
            <w:r w:rsidRPr="00407BD9">
              <w:rPr>
                <w:rFonts w:cs="Tahoma"/>
                <w:color w:val="auto"/>
              </w:rPr>
              <w:t>JOB TITLE</w:t>
            </w:r>
          </w:p>
        </w:tc>
        <w:tc>
          <w:tcPr>
            <w:tcW w:w="7718" w:type="dxa"/>
            <w:gridSpan w:val="2"/>
            <w:tcBorders>
              <w:left w:val="single" w:sz="12" w:space="0" w:color="auto"/>
            </w:tcBorders>
            <w:shd w:val="clear" w:color="auto" w:fill="FFFFFF" w:themeFill="background1"/>
          </w:tcPr>
          <w:p w14:paraId="286CCC58" w14:textId="77777777" w:rsidR="007754C3" w:rsidRPr="00896B45" w:rsidRDefault="007754C3">
            <w:pPr>
              <w:rPr>
                <w:sz w:val="18"/>
                <w:szCs w:val="18"/>
              </w:rPr>
            </w:pPr>
          </w:p>
        </w:tc>
      </w:tr>
      <w:tr w:rsidR="007754C3" w:rsidRPr="00896B45" w14:paraId="0969D5D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BDAD61" w14:textId="77777777" w:rsidR="007754C3" w:rsidRPr="00407BD9" w:rsidRDefault="007754C3">
            <w:pPr>
              <w:rPr>
                <w:rFonts w:cs="Tahoma"/>
                <w:color w:val="auto"/>
              </w:rPr>
            </w:pPr>
            <w:r w:rsidRPr="00407BD9">
              <w:rPr>
                <w:rFonts w:cs="Tahoma"/>
                <w:color w:val="auto"/>
              </w:rPr>
              <w:t>EMAIL ADDRESS</w:t>
            </w:r>
          </w:p>
        </w:tc>
        <w:tc>
          <w:tcPr>
            <w:tcW w:w="7718" w:type="dxa"/>
            <w:gridSpan w:val="2"/>
            <w:tcBorders>
              <w:left w:val="single" w:sz="12" w:space="0" w:color="auto"/>
            </w:tcBorders>
            <w:shd w:val="clear" w:color="auto" w:fill="FFFFFF" w:themeFill="background1"/>
          </w:tcPr>
          <w:p w14:paraId="34B11B1C" w14:textId="77777777" w:rsidR="007754C3" w:rsidRPr="00896B45" w:rsidRDefault="007754C3">
            <w:pPr>
              <w:rPr>
                <w:sz w:val="18"/>
                <w:szCs w:val="18"/>
              </w:rPr>
            </w:pPr>
          </w:p>
        </w:tc>
      </w:tr>
      <w:tr w:rsidR="007754C3" w:rsidRPr="00896B45" w14:paraId="7C403C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3D7CB0" w14:textId="77777777" w:rsidR="007754C3" w:rsidRPr="00407BD9" w:rsidRDefault="007754C3">
            <w:pPr>
              <w:rPr>
                <w:rFonts w:cs="Tahoma"/>
                <w:color w:val="auto"/>
              </w:rPr>
            </w:pPr>
            <w:r w:rsidRPr="00407BD9">
              <w:rPr>
                <w:rFonts w:cs="Tahoma"/>
                <w:color w:val="auto"/>
              </w:rPr>
              <w:t>PHONE NUMBER</w:t>
            </w:r>
          </w:p>
        </w:tc>
        <w:tc>
          <w:tcPr>
            <w:tcW w:w="7718" w:type="dxa"/>
            <w:gridSpan w:val="2"/>
            <w:tcBorders>
              <w:left w:val="single" w:sz="12" w:space="0" w:color="auto"/>
            </w:tcBorders>
            <w:shd w:val="clear" w:color="auto" w:fill="FFFFFF" w:themeFill="background1"/>
          </w:tcPr>
          <w:p w14:paraId="1DE52EC7" w14:textId="77777777" w:rsidR="007754C3" w:rsidRPr="00896B45" w:rsidRDefault="007754C3">
            <w:pPr>
              <w:rPr>
                <w:sz w:val="18"/>
                <w:szCs w:val="18"/>
              </w:rPr>
            </w:pPr>
          </w:p>
        </w:tc>
      </w:tr>
    </w:tbl>
    <w:p w14:paraId="3CB1A559" w14:textId="77777777" w:rsidR="007754C3" w:rsidRDefault="007754C3" w:rsidP="00B77443">
      <w:pPr>
        <w:rPr>
          <w:rFonts w:ascii="ITC Avant Garde Std Bk" w:hAnsi="ITC Avant Garde Std Bk"/>
          <w:sz w:val="36"/>
          <w:szCs w:val="36"/>
        </w:rPr>
      </w:pPr>
    </w:p>
    <w:p w14:paraId="506292C7" w14:textId="77777777" w:rsidR="00973D5C" w:rsidRDefault="00973D5C" w:rsidP="00B77443">
      <w:pPr>
        <w:rPr>
          <w:rFonts w:ascii="ITC Avant Garde Std Bk" w:hAnsi="ITC Avant Garde Std Bk"/>
          <w:sz w:val="36"/>
          <w:szCs w:val="36"/>
        </w:rPr>
      </w:pPr>
    </w:p>
    <w:p w14:paraId="20A22404" w14:textId="77777777" w:rsidR="00973D5C" w:rsidRDefault="00973D5C" w:rsidP="00B77443">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7754C3" w:rsidRPr="00333E1E" w14:paraId="20B4379D" w14:textId="77777777">
        <w:trPr>
          <w:trHeight w:val="590"/>
        </w:trPr>
        <w:tc>
          <w:tcPr>
            <w:tcW w:w="10790" w:type="dxa"/>
            <w:tcBorders>
              <w:top w:val="nil"/>
              <w:left w:val="nil"/>
              <w:bottom w:val="nil"/>
              <w:right w:val="nil"/>
            </w:tcBorders>
            <w:shd w:val="clear" w:color="auto" w:fill="000000" w:themeFill="text1"/>
            <w:vAlign w:val="center"/>
          </w:tcPr>
          <w:p w14:paraId="1CD395B5" w14:textId="09ABCFE1" w:rsidR="007754C3" w:rsidRPr="00EF07F9" w:rsidRDefault="00EF1F0B">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lastRenderedPageBreak/>
              <w:t>Individual Credits</w:t>
            </w:r>
          </w:p>
          <w:p w14:paraId="04908028" w14:textId="49665B7C" w:rsidR="00427AC1" w:rsidRPr="00427AC1" w:rsidRDefault="007754C3" w:rsidP="00427AC1">
            <w:pPr>
              <w:rPr>
                <w:color w:val="FFFFFF" w:themeColor="background1"/>
              </w:rPr>
            </w:pPr>
            <w:r>
              <w:rPr>
                <w:color w:val="FFFFFF" w:themeColor="background1"/>
              </w:rPr>
              <w:br/>
            </w:r>
            <w:r w:rsidR="00427AC1" w:rsidRPr="00427AC1">
              <w:rPr>
                <w:color w:val="FFFFFF" w:themeColor="background1"/>
              </w:rPr>
              <w:t xml:space="preserve">Each entry may credit up to ten primary individuals and thirty secondary individuals who contributed to the case. These individuals must be </w:t>
            </w:r>
            <w:r w:rsidR="00427AC1" w:rsidRPr="00817698">
              <w:rPr>
                <w:b/>
                <w:bCs/>
                <w:color w:val="FFFFFF" w:themeColor="background1"/>
              </w:rPr>
              <w:t>current or former</w:t>
            </w:r>
            <w:r w:rsidR="00427AC1" w:rsidRPr="00427AC1">
              <w:rPr>
                <w:color w:val="FFFFFF" w:themeColor="background1"/>
              </w:rPr>
              <w:t xml:space="preserve"> team members of the credited companies. </w:t>
            </w:r>
          </w:p>
          <w:p w14:paraId="369123FF" w14:textId="77777777" w:rsidR="00427AC1" w:rsidRPr="00427AC1" w:rsidRDefault="00427AC1" w:rsidP="00427AC1">
            <w:pPr>
              <w:rPr>
                <w:color w:val="FFFFFF" w:themeColor="background1"/>
              </w:rPr>
            </w:pPr>
          </w:p>
          <w:p w14:paraId="03DF184F" w14:textId="2A34206C" w:rsidR="007754C3" w:rsidRPr="00386053" w:rsidRDefault="00427AC1" w:rsidP="00427AC1">
            <w:pPr>
              <w:rPr>
                <w:color w:val="FFFFFF" w:themeColor="background1"/>
                <w:sz w:val="24"/>
                <w:szCs w:val="24"/>
              </w:rPr>
            </w:pPr>
            <w:r w:rsidRPr="00427AC1">
              <w:rPr>
                <w:color w:val="FFFFFF" w:themeColor="background1"/>
                <w:sz w:val="24"/>
                <w:szCs w:val="24"/>
              </w:rPr>
              <w:t xml:space="preserve">Effie’s policy is to honor those credited at the time of entry if the case is a finalist or winner. Therefore, you may not remove or replace individual credits after the entry has been submitted. </w:t>
            </w:r>
          </w:p>
        </w:tc>
      </w:tr>
    </w:tbl>
    <w:p w14:paraId="7E76F045" w14:textId="77777777" w:rsidR="00924615" w:rsidRDefault="00924615" w:rsidP="00B77443">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7251FF" w:rsidRPr="00386053" w14:paraId="50360514" w14:textId="77777777">
        <w:trPr>
          <w:trHeight w:val="590"/>
        </w:trPr>
        <w:tc>
          <w:tcPr>
            <w:tcW w:w="10790" w:type="dxa"/>
            <w:tcBorders>
              <w:top w:val="nil"/>
              <w:left w:val="nil"/>
              <w:bottom w:val="nil"/>
              <w:right w:val="nil"/>
            </w:tcBorders>
            <w:shd w:val="clear" w:color="auto" w:fill="000000" w:themeFill="text1"/>
            <w:vAlign w:val="center"/>
          </w:tcPr>
          <w:p w14:paraId="20A1E2DA" w14:textId="7A151419" w:rsidR="007251FF" w:rsidRPr="00EF07F9" w:rsidRDefault="007251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Primary Individual Credits</w:t>
            </w:r>
          </w:p>
          <w:p w14:paraId="4AE124B7" w14:textId="69C632C2" w:rsidR="00B47F9F" w:rsidRDefault="007251FF">
            <w:pPr>
              <w:rPr>
                <w:color w:val="FFFFFF" w:themeColor="background1"/>
                <w:sz w:val="24"/>
                <w:szCs w:val="24"/>
              </w:rPr>
            </w:pPr>
            <w:r>
              <w:rPr>
                <w:color w:val="FFFFFF" w:themeColor="background1"/>
              </w:rPr>
              <w:br/>
            </w:r>
            <w:r w:rsidR="00B47F9F" w:rsidRPr="00B47F9F">
              <w:rPr>
                <w:color w:val="FFFFFF" w:themeColor="background1"/>
                <w:sz w:val="24"/>
                <w:szCs w:val="24"/>
              </w:rPr>
              <w:t xml:space="preserve">Individuals appear in all </w:t>
            </w:r>
            <w:proofErr w:type="gramStart"/>
            <w:r w:rsidR="00B47F9F" w:rsidRPr="00B47F9F">
              <w:rPr>
                <w:color w:val="FFFFFF" w:themeColor="background1"/>
                <w:sz w:val="24"/>
                <w:szCs w:val="24"/>
              </w:rPr>
              <w:t>places</w:t>
            </w:r>
            <w:proofErr w:type="gramEnd"/>
            <w:r w:rsidR="00B47F9F" w:rsidRPr="00B47F9F">
              <w:rPr>
                <w:color w:val="FFFFFF" w:themeColor="background1"/>
                <w:sz w:val="24"/>
                <w:szCs w:val="24"/>
              </w:rPr>
              <w:t xml:space="preserve"> credits are published where space is limited, including the</w:t>
            </w:r>
            <w:r w:rsidR="00B47F9F" w:rsidRPr="0099613B">
              <w:rPr>
                <w:b/>
                <w:bCs/>
                <w:color w:val="FFFFFF" w:themeColor="background1"/>
                <w:sz w:val="24"/>
                <w:szCs w:val="24"/>
              </w:rPr>
              <w:t xml:space="preserve"> </w:t>
            </w:r>
            <w:hyperlink r:id="rId32" w:history="1">
              <w:r w:rsidR="00B47F9F" w:rsidRPr="00065CF3">
                <w:rPr>
                  <w:rStyle w:val="Hyperlinkki"/>
                  <w:b/>
                  <w:bCs/>
                  <w:color w:val="916F27"/>
                  <w:sz w:val="24"/>
                </w:rPr>
                <w:t xml:space="preserve">Case </w:t>
              </w:r>
              <w:r w:rsidR="00122301" w:rsidRPr="00065CF3">
                <w:rPr>
                  <w:rStyle w:val="Hyperlinkki"/>
                  <w:b/>
                  <w:bCs/>
                  <w:color w:val="916F27"/>
                  <w:sz w:val="24"/>
                </w:rPr>
                <w:t>Library</w:t>
              </w:r>
            </w:hyperlink>
            <w:r w:rsidR="00B47F9F" w:rsidRPr="00B47F9F">
              <w:rPr>
                <w:color w:val="FFFFFF" w:themeColor="background1"/>
                <w:sz w:val="24"/>
                <w:szCs w:val="24"/>
              </w:rPr>
              <w:t xml:space="preserve">. Credits must be current or former team members of the credited companies. </w:t>
            </w:r>
          </w:p>
          <w:p w14:paraId="547D0AAC" w14:textId="77777777" w:rsidR="00B47F9F" w:rsidRDefault="00B47F9F">
            <w:pPr>
              <w:rPr>
                <w:color w:val="FFFFFF" w:themeColor="background1"/>
                <w:sz w:val="24"/>
                <w:szCs w:val="24"/>
              </w:rPr>
            </w:pPr>
          </w:p>
          <w:p w14:paraId="2AEC8EFB" w14:textId="3A4A6E7A" w:rsidR="007251FF" w:rsidRPr="00386053" w:rsidRDefault="00B47F9F">
            <w:pPr>
              <w:rPr>
                <w:color w:val="FFFFFF" w:themeColor="background1"/>
                <w:sz w:val="24"/>
                <w:szCs w:val="24"/>
              </w:rPr>
            </w:pPr>
            <w:r w:rsidRPr="00B47F9F">
              <w:rPr>
                <w:color w:val="FFFFFF" w:themeColor="background1"/>
                <w:sz w:val="24"/>
                <w:szCs w:val="24"/>
              </w:rPr>
              <w:t>Maximum of 10 Primary Credits.</w:t>
            </w:r>
          </w:p>
        </w:tc>
      </w:tr>
    </w:tbl>
    <w:tbl>
      <w:tblPr>
        <w:tblStyle w:val="TaulukkoRuudukko"/>
        <w:tblW w:w="0" w:type="auto"/>
        <w:tblLook w:val="04A0" w:firstRow="1" w:lastRow="0" w:firstColumn="1" w:lastColumn="0" w:noHBand="0" w:noVBand="1"/>
      </w:tblPr>
      <w:tblGrid>
        <w:gridCol w:w="1529"/>
        <w:gridCol w:w="3855"/>
        <w:gridCol w:w="1535"/>
        <w:gridCol w:w="3851"/>
      </w:tblGrid>
      <w:tr w:rsidR="00AE3F7C" w:rsidRPr="00896B45" w14:paraId="3CD33EE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763E6375" w14:textId="77777777" w:rsidR="00AE3F7C" w:rsidRPr="00924615" w:rsidRDefault="00AE3F7C" w:rsidP="00924615">
            <w:pPr>
              <w:rPr>
                <w:sz w:val="24"/>
                <w:szCs w:val="24"/>
              </w:rPr>
            </w:pPr>
            <w:r w:rsidRPr="00924615">
              <w:rPr>
                <w:sz w:val="24"/>
                <w:szCs w:val="24"/>
              </w:rPr>
              <w:t>PRIMARY INDIVIDUAL CREDIT #1</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527A6721" w14:textId="77777777" w:rsidR="00AE3F7C" w:rsidRPr="00924615" w:rsidRDefault="00AE3F7C" w:rsidP="00924615">
            <w:pPr>
              <w:rPr>
                <w:sz w:val="24"/>
                <w:szCs w:val="24"/>
              </w:rPr>
            </w:pPr>
            <w:r w:rsidRPr="00924615">
              <w:rPr>
                <w:sz w:val="24"/>
                <w:szCs w:val="24"/>
              </w:rPr>
              <w:t>PRIMARY INDIVIDUAL CREDIT #2</w:t>
            </w:r>
          </w:p>
        </w:tc>
      </w:tr>
      <w:tr w:rsidR="00AE3F7C" w:rsidRPr="00896B45" w14:paraId="6C65A12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1A6B9"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1905C98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E10C3A5"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342E39A1" w14:textId="77777777" w:rsidR="00AE3F7C" w:rsidRPr="00924615" w:rsidRDefault="00AE3F7C" w:rsidP="00924615">
            <w:pPr>
              <w:rPr>
                <w:sz w:val="24"/>
                <w:szCs w:val="24"/>
              </w:rPr>
            </w:pPr>
          </w:p>
        </w:tc>
      </w:tr>
      <w:tr w:rsidR="00AE3F7C" w:rsidRPr="00896B45" w14:paraId="7325E0A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1E4B3A2"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DCC0C9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80AF1C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06EAA76E" w14:textId="77777777" w:rsidR="00AE3F7C" w:rsidRPr="00924615" w:rsidRDefault="00AE3F7C" w:rsidP="00924615">
            <w:pPr>
              <w:rPr>
                <w:sz w:val="24"/>
                <w:szCs w:val="24"/>
              </w:rPr>
            </w:pPr>
          </w:p>
        </w:tc>
      </w:tr>
      <w:tr w:rsidR="00AE3F7C" w:rsidRPr="00896B45" w14:paraId="2865702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F2861A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B3613D0"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2E07E"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78AF1A6" w14:textId="77777777" w:rsidR="00AE3F7C" w:rsidRPr="00924615" w:rsidRDefault="00AE3F7C" w:rsidP="00924615">
            <w:pPr>
              <w:rPr>
                <w:sz w:val="24"/>
                <w:szCs w:val="24"/>
              </w:rPr>
            </w:pPr>
          </w:p>
        </w:tc>
      </w:tr>
      <w:tr w:rsidR="00AE3F7C" w:rsidRPr="00896B45" w14:paraId="1604F41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68B815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40EEFC1E"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B4AE63D"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736F75BE" w14:textId="77777777" w:rsidR="00AE3F7C" w:rsidRPr="00924615" w:rsidRDefault="00AE3F7C" w:rsidP="00924615">
            <w:pPr>
              <w:rPr>
                <w:sz w:val="24"/>
                <w:szCs w:val="24"/>
              </w:rPr>
            </w:pPr>
          </w:p>
        </w:tc>
      </w:tr>
      <w:tr w:rsidR="00AE3F7C" w:rsidRPr="00896B45" w14:paraId="7D6627FE"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57149F6C" w14:textId="77777777" w:rsidR="00AE3F7C" w:rsidRPr="00924615" w:rsidRDefault="00AE3F7C" w:rsidP="00924615">
            <w:pPr>
              <w:rPr>
                <w:sz w:val="24"/>
                <w:szCs w:val="24"/>
              </w:rPr>
            </w:pPr>
            <w:r w:rsidRPr="00924615">
              <w:rPr>
                <w:sz w:val="24"/>
                <w:szCs w:val="24"/>
              </w:rPr>
              <w:t>PRIMARY INDIVIDUAL CREDIT #3</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4D34CB40" w14:textId="77777777" w:rsidR="00AE3F7C" w:rsidRPr="00924615" w:rsidRDefault="00AE3F7C" w:rsidP="00924615">
            <w:pPr>
              <w:rPr>
                <w:sz w:val="24"/>
                <w:szCs w:val="24"/>
              </w:rPr>
            </w:pPr>
            <w:r w:rsidRPr="00924615">
              <w:rPr>
                <w:sz w:val="24"/>
                <w:szCs w:val="24"/>
              </w:rPr>
              <w:t>PRIMARY INDIVIDUAL CREDIT #4</w:t>
            </w:r>
          </w:p>
        </w:tc>
      </w:tr>
      <w:tr w:rsidR="00AE3F7C" w:rsidRPr="00896B45" w14:paraId="7BC5247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1941FE"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0B059DBF"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71814E26"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089FF6A1" w14:textId="77777777" w:rsidR="00AE3F7C" w:rsidRPr="00924615" w:rsidRDefault="00AE3F7C" w:rsidP="00924615">
            <w:pPr>
              <w:rPr>
                <w:sz w:val="24"/>
                <w:szCs w:val="24"/>
              </w:rPr>
            </w:pPr>
          </w:p>
        </w:tc>
      </w:tr>
      <w:tr w:rsidR="00AE3F7C" w:rsidRPr="00896B45" w14:paraId="08978F84"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51539AE"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A52AE7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0FCC8E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3CB50BEE" w14:textId="77777777" w:rsidR="00AE3F7C" w:rsidRPr="00924615" w:rsidRDefault="00AE3F7C" w:rsidP="00924615">
            <w:pPr>
              <w:rPr>
                <w:sz w:val="24"/>
                <w:szCs w:val="24"/>
              </w:rPr>
            </w:pPr>
          </w:p>
        </w:tc>
      </w:tr>
      <w:tr w:rsidR="00AE3F7C" w:rsidRPr="00896B45" w14:paraId="7A7FA90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9697D91"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1F02E983"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DC50528"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1A639CB6" w14:textId="77777777" w:rsidR="00AE3F7C" w:rsidRPr="00924615" w:rsidRDefault="00AE3F7C" w:rsidP="00924615">
            <w:pPr>
              <w:rPr>
                <w:sz w:val="24"/>
                <w:szCs w:val="24"/>
              </w:rPr>
            </w:pPr>
          </w:p>
        </w:tc>
      </w:tr>
      <w:tr w:rsidR="00AE3F7C" w:rsidRPr="00896B45" w14:paraId="2AD3E86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E84C3F2"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165DD03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808A0E6"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E115AC3" w14:textId="77777777" w:rsidR="00AE3F7C" w:rsidRPr="00924615" w:rsidRDefault="00AE3F7C" w:rsidP="00924615">
            <w:pPr>
              <w:rPr>
                <w:sz w:val="24"/>
                <w:szCs w:val="24"/>
              </w:rPr>
            </w:pPr>
          </w:p>
        </w:tc>
      </w:tr>
      <w:tr w:rsidR="00AE3F7C" w:rsidRPr="00896B45" w14:paraId="069373B9"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1E883B32" w14:textId="77777777" w:rsidR="00AE3F7C" w:rsidRPr="00924615" w:rsidRDefault="00AE3F7C" w:rsidP="00924615">
            <w:pPr>
              <w:rPr>
                <w:sz w:val="24"/>
                <w:szCs w:val="24"/>
              </w:rPr>
            </w:pPr>
            <w:r w:rsidRPr="00924615">
              <w:rPr>
                <w:sz w:val="24"/>
                <w:szCs w:val="24"/>
              </w:rPr>
              <w:t>PRIMARY INDIVIDUAL CREDIT #5</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6B53BD56" w14:textId="77777777" w:rsidR="00AE3F7C" w:rsidRPr="00924615" w:rsidRDefault="00AE3F7C" w:rsidP="00924615">
            <w:pPr>
              <w:rPr>
                <w:sz w:val="24"/>
                <w:szCs w:val="24"/>
              </w:rPr>
            </w:pPr>
            <w:r w:rsidRPr="00924615">
              <w:rPr>
                <w:sz w:val="24"/>
                <w:szCs w:val="24"/>
              </w:rPr>
              <w:t>PRIMARY INDIVIDUAL CREDIT #6</w:t>
            </w:r>
          </w:p>
        </w:tc>
      </w:tr>
      <w:tr w:rsidR="00AE3F7C" w:rsidRPr="00896B45" w14:paraId="69634AC9"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CB2DD6"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4AAA5C5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10CF"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4B828634" w14:textId="77777777" w:rsidR="00AE3F7C" w:rsidRPr="00924615" w:rsidRDefault="00AE3F7C" w:rsidP="00924615">
            <w:pPr>
              <w:rPr>
                <w:sz w:val="24"/>
                <w:szCs w:val="24"/>
              </w:rPr>
            </w:pPr>
          </w:p>
        </w:tc>
      </w:tr>
      <w:tr w:rsidR="00AE3F7C" w:rsidRPr="00896B45" w14:paraId="1AD32C0C"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2138EF51"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2041B84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447BBC3"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1EFAE941" w14:textId="77777777" w:rsidR="00AE3F7C" w:rsidRPr="00924615" w:rsidRDefault="00AE3F7C" w:rsidP="00924615">
            <w:pPr>
              <w:rPr>
                <w:sz w:val="24"/>
                <w:szCs w:val="24"/>
              </w:rPr>
            </w:pPr>
          </w:p>
        </w:tc>
      </w:tr>
      <w:tr w:rsidR="00AE3F7C" w:rsidRPr="00896B45" w14:paraId="6EACDFE2"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24D7C23"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61A011E5"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4DB6D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01031798" w14:textId="77777777" w:rsidR="00AE3F7C" w:rsidRPr="00924615" w:rsidRDefault="00AE3F7C" w:rsidP="00924615">
            <w:pPr>
              <w:rPr>
                <w:sz w:val="24"/>
                <w:szCs w:val="24"/>
              </w:rPr>
            </w:pPr>
          </w:p>
        </w:tc>
      </w:tr>
      <w:tr w:rsidR="00AE3F7C" w:rsidRPr="00896B45" w14:paraId="11CAB731"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7915CDBF"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54830C4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427BBFD0"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07A603D" w14:textId="77777777" w:rsidR="00AE3F7C" w:rsidRPr="00924615" w:rsidRDefault="00AE3F7C" w:rsidP="00924615">
            <w:pPr>
              <w:rPr>
                <w:sz w:val="24"/>
                <w:szCs w:val="24"/>
              </w:rPr>
            </w:pPr>
          </w:p>
        </w:tc>
      </w:tr>
      <w:tr w:rsidR="00AE3F7C" w:rsidRPr="00896B45" w14:paraId="7A294890"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8E27AAA" w14:textId="77777777" w:rsidR="00AE3F7C" w:rsidRPr="00924615" w:rsidRDefault="00AE3F7C" w:rsidP="00924615">
            <w:pPr>
              <w:rPr>
                <w:sz w:val="24"/>
                <w:szCs w:val="24"/>
              </w:rPr>
            </w:pPr>
            <w:r w:rsidRPr="00924615">
              <w:rPr>
                <w:sz w:val="24"/>
                <w:szCs w:val="24"/>
              </w:rPr>
              <w:t>PRIMARY INDIVIDUAL CREDIT #7</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13889783" w14:textId="77777777" w:rsidR="00AE3F7C" w:rsidRPr="00924615" w:rsidRDefault="00AE3F7C" w:rsidP="00924615">
            <w:pPr>
              <w:rPr>
                <w:sz w:val="24"/>
                <w:szCs w:val="24"/>
              </w:rPr>
            </w:pPr>
            <w:r w:rsidRPr="00924615">
              <w:rPr>
                <w:sz w:val="24"/>
                <w:szCs w:val="24"/>
              </w:rPr>
              <w:t>PRIMARY INDIVIDUAL CREDIT #8</w:t>
            </w:r>
          </w:p>
        </w:tc>
      </w:tr>
      <w:tr w:rsidR="00AE3F7C" w:rsidRPr="00896B45" w14:paraId="2F43B75A"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CD1C38F"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648198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708C61C"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76A4E720" w14:textId="77777777" w:rsidR="00AE3F7C" w:rsidRPr="00924615" w:rsidRDefault="00AE3F7C" w:rsidP="00924615">
            <w:pPr>
              <w:rPr>
                <w:sz w:val="24"/>
                <w:szCs w:val="24"/>
              </w:rPr>
            </w:pPr>
          </w:p>
        </w:tc>
      </w:tr>
      <w:tr w:rsidR="00AE3F7C" w:rsidRPr="00896B45" w14:paraId="6C33C940"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53DDD3C8"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00128291"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61279F29"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4811C15C" w14:textId="77777777" w:rsidR="00AE3F7C" w:rsidRPr="00924615" w:rsidRDefault="00AE3F7C" w:rsidP="00924615">
            <w:pPr>
              <w:rPr>
                <w:sz w:val="24"/>
                <w:szCs w:val="24"/>
              </w:rPr>
            </w:pPr>
          </w:p>
        </w:tc>
      </w:tr>
      <w:tr w:rsidR="00AE3F7C" w:rsidRPr="00896B45" w14:paraId="2AEF83C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19BC8C7F" w14:textId="77777777" w:rsidR="00AE3F7C" w:rsidRPr="00924615" w:rsidRDefault="00AE3F7C" w:rsidP="00924615">
            <w:pPr>
              <w:rPr>
                <w:sz w:val="24"/>
                <w:szCs w:val="24"/>
              </w:rPr>
            </w:pPr>
            <w:r w:rsidRPr="00924615">
              <w:rPr>
                <w:sz w:val="24"/>
                <w:szCs w:val="24"/>
              </w:rPr>
              <w:t>Company</w:t>
            </w:r>
          </w:p>
        </w:tc>
        <w:tc>
          <w:tcPr>
            <w:tcW w:w="3855" w:type="dxa"/>
            <w:tcBorders>
              <w:top w:val="nil"/>
              <w:left w:val="single" w:sz="12" w:space="0" w:color="auto"/>
              <w:bottom w:val="nil"/>
              <w:right w:val="single" w:sz="12" w:space="0" w:color="auto"/>
            </w:tcBorders>
            <w:shd w:val="clear" w:color="auto" w:fill="auto"/>
          </w:tcPr>
          <w:p w14:paraId="71669B5B"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862ED3F"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56342EAD" w14:textId="77777777" w:rsidR="00AE3F7C" w:rsidRPr="00924615" w:rsidRDefault="00AE3F7C" w:rsidP="00924615">
            <w:pPr>
              <w:rPr>
                <w:sz w:val="24"/>
                <w:szCs w:val="24"/>
              </w:rPr>
            </w:pPr>
          </w:p>
        </w:tc>
      </w:tr>
      <w:tr w:rsidR="00AE3F7C" w:rsidRPr="00896B45" w14:paraId="4A36780E"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1A05153"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E5CAEAD"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04A5EE4E"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6CB3D670" w14:textId="77777777" w:rsidR="00AE3F7C" w:rsidRPr="00924615" w:rsidRDefault="00AE3F7C" w:rsidP="00924615">
            <w:pPr>
              <w:rPr>
                <w:sz w:val="24"/>
                <w:szCs w:val="24"/>
              </w:rPr>
            </w:pPr>
          </w:p>
        </w:tc>
      </w:tr>
      <w:tr w:rsidR="00AE3F7C" w:rsidRPr="00896B45" w14:paraId="21CC5FCC" w14:textId="77777777" w:rsidTr="00AE3F7C">
        <w:tc>
          <w:tcPr>
            <w:tcW w:w="5384" w:type="dxa"/>
            <w:gridSpan w:val="2"/>
            <w:tcBorders>
              <w:top w:val="single" w:sz="12" w:space="0" w:color="auto"/>
              <w:left w:val="single" w:sz="12" w:space="0" w:color="auto"/>
              <w:bottom w:val="single" w:sz="12" w:space="0" w:color="auto"/>
              <w:right w:val="single" w:sz="12" w:space="0" w:color="auto"/>
            </w:tcBorders>
            <w:shd w:val="clear" w:color="auto" w:fill="auto"/>
          </w:tcPr>
          <w:p w14:paraId="26A8842F" w14:textId="77777777" w:rsidR="00AE3F7C" w:rsidRPr="00924615" w:rsidRDefault="00AE3F7C" w:rsidP="00924615">
            <w:pPr>
              <w:rPr>
                <w:sz w:val="24"/>
                <w:szCs w:val="24"/>
              </w:rPr>
            </w:pPr>
            <w:r w:rsidRPr="00924615">
              <w:rPr>
                <w:sz w:val="24"/>
                <w:szCs w:val="24"/>
              </w:rPr>
              <w:t>PRIMARY INDIVIDUAL CREDIT #9</w:t>
            </w:r>
          </w:p>
        </w:tc>
        <w:tc>
          <w:tcPr>
            <w:tcW w:w="5386" w:type="dxa"/>
            <w:gridSpan w:val="2"/>
            <w:tcBorders>
              <w:top w:val="single" w:sz="12" w:space="0" w:color="auto"/>
              <w:left w:val="single" w:sz="12" w:space="0" w:color="auto"/>
              <w:bottom w:val="single" w:sz="12" w:space="0" w:color="auto"/>
              <w:right w:val="single" w:sz="12" w:space="0" w:color="auto"/>
            </w:tcBorders>
            <w:shd w:val="clear" w:color="auto" w:fill="auto"/>
          </w:tcPr>
          <w:p w14:paraId="29E3C369" w14:textId="77777777" w:rsidR="00AE3F7C" w:rsidRPr="00924615" w:rsidRDefault="00AE3F7C" w:rsidP="00924615">
            <w:pPr>
              <w:rPr>
                <w:sz w:val="24"/>
                <w:szCs w:val="24"/>
              </w:rPr>
            </w:pPr>
            <w:r w:rsidRPr="00924615">
              <w:rPr>
                <w:sz w:val="24"/>
                <w:szCs w:val="24"/>
              </w:rPr>
              <w:t>PRIMARY INDIVIDUAL CREDIT #10</w:t>
            </w:r>
          </w:p>
        </w:tc>
      </w:tr>
      <w:tr w:rsidR="00AE3F7C" w:rsidRPr="00896B45" w14:paraId="109FEAC5"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3883E7FB" w14:textId="77777777" w:rsidR="00AE3F7C" w:rsidRPr="00924615" w:rsidRDefault="00AE3F7C" w:rsidP="00924615">
            <w:pPr>
              <w:rPr>
                <w:sz w:val="24"/>
                <w:szCs w:val="24"/>
              </w:rPr>
            </w:pPr>
            <w:r w:rsidRPr="00924615">
              <w:rPr>
                <w:sz w:val="24"/>
                <w:szCs w:val="24"/>
              </w:rPr>
              <w:t>Full Name</w:t>
            </w:r>
          </w:p>
        </w:tc>
        <w:tc>
          <w:tcPr>
            <w:tcW w:w="3855" w:type="dxa"/>
            <w:tcBorders>
              <w:top w:val="nil"/>
              <w:left w:val="single" w:sz="12" w:space="0" w:color="auto"/>
              <w:bottom w:val="nil"/>
              <w:right w:val="single" w:sz="12" w:space="0" w:color="auto"/>
            </w:tcBorders>
            <w:shd w:val="clear" w:color="auto" w:fill="auto"/>
          </w:tcPr>
          <w:p w14:paraId="37675DF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138D18D7" w14:textId="77777777" w:rsidR="00AE3F7C" w:rsidRPr="00924615" w:rsidRDefault="00AE3F7C" w:rsidP="00924615">
            <w:pPr>
              <w:rPr>
                <w:sz w:val="24"/>
                <w:szCs w:val="24"/>
              </w:rPr>
            </w:pPr>
            <w:r w:rsidRPr="00924615">
              <w:rPr>
                <w:sz w:val="24"/>
                <w:szCs w:val="24"/>
              </w:rPr>
              <w:t>Full Name</w:t>
            </w:r>
          </w:p>
        </w:tc>
        <w:tc>
          <w:tcPr>
            <w:tcW w:w="3851" w:type="dxa"/>
            <w:tcBorders>
              <w:top w:val="nil"/>
              <w:left w:val="single" w:sz="12" w:space="0" w:color="auto"/>
              <w:bottom w:val="nil"/>
              <w:right w:val="nil"/>
            </w:tcBorders>
            <w:shd w:val="clear" w:color="auto" w:fill="auto"/>
          </w:tcPr>
          <w:p w14:paraId="26FE9B7E" w14:textId="77777777" w:rsidR="00AE3F7C" w:rsidRPr="00924615" w:rsidRDefault="00AE3F7C" w:rsidP="00924615">
            <w:pPr>
              <w:rPr>
                <w:sz w:val="24"/>
                <w:szCs w:val="24"/>
              </w:rPr>
            </w:pPr>
          </w:p>
        </w:tc>
      </w:tr>
      <w:tr w:rsidR="00AE3F7C" w:rsidRPr="00896B45" w14:paraId="2B44E0FD"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61FE51AB" w14:textId="77777777" w:rsidR="00AE3F7C" w:rsidRPr="00924615" w:rsidRDefault="00AE3F7C" w:rsidP="00924615">
            <w:pPr>
              <w:rPr>
                <w:sz w:val="24"/>
                <w:szCs w:val="24"/>
              </w:rPr>
            </w:pPr>
            <w:r w:rsidRPr="00924615">
              <w:rPr>
                <w:sz w:val="24"/>
                <w:szCs w:val="24"/>
              </w:rPr>
              <w:t>Job Title</w:t>
            </w:r>
          </w:p>
        </w:tc>
        <w:tc>
          <w:tcPr>
            <w:tcW w:w="3855" w:type="dxa"/>
            <w:tcBorders>
              <w:top w:val="nil"/>
              <w:left w:val="single" w:sz="12" w:space="0" w:color="auto"/>
              <w:bottom w:val="nil"/>
              <w:right w:val="single" w:sz="12" w:space="0" w:color="auto"/>
            </w:tcBorders>
            <w:shd w:val="clear" w:color="auto" w:fill="auto"/>
          </w:tcPr>
          <w:p w14:paraId="748FFF9C"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534DF27D" w14:textId="77777777" w:rsidR="00AE3F7C" w:rsidRPr="00924615" w:rsidRDefault="00AE3F7C" w:rsidP="00924615">
            <w:pPr>
              <w:rPr>
                <w:sz w:val="24"/>
                <w:szCs w:val="24"/>
              </w:rPr>
            </w:pPr>
            <w:r w:rsidRPr="00924615">
              <w:rPr>
                <w:sz w:val="24"/>
                <w:szCs w:val="24"/>
              </w:rPr>
              <w:t>Job Title</w:t>
            </w:r>
          </w:p>
        </w:tc>
        <w:tc>
          <w:tcPr>
            <w:tcW w:w="3851" w:type="dxa"/>
            <w:tcBorders>
              <w:top w:val="nil"/>
              <w:left w:val="single" w:sz="12" w:space="0" w:color="auto"/>
              <w:bottom w:val="nil"/>
              <w:right w:val="nil"/>
            </w:tcBorders>
            <w:shd w:val="clear" w:color="auto" w:fill="auto"/>
          </w:tcPr>
          <w:p w14:paraId="705C981F" w14:textId="77777777" w:rsidR="00AE3F7C" w:rsidRPr="00924615" w:rsidRDefault="00AE3F7C" w:rsidP="00924615">
            <w:pPr>
              <w:rPr>
                <w:sz w:val="24"/>
                <w:szCs w:val="24"/>
              </w:rPr>
            </w:pPr>
          </w:p>
        </w:tc>
      </w:tr>
      <w:tr w:rsidR="00AE3F7C" w:rsidRPr="00896B45" w14:paraId="076B88A6"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0C7809D4" w14:textId="77777777" w:rsidR="00AE3F7C" w:rsidRPr="00924615" w:rsidRDefault="00AE3F7C" w:rsidP="00924615">
            <w:pPr>
              <w:rPr>
                <w:sz w:val="24"/>
                <w:szCs w:val="24"/>
              </w:rPr>
            </w:pPr>
            <w:r w:rsidRPr="00924615">
              <w:rPr>
                <w:sz w:val="24"/>
                <w:szCs w:val="24"/>
              </w:rPr>
              <w:lastRenderedPageBreak/>
              <w:t>Company</w:t>
            </w:r>
          </w:p>
        </w:tc>
        <w:tc>
          <w:tcPr>
            <w:tcW w:w="3855" w:type="dxa"/>
            <w:tcBorders>
              <w:top w:val="nil"/>
              <w:left w:val="single" w:sz="12" w:space="0" w:color="auto"/>
              <w:bottom w:val="nil"/>
              <w:right w:val="single" w:sz="12" w:space="0" w:color="auto"/>
            </w:tcBorders>
            <w:shd w:val="clear" w:color="auto" w:fill="auto"/>
          </w:tcPr>
          <w:p w14:paraId="741DBB2A"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33A24075" w14:textId="77777777" w:rsidR="00AE3F7C" w:rsidRPr="00924615" w:rsidRDefault="00AE3F7C" w:rsidP="00924615">
            <w:pPr>
              <w:rPr>
                <w:sz w:val="24"/>
                <w:szCs w:val="24"/>
              </w:rPr>
            </w:pPr>
            <w:r w:rsidRPr="00924615">
              <w:rPr>
                <w:sz w:val="24"/>
                <w:szCs w:val="24"/>
              </w:rPr>
              <w:t>Company</w:t>
            </w:r>
          </w:p>
        </w:tc>
        <w:tc>
          <w:tcPr>
            <w:tcW w:w="3851" w:type="dxa"/>
            <w:tcBorders>
              <w:top w:val="nil"/>
              <w:left w:val="single" w:sz="12" w:space="0" w:color="auto"/>
              <w:bottom w:val="nil"/>
              <w:right w:val="nil"/>
            </w:tcBorders>
            <w:shd w:val="clear" w:color="auto" w:fill="auto"/>
          </w:tcPr>
          <w:p w14:paraId="728F8844" w14:textId="77777777" w:rsidR="00AE3F7C" w:rsidRPr="00924615" w:rsidRDefault="00AE3F7C" w:rsidP="00924615">
            <w:pPr>
              <w:rPr>
                <w:sz w:val="24"/>
                <w:szCs w:val="24"/>
              </w:rPr>
            </w:pPr>
          </w:p>
        </w:tc>
      </w:tr>
      <w:tr w:rsidR="00AE3F7C" w:rsidRPr="00896B45" w14:paraId="37442D17" w14:textId="77777777" w:rsidTr="00AE3F7C">
        <w:tc>
          <w:tcPr>
            <w:tcW w:w="1529" w:type="dxa"/>
            <w:tcBorders>
              <w:top w:val="single" w:sz="12" w:space="0" w:color="auto"/>
              <w:left w:val="single" w:sz="12" w:space="0" w:color="auto"/>
              <w:bottom w:val="single" w:sz="12" w:space="0" w:color="auto"/>
              <w:right w:val="single" w:sz="12" w:space="0" w:color="auto"/>
            </w:tcBorders>
            <w:shd w:val="clear" w:color="auto" w:fill="auto"/>
          </w:tcPr>
          <w:p w14:paraId="43660A04" w14:textId="77777777" w:rsidR="00AE3F7C" w:rsidRPr="00924615" w:rsidRDefault="00AE3F7C" w:rsidP="00924615">
            <w:pPr>
              <w:rPr>
                <w:sz w:val="24"/>
                <w:szCs w:val="24"/>
              </w:rPr>
            </w:pPr>
            <w:r w:rsidRPr="00924615">
              <w:rPr>
                <w:sz w:val="24"/>
                <w:szCs w:val="24"/>
              </w:rPr>
              <w:t>Email</w:t>
            </w:r>
          </w:p>
        </w:tc>
        <w:tc>
          <w:tcPr>
            <w:tcW w:w="3855" w:type="dxa"/>
            <w:tcBorders>
              <w:top w:val="nil"/>
              <w:left w:val="single" w:sz="12" w:space="0" w:color="auto"/>
              <w:bottom w:val="nil"/>
              <w:right w:val="single" w:sz="12" w:space="0" w:color="auto"/>
            </w:tcBorders>
            <w:shd w:val="clear" w:color="auto" w:fill="auto"/>
          </w:tcPr>
          <w:p w14:paraId="3C9B20C2" w14:textId="77777777" w:rsidR="00AE3F7C" w:rsidRPr="00924615" w:rsidRDefault="00AE3F7C" w:rsidP="00924615">
            <w:pPr>
              <w:rPr>
                <w:sz w:val="24"/>
                <w:szCs w:val="24"/>
              </w:rPr>
            </w:pPr>
          </w:p>
        </w:tc>
        <w:tc>
          <w:tcPr>
            <w:tcW w:w="1535" w:type="dxa"/>
            <w:tcBorders>
              <w:top w:val="single" w:sz="12" w:space="0" w:color="auto"/>
              <w:left w:val="single" w:sz="12" w:space="0" w:color="auto"/>
              <w:bottom w:val="single" w:sz="12" w:space="0" w:color="auto"/>
              <w:right w:val="single" w:sz="12" w:space="0" w:color="auto"/>
            </w:tcBorders>
            <w:shd w:val="clear" w:color="auto" w:fill="auto"/>
          </w:tcPr>
          <w:p w14:paraId="26447C22" w14:textId="77777777" w:rsidR="00AE3F7C" w:rsidRPr="00924615" w:rsidRDefault="00AE3F7C" w:rsidP="00924615">
            <w:pPr>
              <w:rPr>
                <w:sz w:val="24"/>
                <w:szCs w:val="24"/>
              </w:rPr>
            </w:pPr>
            <w:r w:rsidRPr="00924615">
              <w:rPr>
                <w:sz w:val="24"/>
                <w:szCs w:val="24"/>
              </w:rPr>
              <w:t>Email</w:t>
            </w:r>
          </w:p>
        </w:tc>
        <w:tc>
          <w:tcPr>
            <w:tcW w:w="3851" w:type="dxa"/>
            <w:tcBorders>
              <w:top w:val="nil"/>
              <w:left w:val="single" w:sz="12" w:space="0" w:color="auto"/>
              <w:bottom w:val="nil"/>
              <w:right w:val="nil"/>
            </w:tcBorders>
            <w:shd w:val="clear" w:color="auto" w:fill="auto"/>
          </w:tcPr>
          <w:p w14:paraId="2C5AED09" w14:textId="77777777" w:rsidR="00AE3F7C" w:rsidRPr="00924615" w:rsidRDefault="00AE3F7C" w:rsidP="00924615">
            <w:pPr>
              <w:rPr>
                <w:sz w:val="24"/>
                <w:szCs w:val="24"/>
              </w:rPr>
            </w:pPr>
          </w:p>
        </w:tc>
      </w:tr>
    </w:tbl>
    <w:p w14:paraId="0A6DEA15" w14:textId="77777777" w:rsidR="00FA6A54" w:rsidRDefault="00FA6A54" w:rsidP="00B77443">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FA6A54" w:rsidRPr="00386053" w14:paraId="7CB95C30" w14:textId="77777777">
        <w:trPr>
          <w:trHeight w:val="590"/>
        </w:trPr>
        <w:tc>
          <w:tcPr>
            <w:tcW w:w="10790" w:type="dxa"/>
            <w:tcBorders>
              <w:top w:val="nil"/>
              <w:left w:val="nil"/>
              <w:bottom w:val="nil"/>
              <w:right w:val="nil"/>
            </w:tcBorders>
            <w:shd w:val="clear" w:color="auto" w:fill="000000" w:themeFill="text1"/>
            <w:vAlign w:val="center"/>
          </w:tcPr>
          <w:p w14:paraId="537B623D" w14:textId="4567F4CC" w:rsidR="00FA6A54" w:rsidRPr="00EF07F9" w:rsidRDefault="00AE46FF">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Secondary</w:t>
            </w:r>
            <w:r w:rsidR="00FA6A54">
              <w:rPr>
                <w:rFonts w:ascii="ITC Avant Garde Std Md" w:hAnsi="ITC Avant Garde Std Md"/>
                <w:color w:val="FFFFFF" w:themeColor="background1"/>
                <w:sz w:val="36"/>
                <w:szCs w:val="36"/>
              </w:rPr>
              <w:t xml:space="preserve"> Individual Credits</w:t>
            </w:r>
          </w:p>
          <w:p w14:paraId="3F749B26" w14:textId="3A471A14" w:rsidR="00FA6A54" w:rsidRDefault="00FA6A54">
            <w:pPr>
              <w:rPr>
                <w:color w:val="FFFFFF" w:themeColor="background1"/>
                <w:sz w:val="24"/>
                <w:szCs w:val="24"/>
              </w:rPr>
            </w:pPr>
            <w:r>
              <w:rPr>
                <w:color w:val="FFFFFF" w:themeColor="background1"/>
              </w:rPr>
              <w:br/>
            </w:r>
            <w:r w:rsidRPr="00B47F9F">
              <w:rPr>
                <w:color w:val="FFFFFF" w:themeColor="background1"/>
                <w:sz w:val="24"/>
                <w:szCs w:val="24"/>
              </w:rPr>
              <w:t>Individual</w:t>
            </w:r>
            <w:r w:rsidR="0074340B">
              <w:rPr>
                <w:color w:val="FFFFFF" w:themeColor="background1"/>
                <w:sz w:val="24"/>
                <w:szCs w:val="24"/>
              </w:rPr>
              <w:t>s only appear in t</w:t>
            </w:r>
            <w:r w:rsidRPr="00B47F9F">
              <w:rPr>
                <w:color w:val="FFFFFF" w:themeColor="background1"/>
                <w:sz w:val="24"/>
                <w:szCs w:val="24"/>
              </w:rPr>
              <w:t>he</w:t>
            </w:r>
            <w:r w:rsidRPr="0099613B">
              <w:rPr>
                <w:b/>
                <w:bCs/>
                <w:color w:val="FFFFFF" w:themeColor="background1"/>
                <w:sz w:val="24"/>
                <w:szCs w:val="24"/>
              </w:rPr>
              <w:t xml:space="preserve"> </w:t>
            </w:r>
            <w:hyperlink r:id="rId33" w:history="1">
              <w:r w:rsidRPr="000B109F">
                <w:rPr>
                  <w:rStyle w:val="Kirjannimike"/>
                </w:rPr>
                <w:t xml:space="preserve">Case </w:t>
              </w:r>
              <w:r w:rsidR="00122301" w:rsidRPr="000B109F">
                <w:rPr>
                  <w:rStyle w:val="Kirjannimike"/>
                </w:rPr>
                <w:t>Library</w:t>
              </w:r>
            </w:hyperlink>
            <w:r w:rsidR="00122301">
              <w:rPr>
                <w:b/>
                <w:bCs/>
                <w:color w:val="FFFFFF" w:themeColor="background1"/>
                <w:sz w:val="24"/>
                <w:szCs w:val="24"/>
              </w:rPr>
              <w:t xml:space="preserve"> </w:t>
            </w:r>
            <w:r w:rsidR="0074340B" w:rsidRPr="0074340B">
              <w:rPr>
                <w:color w:val="FFFFFF" w:themeColor="background1"/>
                <w:sz w:val="24"/>
                <w:szCs w:val="24"/>
              </w:rPr>
              <w:t>and do not appear elsewhere</w:t>
            </w:r>
            <w:r w:rsidRPr="00B47F9F">
              <w:rPr>
                <w:color w:val="FFFFFF" w:themeColor="background1"/>
                <w:sz w:val="24"/>
                <w:szCs w:val="24"/>
              </w:rPr>
              <w:t xml:space="preserve">. Credits must be current or former team members of the credited companies. </w:t>
            </w:r>
          </w:p>
          <w:p w14:paraId="7770C43D" w14:textId="77777777" w:rsidR="00FA6A54" w:rsidRDefault="00FA6A54">
            <w:pPr>
              <w:rPr>
                <w:color w:val="FFFFFF" w:themeColor="background1"/>
                <w:sz w:val="24"/>
                <w:szCs w:val="24"/>
              </w:rPr>
            </w:pPr>
          </w:p>
          <w:p w14:paraId="3C254448" w14:textId="061668CC" w:rsidR="00FA6A54" w:rsidRPr="00386053" w:rsidRDefault="00FA6A54">
            <w:pPr>
              <w:rPr>
                <w:color w:val="FFFFFF" w:themeColor="background1"/>
                <w:sz w:val="24"/>
                <w:szCs w:val="24"/>
              </w:rPr>
            </w:pPr>
            <w:r w:rsidRPr="00B47F9F">
              <w:rPr>
                <w:color w:val="FFFFFF" w:themeColor="background1"/>
                <w:sz w:val="24"/>
                <w:szCs w:val="24"/>
              </w:rPr>
              <w:t xml:space="preserve">Maximum of </w:t>
            </w:r>
            <w:r w:rsidR="0004459E">
              <w:rPr>
                <w:color w:val="FFFFFF" w:themeColor="background1"/>
                <w:sz w:val="24"/>
                <w:szCs w:val="24"/>
              </w:rPr>
              <w:t>3</w:t>
            </w:r>
            <w:r w:rsidRPr="00B47F9F">
              <w:rPr>
                <w:color w:val="FFFFFF" w:themeColor="background1"/>
                <w:sz w:val="24"/>
                <w:szCs w:val="24"/>
              </w:rPr>
              <w:t>0 Primary Credits.</w:t>
            </w:r>
          </w:p>
        </w:tc>
      </w:tr>
    </w:tbl>
    <w:tbl>
      <w:tblPr>
        <w:tblStyle w:val="TaulukkoRuudukko"/>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8842E1" w:rsidRPr="008842E1" w14:paraId="1720A71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340D52D" w14:textId="77777777" w:rsidR="008842E1" w:rsidRPr="008842E1" w:rsidRDefault="008842E1" w:rsidP="008842E1">
            <w:pPr>
              <w:rPr>
                <w:sz w:val="24"/>
                <w:szCs w:val="24"/>
              </w:rPr>
            </w:pPr>
            <w:r w:rsidRPr="008842E1">
              <w:rPr>
                <w:sz w:val="24"/>
                <w:szCs w:val="24"/>
              </w:rPr>
              <w:t>SECONDARY INDIVIDUAL CREDIT #1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93EF2AB" w14:textId="77777777" w:rsidR="008842E1" w:rsidRPr="008842E1" w:rsidRDefault="008842E1" w:rsidP="008842E1">
            <w:pPr>
              <w:rPr>
                <w:sz w:val="24"/>
                <w:szCs w:val="24"/>
              </w:rPr>
            </w:pPr>
            <w:r w:rsidRPr="008842E1">
              <w:rPr>
                <w:sz w:val="24"/>
                <w:szCs w:val="24"/>
              </w:rPr>
              <w:t>SECONDARY INDIVIDUAL CREDIT #2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F0635C" w14:textId="77777777" w:rsidR="008842E1" w:rsidRPr="008842E1" w:rsidRDefault="008842E1" w:rsidP="008842E1">
            <w:pPr>
              <w:rPr>
                <w:sz w:val="24"/>
                <w:szCs w:val="24"/>
              </w:rPr>
            </w:pPr>
            <w:r w:rsidRPr="008842E1">
              <w:rPr>
                <w:sz w:val="24"/>
                <w:szCs w:val="24"/>
              </w:rPr>
              <w:t>SECONDARY INDIVIDUAL CREDIT #3</w:t>
            </w:r>
          </w:p>
        </w:tc>
      </w:tr>
      <w:tr w:rsidR="008842E1" w:rsidRPr="008842E1" w14:paraId="4F3003C1" w14:textId="77777777">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B657E5" w14:textId="77777777" w:rsidR="008842E1" w:rsidRPr="008842E1" w:rsidRDefault="008842E1" w:rsidP="008842E1">
            <w:pPr>
              <w:rPr>
                <w:sz w:val="24"/>
                <w:szCs w:val="24"/>
              </w:rPr>
            </w:pPr>
            <w:r w:rsidRPr="008842E1">
              <w:rPr>
                <w:sz w:val="24"/>
                <w:szCs w:val="24"/>
              </w:rPr>
              <w:t>Full Name</w:t>
            </w:r>
          </w:p>
        </w:tc>
        <w:tc>
          <w:tcPr>
            <w:tcW w:w="1864" w:type="dxa"/>
            <w:tcBorders>
              <w:top w:val="single" w:sz="12" w:space="0" w:color="auto"/>
              <w:left w:val="single" w:sz="12" w:space="0" w:color="auto"/>
              <w:right w:val="single" w:sz="12" w:space="0" w:color="auto"/>
            </w:tcBorders>
            <w:shd w:val="clear" w:color="auto" w:fill="auto"/>
          </w:tcPr>
          <w:p w14:paraId="2056DDC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872995" w14:textId="77777777" w:rsidR="008842E1" w:rsidRPr="008842E1" w:rsidRDefault="008842E1" w:rsidP="008842E1">
            <w:pPr>
              <w:rPr>
                <w:sz w:val="24"/>
                <w:szCs w:val="24"/>
              </w:rPr>
            </w:pPr>
            <w:r w:rsidRPr="008842E1">
              <w:rPr>
                <w:sz w:val="24"/>
                <w:szCs w:val="24"/>
              </w:rPr>
              <w:t>Full Name</w:t>
            </w:r>
          </w:p>
        </w:tc>
        <w:tc>
          <w:tcPr>
            <w:tcW w:w="1864" w:type="dxa"/>
            <w:tcBorders>
              <w:top w:val="single" w:sz="12" w:space="0" w:color="auto"/>
              <w:left w:val="single" w:sz="12" w:space="0" w:color="auto"/>
              <w:right w:val="single" w:sz="12" w:space="0" w:color="auto"/>
            </w:tcBorders>
            <w:shd w:val="clear" w:color="auto" w:fill="auto"/>
          </w:tcPr>
          <w:p w14:paraId="3F53107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0ACAA0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B03E334" w14:textId="77777777" w:rsidR="008842E1" w:rsidRPr="008842E1" w:rsidRDefault="008842E1" w:rsidP="008842E1">
            <w:pPr>
              <w:rPr>
                <w:sz w:val="24"/>
                <w:szCs w:val="24"/>
              </w:rPr>
            </w:pPr>
          </w:p>
        </w:tc>
      </w:tr>
      <w:tr w:rsidR="008842E1" w:rsidRPr="008842E1" w14:paraId="0BDB7F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00CCFF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069404B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7849D5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359606F2"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795337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11E4A6B1" w14:textId="77777777" w:rsidR="008842E1" w:rsidRPr="008842E1" w:rsidRDefault="008842E1" w:rsidP="008842E1">
            <w:pPr>
              <w:rPr>
                <w:sz w:val="24"/>
                <w:szCs w:val="24"/>
              </w:rPr>
            </w:pPr>
          </w:p>
        </w:tc>
      </w:tr>
      <w:tr w:rsidR="008842E1" w:rsidRPr="008842E1" w14:paraId="467BF74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EC3FCAB"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FC13AB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F62511"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7F8EBE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7F820B"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5DACBA82" w14:textId="77777777" w:rsidR="008842E1" w:rsidRPr="008842E1" w:rsidRDefault="008842E1" w:rsidP="008842E1">
            <w:pPr>
              <w:rPr>
                <w:sz w:val="24"/>
                <w:szCs w:val="24"/>
              </w:rPr>
            </w:pPr>
          </w:p>
        </w:tc>
      </w:tr>
      <w:tr w:rsidR="008842E1" w:rsidRPr="008842E1" w14:paraId="7522483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CC92CE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6CCCDE9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A84B2B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FC9824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97CF8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B018A45" w14:textId="77777777" w:rsidR="008842E1" w:rsidRPr="008842E1" w:rsidRDefault="008842E1" w:rsidP="008842E1">
            <w:pPr>
              <w:rPr>
                <w:sz w:val="24"/>
                <w:szCs w:val="24"/>
              </w:rPr>
            </w:pPr>
          </w:p>
        </w:tc>
      </w:tr>
      <w:tr w:rsidR="008842E1" w:rsidRPr="008842E1" w14:paraId="5C23723A"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3F385272" w14:textId="77777777" w:rsidR="008842E1" w:rsidRPr="008842E1" w:rsidRDefault="008842E1" w:rsidP="008842E1">
            <w:pPr>
              <w:rPr>
                <w:sz w:val="24"/>
                <w:szCs w:val="24"/>
              </w:rPr>
            </w:pPr>
            <w:r w:rsidRPr="008842E1">
              <w:rPr>
                <w:sz w:val="24"/>
                <w:szCs w:val="24"/>
              </w:rPr>
              <w:t>SECONDARY INDIVIDUAL CREDIT #4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EBFC6BD" w14:textId="77777777" w:rsidR="008842E1" w:rsidRPr="008842E1" w:rsidRDefault="008842E1" w:rsidP="008842E1">
            <w:pPr>
              <w:rPr>
                <w:sz w:val="24"/>
                <w:szCs w:val="24"/>
              </w:rPr>
            </w:pPr>
            <w:r w:rsidRPr="008842E1">
              <w:rPr>
                <w:sz w:val="24"/>
                <w:szCs w:val="24"/>
              </w:rPr>
              <w:t>SECONDARY INDIVIDUAL CREDIT #5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82D02" w14:textId="77777777" w:rsidR="008842E1" w:rsidRPr="008842E1" w:rsidRDefault="008842E1" w:rsidP="008842E1">
            <w:pPr>
              <w:rPr>
                <w:sz w:val="24"/>
                <w:szCs w:val="24"/>
              </w:rPr>
            </w:pPr>
            <w:r w:rsidRPr="008842E1">
              <w:rPr>
                <w:sz w:val="24"/>
                <w:szCs w:val="24"/>
              </w:rPr>
              <w:t>SECONDARY INDIVIDUAL CREDIT #6</w:t>
            </w:r>
          </w:p>
        </w:tc>
      </w:tr>
      <w:tr w:rsidR="008842E1" w:rsidRPr="008842E1" w14:paraId="2DD126F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6E2065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381B222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FB3D5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586D0B6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5B04E5"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0D7B1EA" w14:textId="77777777" w:rsidR="008842E1" w:rsidRPr="008842E1" w:rsidRDefault="008842E1" w:rsidP="008842E1">
            <w:pPr>
              <w:rPr>
                <w:sz w:val="24"/>
                <w:szCs w:val="24"/>
              </w:rPr>
            </w:pPr>
          </w:p>
        </w:tc>
      </w:tr>
      <w:tr w:rsidR="008842E1" w:rsidRPr="008842E1" w14:paraId="610EBD8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BD18E9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15889D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AD5D36"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1DDEBD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9AD36F3"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6521E9AF" w14:textId="77777777" w:rsidR="008842E1" w:rsidRPr="008842E1" w:rsidRDefault="008842E1" w:rsidP="008842E1">
            <w:pPr>
              <w:rPr>
                <w:sz w:val="24"/>
                <w:szCs w:val="24"/>
              </w:rPr>
            </w:pPr>
          </w:p>
        </w:tc>
      </w:tr>
      <w:tr w:rsidR="008842E1" w:rsidRPr="008842E1" w14:paraId="7A37F2D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890364"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C53BAA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2CF376"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E84B85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4A04CC8"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14AE351A" w14:textId="77777777" w:rsidR="008842E1" w:rsidRPr="008842E1" w:rsidRDefault="008842E1" w:rsidP="008842E1">
            <w:pPr>
              <w:rPr>
                <w:sz w:val="24"/>
                <w:szCs w:val="24"/>
              </w:rPr>
            </w:pPr>
          </w:p>
        </w:tc>
      </w:tr>
      <w:tr w:rsidR="008842E1" w:rsidRPr="008842E1" w14:paraId="4A8F141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6D395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2C3DA0D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50109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4199BC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D35C8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6491DB18" w14:textId="77777777" w:rsidR="008842E1" w:rsidRPr="008842E1" w:rsidRDefault="008842E1" w:rsidP="008842E1">
            <w:pPr>
              <w:rPr>
                <w:sz w:val="24"/>
                <w:szCs w:val="24"/>
              </w:rPr>
            </w:pPr>
          </w:p>
        </w:tc>
      </w:tr>
      <w:tr w:rsidR="008842E1" w:rsidRPr="008842E1" w14:paraId="4F44E996"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6E019CAD" w14:textId="77777777" w:rsidR="008842E1" w:rsidRPr="008842E1" w:rsidRDefault="008842E1" w:rsidP="008842E1">
            <w:pPr>
              <w:rPr>
                <w:sz w:val="24"/>
                <w:szCs w:val="24"/>
              </w:rPr>
            </w:pPr>
            <w:r w:rsidRPr="008842E1">
              <w:rPr>
                <w:sz w:val="24"/>
                <w:szCs w:val="24"/>
              </w:rPr>
              <w:t>SECONDARY INDIVIDUAL CREDIT #7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E48425" w14:textId="77777777" w:rsidR="008842E1" w:rsidRPr="008842E1" w:rsidRDefault="008842E1" w:rsidP="008842E1">
            <w:pPr>
              <w:rPr>
                <w:sz w:val="24"/>
                <w:szCs w:val="24"/>
              </w:rPr>
            </w:pPr>
            <w:r w:rsidRPr="008842E1">
              <w:rPr>
                <w:sz w:val="24"/>
                <w:szCs w:val="24"/>
              </w:rPr>
              <w:t>SECONDARY INDIVIDUAL CREDIT #8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AE5D7A" w14:textId="77777777" w:rsidR="008842E1" w:rsidRPr="008842E1" w:rsidRDefault="008842E1" w:rsidP="008842E1">
            <w:pPr>
              <w:rPr>
                <w:sz w:val="24"/>
                <w:szCs w:val="24"/>
              </w:rPr>
            </w:pPr>
            <w:r w:rsidRPr="008842E1">
              <w:rPr>
                <w:sz w:val="24"/>
                <w:szCs w:val="24"/>
              </w:rPr>
              <w:t>SECONDARY INDIVIDUAL CREDIT #9</w:t>
            </w:r>
          </w:p>
        </w:tc>
      </w:tr>
      <w:tr w:rsidR="008842E1" w:rsidRPr="008842E1" w14:paraId="1C5FEF6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C1F84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95EC55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3C64725"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58A41F6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5648E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8388C02" w14:textId="77777777" w:rsidR="008842E1" w:rsidRPr="008842E1" w:rsidRDefault="008842E1" w:rsidP="008842E1">
            <w:pPr>
              <w:rPr>
                <w:sz w:val="24"/>
                <w:szCs w:val="24"/>
              </w:rPr>
            </w:pPr>
          </w:p>
        </w:tc>
      </w:tr>
      <w:tr w:rsidR="008842E1" w:rsidRPr="008842E1" w14:paraId="43DDCE6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76F6775"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7E0B9B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415C87"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D875F9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6BE932"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FDE07CB" w14:textId="77777777" w:rsidR="008842E1" w:rsidRPr="008842E1" w:rsidRDefault="008842E1" w:rsidP="008842E1">
            <w:pPr>
              <w:rPr>
                <w:sz w:val="24"/>
                <w:szCs w:val="24"/>
              </w:rPr>
            </w:pPr>
          </w:p>
        </w:tc>
      </w:tr>
      <w:tr w:rsidR="008842E1" w:rsidRPr="008842E1" w14:paraId="32064D2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F447FEA"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71EC11D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87468A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74DF8D8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F45837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8D0EC4E" w14:textId="77777777" w:rsidR="008842E1" w:rsidRPr="008842E1" w:rsidRDefault="008842E1" w:rsidP="008842E1">
            <w:pPr>
              <w:rPr>
                <w:sz w:val="24"/>
                <w:szCs w:val="24"/>
              </w:rPr>
            </w:pPr>
          </w:p>
        </w:tc>
      </w:tr>
      <w:tr w:rsidR="008842E1" w:rsidRPr="008842E1" w14:paraId="745083D0"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CA51FE"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AB8570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EFE55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7A3DF1C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7046F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F5F4115" w14:textId="77777777" w:rsidR="008842E1" w:rsidRPr="008842E1" w:rsidRDefault="008842E1" w:rsidP="008842E1">
            <w:pPr>
              <w:rPr>
                <w:sz w:val="24"/>
                <w:szCs w:val="24"/>
              </w:rPr>
            </w:pPr>
          </w:p>
        </w:tc>
      </w:tr>
      <w:tr w:rsidR="008842E1" w:rsidRPr="008842E1" w14:paraId="79A9F62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FDDC3D0" w14:textId="77777777" w:rsidR="008842E1" w:rsidRPr="008842E1" w:rsidRDefault="008842E1" w:rsidP="008842E1">
            <w:pPr>
              <w:rPr>
                <w:sz w:val="24"/>
                <w:szCs w:val="24"/>
              </w:rPr>
            </w:pPr>
            <w:r w:rsidRPr="008842E1">
              <w:rPr>
                <w:sz w:val="24"/>
                <w:szCs w:val="24"/>
              </w:rPr>
              <w:t>SECONDARY INDIVIDUAL CREDIT #10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9ADE925" w14:textId="77777777" w:rsidR="008842E1" w:rsidRPr="008842E1" w:rsidRDefault="008842E1" w:rsidP="008842E1">
            <w:pPr>
              <w:rPr>
                <w:sz w:val="24"/>
                <w:szCs w:val="24"/>
              </w:rPr>
            </w:pPr>
            <w:r w:rsidRPr="008842E1">
              <w:rPr>
                <w:sz w:val="24"/>
                <w:szCs w:val="24"/>
              </w:rPr>
              <w:t>SECONDARY INDIVIDUAL CREDIT #11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D5D71A" w14:textId="77777777" w:rsidR="008842E1" w:rsidRPr="008842E1" w:rsidRDefault="008842E1" w:rsidP="008842E1">
            <w:pPr>
              <w:rPr>
                <w:sz w:val="24"/>
                <w:szCs w:val="24"/>
              </w:rPr>
            </w:pPr>
            <w:r w:rsidRPr="008842E1">
              <w:rPr>
                <w:sz w:val="24"/>
                <w:szCs w:val="24"/>
              </w:rPr>
              <w:t>SECONDARY INDIVIDUAL CREDIT #12</w:t>
            </w:r>
          </w:p>
        </w:tc>
      </w:tr>
      <w:tr w:rsidR="008842E1" w:rsidRPr="008842E1" w14:paraId="594450B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855442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A24947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8605C3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3BE92A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10D076D"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BE2DCFA" w14:textId="77777777" w:rsidR="008842E1" w:rsidRPr="008842E1" w:rsidRDefault="008842E1" w:rsidP="008842E1">
            <w:pPr>
              <w:rPr>
                <w:sz w:val="24"/>
                <w:szCs w:val="24"/>
              </w:rPr>
            </w:pPr>
          </w:p>
        </w:tc>
      </w:tr>
      <w:tr w:rsidR="008842E1" w:rsidRPr="008842E1" w14:paraId="352A55A9"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CDA4E6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DFECD4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15693E"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7734A9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D004464"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5E4C6E24" w14:textId="77777777" w:rsidR="008842E1" w:rsidRPr="008842E1" w:rsidRDefault="008842E1" w:rsidP="008842E1">
            <w:pPr>
              <w:rPr>
                <w:sz w:val="24"/>
                <w:szCs w:val="24"/>
              </w:rPr>
            </w:pPr>
          </w:p>
        </w:tc>
      </w:tr>
      <w:tr w:rsidR="008842E1" w:rsidRPr="008842E1" w14:paraId="770018F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425148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D915A9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4DC4C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E83B3C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95BCA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047426C5" w14:textId="77777777" w:rsidR="008842E1" w:rsidRPr="008842E1" w:rsidRDefault="008842E1" w:rsidP="008842E1">
            <w:pPr>
              <w:rPr>
                <w:sz w:val="24"/>
                <w:szCs w:val="24"/>
              </w:rPr>
            </w:pPr>
          </w:p>
        </w:tc>
      </w:tr>
      <w:tr w:rsidR="008842E1" w:rsidRPr="008842E1" w14:paraId="43A5D9D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9CA03C2"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35FF0F7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00B72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77EF6C2"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CD5508"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C43E49B" w14:textId="77777777" w:rsidR="008842E1" w:rsidRPr="008842E1" w:rsidRDefault="008842E1" w:rsidP="008842E1">
            <w:pPr>
              <w:rPr>
                <w:sz w:val="24"/>
                <w:szCs w:val="24"/>
              </w:rPr>
            </w:pPr>
          </w:p>
        </w:tc>
      </w:tr>
      <w:tr w:rsidR="008842E1" w:rsidRPr="008842E1" w14:paraId="50ED703E"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4CA2C42D" w14:textId="77777777" w:rsidR="008842E1" w:rsidRPr="008842E1" w:rsidRDefault="008842E1" w:rsidP="008842E1">
            <w:pPr>
              <w:rPr>
                <w:sz w:val="24"/>
                <w:szCs w:val="24"/>
              </w:rPr>
            </w:pPr>
            <w:r w:rsidRPr="008842E1">
              <w:rPr>
                <w:sz w:val="24"/>
                <w:szCs w:val="24"/>
              </w:rPr>
              <w:t>SECONDARY INDIVIDUAL CREDIT #13</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B4CDF98" w14:textId="77777777" w:rsidR="008842E1" w:rsidRPr="008842E1" w:rsidRDefault="008842E1" w:rsidP="008842E1">
            <w:pPr>
              <w:rPr>
                <w:sz w:val="24"/>
                <w:szCs w:val="24"/>
              </w:rPr>
            </w:pPr>
            <w:r w:rsidRPr="008842E1">
              <w:rPr>
                <w:sz w:val="24"/>
                <w:szCs w:val="24"/>
              </w:rPr>
              <w:t>SECONDARY INDIVIDUAL CREDIT #14</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F2A9D9D" w14:textId="77777777" w:rsidR="008842E1" w:rsidRPr="008842E1" w:rsidRDefault="008842E1" w:rsidP="008842E1">
            <w:pPr>
              <w:rPr>
                <w:sz w:val="24"/>
                <w:szCs w:val="24"/>
              </w:rPr>
            </w:pPr>
            <w:r w:rsidRPr="008842E1">
              <w:rPr>
                <w:sz w:val="24"/>
                <w:szCs w:val="24"/>
              </w:rPr>
              <w:t>SECONDARY INDIVIDUAL CREDIT #15</w:t>
            </w:r>
          </w:p>
        </w:tc>
      </w:tr>
      <w:tr w:rsidR="008842E1" w:rsidRPr="008842E1" w14:paraId="7D4A673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F7DD0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2E8367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7DEE36"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172860F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31BB06E"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84C2C40" w14:textId="77777777" w:rsidR="008842E1" w:rsidRPr="008842E1" w:rsidRDefault="008842E1" w:rsidP="008842E1">
            <w:pPr>
              <w:rPr>
                <w:sz w:val="24"/>
                <w:szCs w:val="24"/>
              </w:rPr>
            </w:pPr>
          </w:p>
        </w:tc>
      </w:tr>
      <w:tr w:rsidR="008842E1" w:rsidRPr="008842E1" w14:paraId="56B73B9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A67BE1F" w14:textId="77777777" w:rsidR="008842E1" w:rsidRPr="008842E1" w:rsidRDefault="008842E1" w:rsidP="008842E1">
            <w:pPr>
              <w:rPr>
                <w:sz w:val="24"/>
                <w:szCs w:val="24"/>
              </w:rPr>
            </w:pPr>
            <w:r w:rsidRPr="008842E1">
              <w:rPr>
                <w:sz w:val="24"/>
                <w:szCs w:val="24"/>
              </w:rPr>
              <w:lastRenderedPageBreak/>
              <w:t>Job Title</w:t>
            </w:r>
          </w:p>
        </w:tc>
        <w:tc>
          <w:tcPr>
            <w:tcW w:w="1864" w:type="dxa"/>
            <w:tcBorders>
              <w:left w:val="single" w:sz="12" w:space="0" w:color="auto"/>
              <w:right w:val="single" w:sz="12" w:space="0" w:color="auto"/>
            </w:tcBorders>
            <w:shd w:val="clear" w:color="auto" w:fill="auto"/>
          </w:tcPr>
          <w:p w14:paraId="68F563D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903C18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102498D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7080B14"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A9DE717" w14:textId="77777777" w:rsidR="008842E1" w:rsidRPr="008842E1" w:rsidRDefault="008842E1" w:rsidP="008842E1">
            <w:pPr>
              <w:rPr>
                <w:sz w:val="24"/>
                <w:szCs w:val="24"/>
              </w:rPr>
            </w:pPr>
          </w:p>
        </w:tc>
      </w:tr>
      <w:tr w:rsidR="008842E1" w:rsidRPr="008842E1" w14:paraId="689CFCF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E76E33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1F734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ACDB8A"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96F1F4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1031C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352553D" w14:textId="77777777" w:rsidR="008842E1" w:rsidRPr="008842E1" w:rsidRDefault="008842E1" w:rsidP="008842E1">
            <w:pPr>
              <w:rPr>
                <w:sz w:val="24"/>
                <w:szCs w:val="24"/>
              </w:rPr>
            </w:pPr>
          </w:p>
        </w:tc>
      </w:tr>
      <w:tr w:rsidR="008842E1" w:rsidRPr="008842E1" w14:paraId="201DA9A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A1A0F0"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78A818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B2E7B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616FE14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C22F29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03C10D08" w14:textId="77777777" w:rsidR="008842E1" w:rsidRPr="008842E1" w:rsidRDefault="008842E1" w:rsidP="008842E1">
            <w:pPr>
              <w:rPr>
                <w:sz w:val="24"/>
                <w:szCs w:val="24"/>
              </w:rPr>
            </w:pPr>
          </w:p>
        </w:tc>
      </w:tr>
      <w:tr w:rsidR="008842E1" w:rsidRPr="008842E1" w14:paraId="1CF71D43"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D02128F" w14:textId="77777777" w:rsidR="008842E1" w:rsidRPr="008842E1" w:rsidRDefault="008842E1" w:rsidP="008842E1">
            <w:pPr>
              <w:rPr>
                <w:sz w:val="24"/>
                <w:szCs w:val="24"/>
              </w:rPr>
            </w:pPr>
            <w:r w:rsidRPr="008842E1">
              <w:rPr>
                <w:sz w:val="24"/>
                <w:szCs w:val="24"/>
              </w:rPr>
              <w:t>SECONDARY INDIVIDUAL CREDIT #16</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38EB5D7" w14:textId="77777777" w:rsidR="008842E1" w:rsidRPr="008842E1" w:rsidRDefault="008842E1" w:rsidP="008842E1">
            <w:pPr>
              <w:rPr>
                <w:sz w:val="24"/>
                <w:szCs w:val="24"/>
              </w:rPr>
            </w:pPr>
            <w:r w:rsidRPr="008842E1">
              <w:rPr>
                <w:sz w:val="24"/>
                <w:szCs w:val="24"/>
              </w:rPr>
              <w:t>SECONDARY INDIVIDUAL CREDIT #17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4E2D44B" w14:textId="77777777" w:rsidR="008842E1" w:rsidRPr="008842E1" w:rsidRDefault="008842E1" w:rsidP="008842E1">
            <w:pPr>
              <w:rPr>
                <w:sz w:val="24"/>
                <w:szCs w:val="24"/>
              </w:rPr>
            </w:pPr>
            <w:r w:rsidRPr="008842E1">
              <w:rPr>
                <w:sz w:val="24"/>
                <w:szCs w:val="24"/>
              </w:rPr>
              <w:t>SECONDARY INDIVIDUAL CREDIT #18</w:t>
            </w:r>
          </w:p>
        </w:tc>
      </w:tr>
      <w:tr w:rsidR="008842E1" w:rsidRPr="008842E1" w14:paraId="0D5AA6D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F2A48EA"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243C0DF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EF108E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6FEFAB5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8DC4A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1BE51F3" w14:textId="77777777" w:rsidR="008842E1" w:rsidRPr="008842E1" w:rsidRDefault="008842E1" w:rsidP="008842E1">
            <w:pPr>
              <w:rPr>
                <w:sz w:val="24"/>
                <w:szCs w:val="24"/>
              </w:rPr>
            </w:pPr>
          </w:p>
        </w:tc>
      </w:tr>
      <w:tr w:rsidR="008842E1" w:rsidRPr="008842E1" w14:paraId="23F1BC9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9BFCF4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E80186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335356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B4EB8B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110778"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265848E8" w14:textId="77777777" w:rsidR="008842E1" w:rsidRPr="008842E1" w:rsidRDefault="008842E1" w:rsidP="008842E1">
            <w:pPr>
              <w:rPr>
                <w:sz w:val="24"/>
                <w:szCs w:val="24"/>
              </w:rPr>
            </w:pPr>
          </w:p>
        </w:tc>
      </w:tr>
      <w:tr w:rsidR="008842E1" w:rsidRPr="008842E1" w14:paraId="32A23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BDD555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520761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95F887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3102AF2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F05F296"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32383DA8" w14:textId="77777777" w:rsidR="008842E1" w:rsidRPr="008842E1" w:rsidRDefault="008842E1" w:rsidP="008842E1">
            <w:pPr>
              <w:rPr>
                <w:sz w:val="24"/>
                <w:szCs w:val="24"/>
              </w:rPr>
            </w:pPr>
          </w:p>
        </w:tc>
      </w:tr>
      <w:tr w:rsidR="008842E1" w:rsidRPr="008842E1" w14:paraId="59D39CD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3F3859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059097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CBD2C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061BB8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647B79"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79E1785E" w14:textId="77777777" w:rsidR="008842E1" w:rsidRPr="008842E1" w:rsidRDefault="008842E1" w:rsidP="008842E1">
            <w:pPr>
              <w:rPr>
                <w:sz w:val="24"/>
                <w:szCs w:val="24"/>
              </w:rPr>
            </w:pPr>
          </w:p>
        </w:tc>
      </w:tr>
      <w:tr w:rsidR="008842E1" w:rsidRPr="008842E1" w14:paraId="7DD35007"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633E2B5" w14:textId="77777777" w:rsidR="008842E1" w:rsidRPr="008842E1" w:rsidRDefault="008842E1" w:rsidP="008842E1">
            <w:pPr>
              <w:rPr>
                <w:sz w:val="24"/>
                <w:szCs w:val="24"/>
              </w:rPr>
            </w:pPr>
            <w:r w:rsidRPr="008842E1">
              <w:rPr>
                <w:sz w:val="24"/>
                <w:szCs w:val="24"/>
              </w:rPr>
              <w:t>SECONDARY INDIVIDUAL CREDIT #19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8CF8FF" w14:textId="77777777" w:rsidR="008842E1" w:rsidRPr="008842E1" w:rsidRDefault="008842E1" w:rsidP="008842E1">
            <w:pPr>
              <w:rPr>
                <w:sz w:val="24"/>
                <w:szCs w:val="24"/>
              </w:rPr>
            </w:pPr>
            <w:r w:rsidRPr="008842E1">
              <w:rPr>
                <w:sz w:val="24"/>
                <w:szCs w:val="24"/>
              </w:rPr>
              <w:t>SECONDARY INDIVIDUAL CREDIT #20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4E390DCD" w14:textId="77777777" w:rsidR="008842E1" w:rsidRPr="008842E1" w:rsidRDefault="008842E1" w:rsidP="008842E1">
            <w:pPr>
              <w:rPr>
                <w:sz w:val="24"/>
                <w:szCs w:val="24"/>
              </w:rPr>
            </w:pPr>
            <w:r w:rsidRPr="008842E1">
              <w:rPr>
                <w:sz w:val="24"/>
                <w:szCs w:val="24"/>
              </w:rPr>
              <w:t>SECONDARY INDIVIDUAL CREDIT #21</w:t>
            </w:r>
          </w:p>
        </w:tc>
      </w:tr>
      <w:tr w:rsidR="008842E1" w:rsidRPr="008842E1" w14:paraId="1B7F881E"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EB2259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358CDE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0DED0D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7EFD652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A1E356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53F28FB2" w14:textId="77777777" w:rsidR="008842E1" w:rsidRPr="008842E1" w:rsidRDefault="008842E1" w:rsidP="008842E1">
            <w:pPr>
              <w:rPr>
                <w:sz w:val="24"/>
                <w:szCs w:val="24"/>
              </w:rPr>
            </w:pPr>
          </w:p>
        </w:tc>
      </w:tr>
      <w:tr w:rsidR="008842E1" w:rsidRPr="008842E1" w14:paraId="08578BF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695A252"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3580D8D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B0B7AA9"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726D74F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C2D242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1AD2140A" w14:textId="77777777" w:rsidR="008842E1" w:rsidRPr="008842E1" w:rsidRDefault="008842E1" w:rsidP="008842E1">
            <w:pPr>
              <w:rPr>
                <w:sz w:val="24"/>
                <w:szCs w:val="24"/>
              </w:rPr>
            </w:pPr>
          </w:p>
        </w:tc>
      </w:tr>
      <w:tr w:rsidR="008842E1" w:rsidRPr="008842E1" w14:paraId="13E45F55"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1A05AE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1FCBBB7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E38784"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64D2B123"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1E271EC"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73914EB" w14:textId="77777777" w:rsidR="008842E1" w:rsidRPr="008842E1" w:rsidRDefault="008842E1" w:rsidP="008842E1">
            <w:pPr>
              <w:rPr>
                <w:sz w:val="24"/>
                <w:szCs w:val="24"/>
              </w:rPr>
            </w:pPr>
          </w:p>
        </w:tc>
      </w:tr>
      <w:tr w:rsidR="008842E1" w:rsidRPr="008842E1" w14:paraId="621D80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B29EFD5"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2E2A1CF"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665D7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11C5AD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7D60EA6"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29FCCBA7" w14:textId="77777777" w:rsidR="008842E1" w:rsidRPr="008842E1" w:rsidRDefault="008842E1" w:rsidP="008842E1">
            <w:pPr>
              <w:rPr>
                <w:sz w:val="24"/>
                <w:szCs w:val="24"/>
              </w:rPr>
            </w:pPr>
          </w:p>
        </w:tc>
      </w:tr>
      <w:tr w:rsidR="008842E1" w:rsidRPr="008842E1" w14:paraId="4192DC54"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0D145B3" w14:textId="77777777" w:rsidR="008842E1" w:rsidRPr="008842E1" w:rsidRDefault="008842E1" w:rsidP="008842E1">
            <w:pPr>
              <w:rPr>
                <w:sz w:val="24"/>
                <w:szCs w:val="24"/>
              </w:rPr>
            </w:pPr>
            <w:r w:rsidRPr="008842E1">
              <w:rPr>
                <w:sz w:val="24"/>
                <w:szCs w:val="24"/>
              </w:rPr>
              <w:t>SECONDARY INDIVIDUAL CREDIT #22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176BB16E" w14:textId="77777777" w:rsidR="008842E1" w:rsidRPr="008842E1" w:rsidRDefault="008842E1" w:rsidP="008842E1">
            <w:pPr>
              <w:rPr>
                <w:sz w:val="24"/>
                <w:szCs w:val="24"/>
              </w:rPr>
            </w:pPr>
            <w:r w:rsidRPr="008842E1">
              <w:rPr>
                <w:sz w:val="24"/>
                <w:szCs w:val="24"/>
              </w:rPr>
              <w:t>SECONDARY INDIVIDUAL CREDIT #23</w:t>
            </w:r>
          </w:p>
        </w:tc>
        <w:tc>
          <w:tcPr>
            <w:tcW w:w="3609" w:type="dxa"/>
            <w:gridSpan w:val="2"/>
            <w:tcBorders>
              <w:top w:val="single" w:sz="12" w:space="0" w:color="auto"/>
              <w:left w:val="single" w:sz="12" w:space="0" w:color="auto"/>
              <w:bottom w:val="single" w:sz="12" w:space="0" w:color="auto"/>
            </w:tcBorders>
            <w:shd w:val="clear" w:color="auto" w:fill="auto"/>
          </w:tcPr>
          <w:p w14:paraId="198294CB" w14:textId="77777777" w:rsidR="008842E1" w:rsidRPr="008842E1" w:rsidRDefault="008842E1" w:rsidP="008842E1">
            <w:pPr>
              <w:rPr>
                <w:sz w:val="24"/>
                <w:szCs w:val="24"/>
              </w:rPr>
            </w:pPr>
            <w:r w:rsidRPr="008842E1">
              <w:rPr>
                <w:sz w:val="24"/>
                <w:szCs w:val="24"/>
              </w:rPr>
              <w:t>SECONDARY INDIVIDUAL CREDIT #24</w:t>
            </w:r>
          </w:p>
        </w:tc>
      </w:tr>
      <w:tr w:rsidR="008842E1" w:rsidRPr="008842E1" w14:paraId="52F94328"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1B5F47"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722FBB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1E611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3C7E594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342161"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28F17A9B" w14:textId="77777777" w:rsidR="008842E1" w:rsidRPr="008842E1" w:rsidRDefault="008842E1" w:rsidP="008842E1">
            <w:pPr>
              <w:rPr>
                <w:sz w:val="24"/>
                <w:szCs w:val="24"/>
              </w:rPr>
            </w:pPr>
          </w:p>
        </w:tc>
      </w:tr>
      <w:tr w:rsidR="008842E1" w:rsidRPr="008842E1" w14:paraId="5A52D56F"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922DD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5F6A3C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1F59BA7"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06611C6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68B60E0"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C1059D3" w14:textId="77777777" w:rsidR="008842E1" w:rsidRPr="008842E1" w:rsidRDefault="008842E1" w:rsidP="008842E1">
            <w:pPr>
              <w:rPr>
                <w:sz w:val="24"/>
                <w:szCs w:val="24"/>
              </w:rPr>
            </w:pPr>
          </w:p>
        </w:tc>
      </w:tr>
      <w:tr w:rsidR="008842E1" w:rsidRPr="008842E1" w14:paraId="3FE8EE7B"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D2DEB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52B7C337"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C8E48D"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2BF4F1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EE86ECF"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5EFE9CB" w14:textId="77777777" w:rsidR="008842E1" w:rsidRPr="008842E1" w:rsidRDefault="008842E1" w:rsidP="008842E1">
            <w:pPr>
              <w:rPr>
                <w:sz w:val="24"/>
                <w:szCs w:val="24"/>
              </w:rPr>
            </w:pPr>
          </w:p>
        </w:tc>
      </w:tr>
      <w:tr w:rsidR="008842E1" w:rsidRPr="008842E1" w14:paraId="089ED5B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611C770"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31CFCF6"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214B1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0A49EC5A"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FCE102"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1050D8EE" w14:textId="77777777" w:rsidR="008842E1" w:rsidRPr="008842E1" w:rsidRDefault="008842E1" w:rsidP="008842E1">
            <w:pPr>
              <w:rPr>
                <w:sz w:val="24"/>
                <w:szCs w:val="24"/>
              </w:rPr>
            </w:pPr>
          </w:p>
        </w:tc>
      </w:tr>
      <w:tr w:rsidR="008842E1" w:rsidRPr="008842E1" w14:paraId="343201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0798A3F" w14:textId="77777777" w:rsidR="008842E1" w:rsidRPr="008842E1" w:rsidRDefault="008842E1" w:rsidP="008842E1">
            <w:pPr>
              <w:rPr>
                <w:sz w:val="24"/>
                <w:szCs w:val="24"/>
              </w:rPr>
            </w:pPr>
            <w:r w:rsidRPr="008842E1">
              <w:rPr>
                <w:sz w:val="24"/>
                <w:szCs w:val="24"/>
              </w:rPr>
              <w:t>SECONDARY INDIVIDUAL CREDIT #25</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61B978A3" w14:textId="77777777" w:rsidR="008842E1" w:rsidRPr="008842E1" w:rsidRDefault="008842E1" w:rsidP="008842E1">
            <w:pPr>
              <w:rPr>
                <w:sz w:val="24"/>
                <w:szCs w:val="24"/>
              </w:rPr>
            </w:pPr>
            <w:r w:rsidRPr="008842E1">
              <w:rPr>
                <w:sz w:val="24"/>
                <w:szCs w:val="24"/>
              </w:rPr>
              <w:t>SECONDARY INDIVIDUAL CREDIT #26</w:t>
            </w:r>
          </w:p>
        </w:tc>
        <w:tc>
          <w:tcPr>
            <w:tcW w:w="3609" w:type="dxa"/>
            <w:gridSpan w:val="2"/>
            <w:tcBorders>
              <w:top w:val="single" w:sz="12" w:space="0" w:color="auto"/>
              <w:left w:val="single" w:sz="12" w:space="0" w:color="auto"/>
              <w:bottom w:val="single" w:sz="12" w:space="0" w:color="auto"/>
            </w:tcBorders>
            <w:shd w:val="clear" w:color="auto" w:fill="auto"/>
          </w:tcPr>
          <w:p w14:paraId="2355F8AE" w14:textId="77777777" w:rsidR="008842E1" w:rsidRPr="008842E1" w:rsidRDefault="008842E1" w:rsidP="008842E1">
            <w:pPr>
              <w:rPr>
                <w:sz w:val="24"/>
                <w:szCs w:val="24"/>
              </w:rPr>
            </w:pPr>
            <w:r w:rsidRPr="008842E1">
              <w:rPr>
                <w:sz w:val="24"/>
                <w:szCs w:val="24"/>
              </w:rPr>
              <w:t>SECONDARY INDIVIDUAL CREDIT #27</w:t>
            </w:r>
          </w:p>
        </w:tc>
      </w:tr>
      <w:tr w:rsidR="008842E1" w:rsidRPr="008842E1" w14:paraId="6538DB1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D717B78"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59AAC3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CDC354"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5CB1EF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C6FE57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BC1CF41" w14:textId="77777777" w:rsidR="008842E1" w:rsidRPr="008842E1" w:rsidRDefault="008842E1" w:rsidP="008842E1">
            <w:pPr>
              <w:rPr>
                <w:sz w:val="24"/>
                <w:szCs w:val="24"/>
              </w:rPr>
            </w:pPr>
          </w:p>
        </w:tc>
      </w:tr>
      <w:tr w:rsidR="008842E1" w:rsidRPr="008842E1" w14:paraId="13AA89DA"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39B91A"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2E7EF9A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83D5CE1"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45210751"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F2297A1"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0D1FAFDE" w14:textId="77777777" w:rsidR="008842E1" w:rsidRPr="008842E1" w:rsidRDefault="008842E1" w:rsidP="008842E1">
            <w:pPr>
              <w:rPr>
                <w:sz w:val="24"/>
                <w:szCs w:val="24"/>
              </w:rPr>
            </w:pPr>
          </w:p>
        </w:tc>
      </w:tr>
      <w:tr w:rsidR="008842E1" w:rsidRPr="008842E1" w14:paraId="4BD1FB56"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0773E80"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9A560DB"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819FC7"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4FDB768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5FD039"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43C3DBBF" w14:textId="77777777" w:rsidR="008842E1" w:rsidRPr="008842E1" w:rsidRDefault="008842E1" w:rsidP="008842E1">
            <w:pPr>
              <w:rPr>
                <w:sz w:val="24"/>
                <w:szCs w:val="24"/>
              </w:rPr>
            </w:pPr>
          </w:p>
        </w:tc>
      </w:tr>
      <w:tr w:rsidR="008842E1" w:rsidRPr="008842E1" w14:paraId="5B2C9177"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1A400F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BC6AF3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03CD1D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284BA895"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98F36CA"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0635DB59" w14:textId="77777777" w:rsidR="008842E1" w:rsidRPr="008842E1" w:rsidRDefault="008842E1" w:rsidP="008842E1">
            <w:pPr>
              <w:rPr>
                <w:sz w:val="24"/>
                <w:szCs w:val="24"/>
              </w:rPr>
            </w:pPr>
          </w:p>
        </w:tc>
      </w:tr>
      <w:tr w:rsidR="008842E1" w:rsidRPr="008842E1" w14:paraId="6105E688" w14:textId="77777777">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7D55B8B" w14:textId="77777777" w:rsidR="008842E1" w:rsidRPr="008842E1" w:rsidRDefault="008842E1" w:rsidP="008842E1">
            <w:pPr>
              <w:rPr>
                <w:sz w:val="24"/>
                <w:szCs w:val="24"/>
              </w:rPr>
            </w:pPr>
            <w:r w:rsidRPr="008842E1">
              <w:rPr>
                <w:sz w:val="24"/>
                <w:szCs w:val="24"/>
              </w:rPr>
              <w:t>SECONDARY INDIVIDUAL CREDIT #28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F25D11E" w14:textId="77777777" w:rsidR="008842E1" w:rsidRPr="008842E1" w:rsidRDefault="008842E1" w:rsidP="008842E1">
            <w:pPr>
              <w:rPr>
                <w:sz w:val="24"/>
                <w:szCs w:val="24"/>
              </w:rPr>
            </w:pPr>
            <w:r w:rsidRPr="008842E1">
              <w:rPr>
                <w:sz w:val="24"/>
                <w:szCs w:val="24"/>
              </w:rPr>
              <w:t>SECONDARY INDIVIDUAL CREDIT #29</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58D43BC5" w14:textId="77777777" w:rsidR="008842E1" w:rsidRPr="008842E1" w:rsidRDefault="008842E1" w:rsidP="008842E1">
            <w:pPr>
              <w:rPr>
                <w:sz w:val="24"/>
                <w:szCs w:val="24"/>
              </w:rPr>
            </w:pPr>
            <w:r w:rsidRPr="008842E1">
              <w:rPr>
                <w:sz w:val="24"/>
                <w:szCs w:val="24"/>
              </w:rPr>
              <w:t>SECONDARY INDIVIDUAL CREDIT #30</w:t>
            </w:r>
          </w:p>
        </w:tc>
      </w:tr>
      <w:tr w:rsidR="008842E1" w:rsidRPr="008842E1" w14:paraId="5FD3B52D"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A69D3D0"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08EF9554"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A4064EB"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right w:val="single" w:sz="12" w:space="0" w:color="auto"/>
            </w:tcBorders>
            <w:shd w:val="clear" w:color="auto" w:fill="auto"/>
          </w:tcPr>
          <w:p w14:paraId="436C8E6C"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A09329" w14:textId="77777777" w:rsidR="008842E1" w:rsidRPr="008842E1" w:rsidRDefault="008842E1" w:rsidP="008842E1">
            <w:pPr>
              <w:rPr>
                <w:sz w:val="24"/>
                <w:szCs w:val="24"/>
              </w:rPr>
            </w:pPr>
            <w:r w:rsidRPr="008842E1">
              <w:rPr>
                <w:sz w:val="24"/>
                <w:szCs w:val="24"/>
              </w:rPr>
              <w:t>Full Name</w:t>
            </w:r>
          </w:p>
        </w:tc>
        <w:tc>
          <w:tcPr>
            <w:tcW w:w="1864" w:type="dxa"/>
            <w:tcBorders>
              <w:left w:val="single" w:sz="12" w:space="0" w:color="auto"/>
            </w:tcBorders>
            <w:shd w:val="clear" w:color="auto" w:fill="auto"/>
          </w:tcPr>
          <w:p w14:paraId="493A6223" w14:textId="77777777" w:rsidR="008842E1" w:rsidRPr="008842E1" w:rsidRDefault="008842E1" w:rsidP="008842E1">
            <w:pPr>
              <w:rPr>
                <w:sz w:val="24"/>
                <w:szCs w:val="24"/>
              </w:rPr>
            </w:pPr>
          </w:p>
        </w:tc>
      </w:tr>
      <w:tr w:rsidR="008842E1" w:rsidRPr="008842E1" w14:paraId="55D89991"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57DA5EBB"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6F710E8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479F78"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right w:val="single" w:sz="12" w:space="0" w:color="auto"/>
            </w:tcBorders>
            <w:shd w:val="clear" w:color="auto" w:fill="auto"/>
          </w:tcPr>
          <w:p w14:paraId="59BDA89E"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BFA900F" w14:textId="77777777" w:rsidR="008842E1" w:rsidRPr="008842E1" w:rsidRDefault="008842E1" w:rsidP="008842E1">
            <w:pPr>
              <w:rPr>
                <w:sz w:val="24"/>
                <w:szCs w:val="24"/>
              </w:rPr>
            </w:pPr>
            <w:r w:rsidRPr="008842E1">
              <w:rPr>
                <w:sz w:val="24"/>
                <w:szCs w:val="24"/>
              </w:rPr>
              <w:t>Job Title</w:t>
            </w:r>
          </w:p>
        </w:tc>
        <w:tc>
          <w:tcPr>
            <w:tcW w:w="1864" w:type="dxa"/>
            <w:tcBorders>
              <w:left w:val="single" w:sz="12" w:space="0" w:color="auto"/>
            </w:tcBorders>
            <w:shd w:val="clear" w:color="auto" w:fill="auto"/>
          </w:tcPr>
          <w:p w14:paraId="36758769" w14:textId="77777777" w:rsidR="008842E1" w:rsidRPr="008842E1" w:rsidRDefault="008842E1" w:rsidP="008842E1">
            <w:pPr>
              <w:rPr>
                <w:sz w:val="24"/>
                <w:szCs w:val="24"/>
              </w:rPr>
            </w:pPr>
          </w:p>
        </w:tc>
      </w:tr>
      <w:tr w:rsidR="008842E1" w:rsidRPr="008842E1" w14:paraId="115346B2"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1882205"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E8E0B90"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5E3C72"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right w:val="single" w:sz="12" w:space="0" w:color="auto"/>
            </w:tcBorders>
            <w:shd w:val="clear" w:color="auto" w:fill="auto"/>
          </w:tcPr>
          <w:p w14:paraId="0C41D6E8"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4DE2E90" w14:textId="77777777" w:rsidR="008842E1" w:rsidRPr="008842E1" w:rsidRDefault="008842E1" w:rsidP="008842E1">
            <w:pPr>
              <w:rPr>
                <w:sz w:val="24"/>
                <w:szCs w:val="24"/>
              </w:rPr>
            </w:pPr>
            <w:r w:rsidRPr="008842E1">
              <w:rPr>
                <w:sz w:val="24"/>
                <w:szCs w:val="24"/>
              </w:rPr>
              <w:t>Company</w:t>
            </w:r>
          </w:p>
        </w:tc>
        <w:tc>
          <w:tcPr>
            <w:tcW w:w="1864" w:type="dxa"/>
            <w:tcBorders>
              <w:left w:val="single" w:sz="12" w:space="0" w:color="auto"/>
            </w:tcBorders>
            <w:shd w:val="clear" w:color="auto" w:fill="auto"/>
          </w:tcPr>
          <w:p w14:paraId="6AAD3190" w14:textId="77777777" w:rsidR="008842E1" w:rsidRPr="008842E1" w:rsidRDefault="008842E1" w:rsidP="008842E1">
            <w:pPr>
              <w:rPr>
                <w:sz w:val="24"/>
                <w:szCs w:val="24"/>
              </w:rPr>
            </w:pPr>
          </w:p>
        </w:tc>
      </w:tr>
      <w:tr w:rsidR="008842E1" w:rsidRPr="008842E1" w14:paraId="6EF316C3" w14:textId="7777777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2CBC4EC"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1E4E7CA9"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4111A97"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right w:val="single" w:sz="12" w:space="0" w:color="auto"/>
            </w:tcBorders>
            <w:shd w:val="clear" w:color="auto" w:fill="auto"/>
          </w:tcPr>
          <w:p w14:paraId="5F35D95D" w14:textId="77777777" w:rsidR="008842E1" w:rsidRPr="008842E1" w:rsidRDefault="008842E1" w:rsidP="008842E1">
            <w:pPr>
              <w:rPr>
                <w:sz w:val="24"/>
                <w:szCs w:val="24"/>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FE09BB4" w14:textId="77777777" w:rsidR="008842E1" w:rsidRPr="008842E1" w:rsidRDefault="008842E1" w:rsidP="008842E1">
            <w:pPr>
              <w:rPr>
                <w:sz w:val="24"/>
                <w:szCs w:val="24"/>
              </w:rPr>
            </w:pPr>
            <w:r w:rsidRPr="008842E1">
              <w:rPr>
                <w:sz w:val="24"/>
                <w:szCs w:val="24"/>
              </w:rPr>
              <w:t>Email</w:t>
            </w:r>
          </w:p>
        </w:tc>
        <w:tc>
          <w:tcPr>
            <w:tcW w:w="1864" w:type="dxa"/>
            <w:tcBorders>
              <w:left w:val="single" w:sz="12" w:space="0" w:color="auto"/>
            </w:tcBorders>
            <w:shd w:val="clear" w:color="auto" w:fill="auto"/>
          </w:tcPr>
          <w:p w14:paraId="56C216D7" w14:textId="77777777" w:rsidR="008842E1" w:rsidRPr="008842E1" w:rsidRDefault="008842E1" w:rsidP="008842E1">
            <w:pPr>
              <w:rPr>
                <w:sz w:val="24"/>
                <w:szCs w:val="24"/>
              </w:rPr>
            </w:pPr>
          </w:p>
        </w:tc>
      </w:tr>
    </w:tbl>
    <w:p w14:paraId="7BC1C3A4" w14:textId="77777777" w:rsidR="00FA6A54" w:rsidRPr="008842E1" w:rsidRDefault="00FA6A54" w:rsidP="008842E1"/>
    <w:tbl>
      <w:tblPr>
        <w:tblpPr w:leftFromText="187" w:rightFromText="187" w:vertAnchor="text" w:horzAnchor="margin" w:tblpY="1"/>
        <w:tblW w:w="0" w:type="auto"/>
        <w:tblLook w:val="04A0" w:firstRow="1" w:lastRow="0" w:firstColumn="1" w:lastColumn="0" w:noHBand="0" w:noVBand="1"/>
      </w:tblPr>
      <w:tblGrid>
        <w:gridCol w:w="445"/>
        <w:gridCol w:w="10325"/>
      </w:tblGrid>
      <w:tr w:rsidR="00F3634B" w:rsidRPr="004C1924" w14:paraId="40B1B0B5" w14:textId="77777777">
        <w:trPr>
          <w:trHeight w:val="701"/>
        </w:trPr>
        <w:tc>
          <w:tcPr>
            <w:tcW w:w="445" w:type="dxa"/>
            <w:hideMark/>
          </w:tcPr>
          <w:p w14:paraId="52CA95FF" w14:textId="77777777" w:rsidR="00F3634B" w:rsidRPr="00896B45" w:rsidRDefault="00F3634B">
            <w:pPr>
              <w:rPr>
                <w:noProof/>
                <w:sz w:val="22"/>
              </w:rPr>
            </w:pPr>
            <w:r w:rsidRPr="00896B45">
              <w:rPr>
                <w:noProof/>
              </w:rPr>
              <mc:AlternateContent>
                <mc:Choice Requires="wps">
                  <w:drawing>
                    <wp:anchor distT="0" distB="0" distL="114300" distR="114300" simplePos="0" relativeHeight="251658247" behindDoc="0" locked="0" layoutInCell="1" allowOverlap="1" wp14:anchorId="7BD4DE80" wp14:editId="3068D108">
                      <wp:simplePos x="0" y="0"/>
                      <wp:positionH relativeFrom="column">
                        <wp:posOffset>-13335</wp:posOffset>
                      </wp:positionH>
                      <wp:positionV relativeFrom="paragraph">
                        <wp:posOffset>111760</wp:posOffset>
                      </wp:positionV>
                      <wp:extent cx="165735" cy="179705"/>
                      <wp:effectExtent l="0" t="0" r="24765" b="10795"/>
                      <wp:wrapNone/>
                      <wp:docPr id="1402054894" name="Rectangle 1402054894"/>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7747EE0C">
                    <v:rect id="Rectangle 1402054894" style="position:absolute;margin-left:-1.05pt;margin-top:8.8pt;width:13.05pt;height:14.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4472c4 [3204]" strokeweight="1pt" w14:anchorId="2586B7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"/>
                  </w:pict>
                </mc:Fallback>
              </mc:AlternateContent>
            </w:r>
          </w:p>
        </w:tc>
        <w:tc>
          <w:tcPr>
            <w:tcW w:w="10325" w:type="dxa"/>
            <w:shd w:val="clear" w:color="auto" w:fill="auto"/>
            <w:hideMark/>
          </w:tcPr>
          <w:p w14:paraId="40E929E9" w14:textId="77777777" w:rsidR="00F3634B" w:rsidRPr="004C1924" w:rsidRDefault="00F3634B">
            <w:pPr>
              <w:rPr>
                <w:rFonts w:cs="Tahoma"/>
                <w:szCs w:val="17"/>
              </w:rPr>
            </w:pPr>
            <w:r w:rsidRPr="004C1924">
              <w:rPr>
                <w:rFonts w:cs="Tahoma"/>
                <w:szCs w:val="17"/>
              </w:rPr>
              <w:t>COMPANY LOGOS</w:t>
            </w:r>
          </w:p>
          <w:p w14:paraId="4BF9940E" w14:textId="1F3A6EDB" w:rsidR="00F3634B" w:rsidRPr="004C1924" w:rsidRDefault="00F3634B">
            <w:pPr>
              <w:rPr>
                <w:rFonts w:cs="Tahoma"/>
                <w:sz w:val="17"/>
                <w:szCs w:val="17"/>
              </w:rPr>
            </w:pPr>
            <w:r w:rsidRPr="004C1924">
              <w:rPr>
                <w:i/>
                <w:sz w:val="20"/>
                <w:szCs w:val="17"/>
              </w:rPr>
              <w:lastRenderedPageBreak/>
              <w:t xml:space="preserve">Upload one logo for EACH of the credited lead agencies (1 required, 2 maximum) and the client companies (1 required, 2 maximum). You may either upload high-resolution .ai/.eps versions OR low resolution .jpg/.jpeg versions.    </w:t>
            </w:r>
          </w:p>
        </w:tc>
      </w:tr>
    </w:tbl>
    <w:p w14:paraId="2C9C05EE" w14:textId="77777777" w:rsidR="00B74710" w:rsidRDefault="00B74710" w:rsidP="00B77443">
      <w:pPr>
        <w:rPr>
          <w:rFonts w:ascii="ITC Avant Garde Std Bk" w:hAnsi="ITC Avant Garde Std Bk"/>
          <w:sz w:val="36"/>
          <w:szCs w:val="36"/>
        </w:rPr>
      </w:pPr>
    </w:p>
    <w:tbl>
      <w:tblPr>
        <w:tblStyle w:val="TaulukkoRuudukko"/>
        <w:tblpPr w:leftFromText="187" w:rightFromText="187" w:vertAnchor="text" w:horzAnchor="margin" w:tblpY="1"/>
        <w:tblW w:w="0" w:type="auto"/>
        <w:tblLook w:val="04A0" w:firstRow="1" w:lastRow="0" w:firstColumn="1" w:lastColumn="0" w:noHBand="0" w:noVBand="1"/>
      </w:tblPr>
      <w:tblGrid>
        <w:gridCol w:w="10790"/>
      </w:tblGrid>
      <w:tr w:rsidR="005C25A9" w:rsidRPr="00FD6C92" w14:paraId="0B88ADBA" w14:textId="77777777" w:rsidTr="00F54F5E">
        <w:trPr>
          <w:trHeight w:val="590"/>
        </w:trPr>
        <w:tc>
          <w:tcPr>
            <w:tcW w:w="10790" w:type="dxa"/>
            <w:tcBorders>
              <w:top w:val="nil"/>
              <w:left w:val="nil"/>
              <w:bottom w:val="nil"/>
              <w:right w:val="nil"/>
            </w:tcBorders>
            <w:shd w:val="clear" w:color="auto" w:fill="000000" w:themeFill="text1"/>
            <w:vAlign w:val="center"/>
          </w:tcPr>
          <w:p w14:paraId="572E631C" w14:textId="1B55B39A" w:rsidR="005C25A9" w:rsidRDefault="005C25A9" w:rsidP="00F54F5E">
            <w:pPr>
              <w:rPr>
                <w:rFonts w:ascii="ITC Avant Garde Std Md" w:hAnsi="ITC Avant Garde Std Md"/>
                <w:color w:val="FFFFFF" w:themeColor="background1"/>
                <w:sz w:val="36"/>
                <w:szCs w:val="36"/>
              </w:rPr>
            </w:pPr>
            <w:r>
              <w:rPr>
                <w:rFonts w:ascii="ITC Avant Garde Std Md" w:hAnsi="ITC Avant Garde Std Md"/>
                <w:color w:val="FFFFFF" w:themeColor="background1"/>
                <w:sz w:val="36"/>
                <w:szCs w:val="36"/>
              </w:rPr>
              <w:t>Permissions &amp; Authorization</w:t>
            </w:r>
          </w:p>
          <w:p w14:paraId="3D21EDAA" w14:textId="07B5E94E" w:rsidR="00A061D4" w:rsidRPr="00A061D4" w:rsidRDefault="005C25A9" w:rsidP="00F54F5E">
            <w:pPr>
              <w:rPr>
                <w:color w:val="FFFFFF" w:themeColor="background1"/>
                <w:sz w:val="24"/>
                <w:szCs w:val="24"/>
              </w:rPr>
            </w:pPr>
            <w:r>
              <w:rPr>
                <w:color w:val="FFFFFF" w:themeColor="background1"/>
              </w:rPr>
              <w:br/>
            </w:r>
            <w:r w:rsidR="00A061D4" w:rsidRPr="00A061D4">
              <w:rPr>
                <w:color w:val="FFFFFF" w:themeColor="background1"/>
                <w:sz w:val="24"/>
                <w:szCs w:val="24"/>
              </w:rPr>
              <w:t>Effie Worldwide is a 501(c)(3) non-profit educational organization that stands for effectiveness in marketing, spotlighting ideas that work and encouraging thoughtful dialogue about the drivers of marketing effectiveness. In order to help fulfill this mission and provide learning to the industry, Effie relies on entrants’ willingness to share their finalist and winning case studies with the industry.</w:t>
            </w:r>
          </w:p>
          <w:p w14:paraId="44EEB596" w14:textId="77777777" w:rsidR="00A061D4" w:rsidRPr="00A061D4" w:rsidRDefault="00A061D4" w:rsidP="00F54F5E">
            <w:pPr>
              <w:rPr>
                <w:color w:val="FFFFFF" w:themeColor="background1"/>
              </w:rPr>
            </w:pPr>
          </w:p>
          <w:p w14:paraId="299D1DB0" w14:textId="6B12C52D" w:rsidR="005C25A9" w:rsidRPr="00FD6C92" w:rsidRDefault="00A061D4" w:rsidP="00F54F5E">
            <w:pPr>
              <w:rPr>
                <w:rFonts w:ascii="ITC Avant Garde Std Md" w:hAnsi="ITC Avant Garde Std Md"/>
                <w:color w:val="FFFFFF" w:themeColor="background1"/>
                <w:sz w:val="36"/>
                <w:szCs w:val="36"/>
              </w:rPr>
            </w:pPr>
            <w:r w:rsidRPr="00A061D4">
              <w:rPr>
                <w:color w:val="FFFFFF" w:themeColor="background1"/>
                <w:sz w:val="24"/>
                <w:szCs w:val="24"/>
              </w:rPr>
              <w:t>Please note:  Publication permission settings only apply to the written case. Creative materials will be published if your effort is a finalist or winner. See the</w:t>
            </w:r>
            <w:r w:rsidR="00267D19" w:rsidRPr="00043B57">
              <w:t xml:space="preserve"> </w:t>
            </w:r>
            <w:r w:rsidR="00267D19" w:rsidRPr="00267D19">
              <w:rPr>
                <w:color w:val="FFFFFF" w:themeColor="background1"/>
                <w:sz w:val="24"/>
                <w:szCs w:val="24"/>
              </w:rPr>
              <w:t xml:space="preserve">Entry Kit </w:t>
            </w:r>
            <w:r w:rsidRPr="00A061D4">
              <w:rPr>
                <w:color w:val="FFFFFF" w:themeColor="background1"/>
                <w:sz w:val="24"/>
                <w:szCs w:val="24"/>
              </w:rPr>
              <w:t>for full details.</w:t>
            </w:r>
          </w:p>
        </w:tc>
      </w:tr>
    </w:tbl>
    <w:p w14:paraId="636C921E" w14:textId="77777777" w:rsidR="005C25A9" w:rsidRDefault="005C25A9" w:rsidP="00B77443">
      <w:pPr>
        <w:rPr>
          <w:rFonts w:ascii="ITC Avant Garde Std Bk" w:hAnsi="ITC Avant Garde Std Bk"/>
          <w:sz w:val="36"/>
          <w:szCs w:val="36"/>
        </w:rPr>
      </w:pPr>
    </w:p>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DA32AF" w:rsidRPr="00896B45" w14:paraId="74435659" w14:textId="77777777" w:rsidTr="495650B9">
        <w:trPr>
          <w:trHeight w:val="1080"/>
        </w:trPr>
        <w:tc>
          <w:tcPr>
            <w:tcW w:w="10790" w:type="dxa"/>
            <w:gridSpan w:val="3"/>
            <w:shd w:val="clear" w:color="auto" w:fill="auto"/>
            <w:vAlign w:val="center"/>
            <w:hideMark/>
          </w:tcPr>
          <w:p w14:paraId="07530A48" w14:textId="77777777" w:rsidR="00DA32AF" w:rsidRPr="00896B45" w:rsidRDefault="00DA32AF" w:rsidP="00DA32AF">
            <w:r w:rsidRPr="00896B45">
              <w:t>PUBLICATION PERMISSION SETTINGS</w:t>
            </w:r>
          </w:p>
          <w:p w14:paraId="17BE22A2" w14:textId="3ADF7910" w:rsidR="00DA32AF" w:rsidRPr="00896B45" w:rsidRDefault="0648481E" w:rsidP="495650B9">
            <w:pPr>
              <w:rPr>
                <w:sz w:val="20"/>
                <w:szCs w:val="20"/>
                <w:highlight w:val="yellow"/>
              </w:rPr>
            </w:pPr>
            <w:r w:rsidRPr="495650B9">
              <w:rPr>
                <w:sz w:val="20"/>
                <w:szCs w:val="20"/>
              </w:rPr>
              <w:t xml:space="preserve">To support Effie </w:t>
            </w:r>
            <w:proofErr w:type="spellStart"/>
            <w:r w:rsidRPr="495650B9">
              <w:rPr>
                <w:sz w:val="20"/>
                <w:szCs w:val="20"/>
              </w:rPr>
              <w:t>Worldwide’s</w:t>
            </w:r>
            <w:proofErr w:type="spellEnd"/>
            <w:r w:rsidRPr="495650B9">
              <w:rPr>
                <w:sz w:val="20"/>
                <w:szCs w:val="20"/>
              </w:rPr>
              <w:t xml:space="preserve"> mission as a 501c3 non-profit organization, finalists &amp; winners are featured as part of Effie’s educational programs, including the </w:t>
            </w:r>
            <w:hyperlink r:id="rId34" w:history="1">
              <w:r w:rsidR="00B85E52" w:rsidRPr="00065CF3">
                <w:rPr>
                  <w:rStyle w:val="Hyperlinkki"/>
                  <w:b/>
                  <w:bCs/>
                  <w:color w:val="916F27"/>
                  <w:sz w:val="20"/>
                  <w:szCs w:val="20"/>
                </w:rPr>
                <w:t>Case Library</w:t>
              </w:r>
            </w:hyperlink>
            <w:r w:rsidRPr="00065CF3">
              <w:rPr>
                <w:b/>
                <w:bCs/>
                <w:color w:val="916F27"/>
                <w:sz w:val="20"/>
                <w:szCs w:val="20"/>
              </w:rPr>
              <w:t>.</w:t>
            </w:r>
            <w:r w:rsidRPr="00065CF3">
              <w:rPr>
                <w:color w:val="916F27"/>
                <w:sz w:val="20"/>
                <w:szCs w:val="20"/>
              </w:rPr>
              <w:t xml:space="preserve"> </w:t>
            </w:r>
            <w:r w:rsidRPr="495650B9">
              <w:rPr>
                <w:sz w:val="20"/>
                <w:szCs w:val="20"/>
              </w:rPr>
              <w:t xml:space="preserve">Select publication permission settings for your written entry (choose one). Review full details on Publication options &amp; confidentiality in the </w:t>
            </w:r>
          </w:p>
        </w:tc>
      </w:tr>
      <w:tr w:rsidR="00DA32AF" w:rsidRPr="00896B45" w14:paraId="7FAAD695" w14:textId="77777777" w:rsidTr="495650B9">
        <w:trPr>
          <w:trHeight w:val="656"/>
        </w:trPr>
        <w:tc>
          <w:tcPr>
            <w:tcW w:w="5040" w:type="dxa"/>
            <w:gridSpan w:val="2"/>
            <w:vAlign w:val="center"/>
            <w:hideMark/>
          </w:tcPr>
          <w:p w14:paraId="565488B2" w14:textId="77777777" w:rsidR="00DA32AF" w:rsidRPr="00896B45" w:rsidRDefault="00DA32AF" w:rsidP="00DA32AF">
            <w:pPr>
              <w:rPr>
                <w:color w:val="000000" w:themeColor="text1"/>
                <w:sz w:val="18"/>
                <w:szCs w:val="18"/>
              </w:rPr>
            </w:pPr>
            <w:r w:rsidRPr="00896B45">
              <w:rPr>
                <w:color w:val="000000" w:themeColor="text1"/>
                <w:sz w:val="18"/>
                <w:szCs w:val="18"/>
              </w:rPr>
              <w:t xml:space="preserve">Publish My Written Case </w:t>
            </w:r>
            <w:proofErr w:type="gramStart"/>
            <w:r w:rsidRPr="00896B45">
              <w:rPr>
                <w:color w:val="000000" w:themeColor="text1"/>
                <w:sz w:val="18"/>
                <w:szCs w:val="18"/>
              </w:rPr>
              <w:t>As</w:t>
            </w:r>
            <w:proofErr w:type="gramEnd"/>
            <w:r w:rsidRPr="00896B45">
              <w:rPr>
                <w:color w:val="000000" w:themeColor="text1"/>
                <w:sz w:val="18"/>
                <w:szCs w:val="18"/>
              </w:rPr>
              <w:t xml:space="preserve"> It Was Submitted</w:t>
            </w:r>
          </w:p>
        </w:tc>
        <w:tc>
          <w:tcPr>
            <w:tcW w:w="5750" w:type="dxa"/>
            <w:vAlign w:val="center"/>
            <w:hideMark/>
          </w:tcPr>
          <w:p w14:paraId="040CF1F4" w14:textId="77777777" w:rsidR="00DA32AF" w:rsidRPr="00896B45" w:rsidRDefault="00DA32AF" w:rsidP="00DA32AF">
            <w:pPr>
              <w:rPr>
                <w:color w:val="000000" w:themeColor="text1"/>
                <w:sz w:val="18"/>
                <w:szCs w:val="18"/>
              </w:rPr>
            </w:pPr>
            <w:r w:rsidRPr="00896B45">
              <w:rPr>
                <w:color w:val="000000" w:themeColor="text1"/>
                <w:sz w:val="18"/>
                <w:szCs w:val="18"/>
              </w:rPr>
              <w:t xml:space="preserve">Publish My Written Case </w:t>
            </w:r>
            <w:proofErr w:type="gramStart"/>
            <w:r w:rsidRPr="00896B45">
              <w:rPr>
                <w:color w:val="000000" w:themeColor="text1"/>
                <w:sz w:val="18"/>
                <w:szCs w:val="18"/>
              </w:rPr>
              <w:t>As</w:t>
            </w:r>
            <w:proofErr w:type="gramEnd"/>
            <w:r w:rsidRPr="00896B45">
              <w:rPr>
                <w:color w:val="000000" w:themeColor="text1"/>
                <w:sz w:val="18"/>
                <w:szCs w:val="18"/>
              </w:rPr>
              <w:t xml:space="preserve"> An Edited Version </w:t>
            </w:r>
            <w:r w:rsidRPr="00896B45">
              <w:rPr>
                <w:color w:val="000000" w:themeColor="text1"/>
                <w:sz w:val="18"/>
                <w:szCs w:val="18"/>
              </w:rPr>
              <w:br/>
            </w:r>
            <w:r w:rsidRPr="00896B45">
              <w:rPr>
                <w:i/>
                <w:sz w:val="18"/>
                <w:szCs w:val="18"/>
              </w:rPr>
              <w:t>Note: You may not redact entire results section.</w:t>
            </w:r>
          </w:p>
        </w:tc>
      </w:tr>
      <w:tr w:rsidR="00DA32AF" w:rsidRPr="00896B45" w14:paraId="69CFEE04" w14:textId="77777777" w:rsidTr="495650B9">
        <w:trPr>
          <w:trHeight w:val="701"/>
        </w:trPr>
        <w:tc>
          <w:tcPr>
            <w:tcW w:w="445" w:type="dxa"/>
            <w:shd w:val="clear" w:color="auto" w:fill="auto"/>
            <w:hideMark/>
          </w:tcPr>
          <w:p w14:paraId="57F71421" w14:textId="77777777" w:rsidR="00DA32AF" w:rsidRPr="00896B45" w:rsidRDefault="00DA32AF" w:rsidP="00DA32AF">
            <w:pPr>
              <w:rPr>
                <w:sz w:val="22"/>
              </w:rPr>
            </w:pPr>
            <w:r w:rsidRPr="00896B45">
              <w:rPr>
                <w:noProof/>
              </w:rPr>
              <mc:AlternateContent>
                <mc:Choice Requires="wps">
                  <w:drawing>
                    <wp:anchor distT="0" distB="0" distL="114300" distR="114300" simplePos="0" relativeHeight="251658244" behindDoc="0" locked="0" layoutInCell="1" allowOverlap="1" wp14:anchorId="7CD81351" wp14:editId="086A144C">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7672E9CB">
                    <v:rect id="Rectangle 25" style="position:absolute;margin-left:-1.35pt;margin-top:9.4pt;width:13.05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4472c4 [3204]" strokeweight="1pt" w14:anchorId="5A4D9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w:pict>
                </mc:Fallback>
              </mc:AlternateContent>
            </w:r>
          </w:p>
        </w:tc>
        <w:tc>
          <w:tcPr>
            <w:tcW w:w="10345" w:type="dxa"/>
            <w:gridSpan w:val="2"/>
            <w:shd w:val="clear" w:color="auto" w:fill="auto"/>
            <w:hideMark/>
          </w:tcPr>
          <w:p w14:paraId="3CCC1586" w14:textId="77777777" w:rsidR="00DA32AF" w:rsidRPr="00896B45" w:rsidRDefault="00DA32AF" w:rsidP="00DA32AF">
            <w:pPr>
              <w:rPr>
                <w:rFonts w:cs="Tahoma"/>
                <w:szCs w:val="19"/>
              </w:rPr>
            </w:pPr>
            <w:r w:rsidRPr="00896B45">
              <w:rPr>
                <w:rFonts w:cs="Tahoma"/>
                <w:szCs w:val="19"/>
              </w:rPr>
              <w:t>AUTHORIZATION &amp; VERIFICATION FORM</w:t>
            </w:r>
          </w:p>
          <w:p w14:paraId="7C627FDB" w14:textId="56F9725F" w:rsidR="00DA32AF" w:rsidRPr="00896B45" w:rsidRDefault="0648481E" w:rsidP="495650B9">
            <w:pPr>
              <w:rPr>
                <w:rFonts w:cs="Tahoma"/>
                <w:i/>
                <w:iCs/>
                <w:sz w:val="19"/>
                <w:szCs w:val="19"/>
              </w:rPr>
            </w:pPr>
            <w:r w:rsidRPr="495650B9">
              <w:rPr>
                <w:rFonts w:cs="Tahoma"/>
                <w:sz w:val="20"/>
                <w:szCs w:val="20"/>
              </w:rPr>
              <w:t xml:space="preserve">Download this form in the Entry Portal </w:t>
            </w:r>
            <w:r w:rsidRPr="495650B9">
              <w:rPr>
                <w:rFonts w:cs="Tahoma"/>
                <w:sz w:val="20"/>
                <w:szCs w:val="20"/>
                <w:u w:val="single"/>
              </w:rPr>
              <w:t>after you have completed your Company &amp; Individual Credits and Publication Permission setting</w:t>
            </w:r>
            <w:r w:rsidRPr="495650B9">
              <w:rPr>
                <w:rFonts w:cs="Tahoma"/>
                <w:sz w:val="20"/>
                <w:szCs w:val="20"/>
              </w:rPr>
              <w:t>.</w:t>
            </w:r>
            <w:r w:rsidR="00DA32AF">
              <w:br/>
            </w:r>
            <w:r w:rsidR="00DA32AF">
              <w:br/>
            </w:r>
            <w:r w:rsidRPr="495650B9">
              <w:rPr>
                <w:sz w:val="20"/>
                <w:szCs w:val="20"/>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2FEA6C4E" w:rsidRPr="00065CF3">
              <w:rPr>
                <w:rFonts w:ascii="AvenirNext LT Pro Bold" w:hAnsi="AvenirNext LT Pro Bold"/>
                <w:b/>
                <w:bCs/>
                <w:color w:val="927026"/>
                <w:sz w:val="20"/>
                <w:szCs w:val="20"/>
              </w:rPr>
              <w:t xml:space="preserve"> </w:t>
            </w:r>
            <w:hyperlink r:id="rId35" w:history="1">
              <w:r w:rsidR="2FEA6C4E" w:rsidRPr="00065CF3">
                <w:rPr>
                  <w:rStyle w:val="Hyperlinkki"/>
                  <w:rFonts w:ascii="AvenirNext LT Pro Bold" w:hAnsi="AvenirNext LT Pro Bold"/>
                  <w:b/>
                  <w:bCs/>
                  <w:color w:val="916F27"/>
                  <w:sz w:val="20"/>
                  <w:szCs w:val="20"/>
                </w:rPr>
                <w:t>Entry Kit</w:t>
              </w:r>
            </w:hyperlink>
            <w:r w:rsidR="00065CF3" w:rsidRPr="00065CF3">
              <w:rPr>
                <w:sz w:val="20"/>
                <w:szCs w:val="20"/>
              </w:rPr>
              <w:t>.</w:t>
            </w:r>
            <w:r w:rsidR="00DA32AF">
              <w:br/>
            </w:r>
            <w:r w:rsidR="00DA32AF">
              <w:br/>
            </w:r>
            <w:r w:rsidRPr="495650B9">
              <w:rPr>
                <w:sz w:val="20"/>
                <w:szCs w:val="20"/>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00DA32AF">
              <w:br/>
            </w:r>
            <w:r w:rsidR="00DA32AF">
              <w:br/>
            </w:r>
            <w:r w:rsidRPr="495650B9">
              <w:rPr>
                <w:sz w:val="20"/>
                <w:szCs w:val="20"/>
              </w:rPr>
              <w:t>A separate form must be uploaded for each entry.</w:t>
            </w:r>
            <w:r w:rsidR="745FCBD2" w:rsidRPr="495650B9">
              <w:rPr>
                <w:sz w:val="20"/>
                <w:szCs w:val="20"/>
              </w:rPr>
              <w:t xml:space="preserve"> </w:t>
            </w:r>
            <w:r w:rsidRPr="495650B9">
              <w:rPr>
                <w:sz w:val="20"/>
                <w:szCs w:val="20"/>
              </w:rPr>
              <w:t>Once signed, you will need to upload to the entry portal.</w:t>
            </w:r>
          </w:p>
        </w:tc>
      </w:tr>
      <w:tr w:rsidR="00DA32AF" w:rsidRPr="00053447" w14:paraId="1F362FE4" w14:textId="77777777" w:rsidTr="495650B9">
        <w:trPr>
          <w:trHeight w:val="701"/>
        </w:trPr>
        <w:tc>
          <w:tcPr>
            <w:tcW w:w="445" w:type="dxa"/>
            <w:shd w:val="clear" w:color="auto" w:fill="auto"/>
            <w:hideMark/>
          </w:tcPr>
          <w:p w14:paraId="68EAFA39" w14:textId="77777777" w:rsidR="00DA32AF" w:rsidRPr="00896B45" w:rsidRDefault="00DA32AF" w:rsidP="00DA32AF">
            <w:pPr>
              <w:rPr>
                <w:noProof/>
                <w:sz w:val="22"/>
              </w:rPr>
            </w:pPr>
            <w:r w:rsidRPr="00896B45">
              <w:rPr>
                <w:noProof/>
              </w:rPr>
              <mc:AlternateContent>
                <mc:Choice Requires="wps">
                  <w:drawing>
                    <wp:anchor distT="0" distB="0" distL="114300" distR="114300" simplePos="0" relativeHeight="251658245" behindDoc="0" locked="0" layoutInCell="1" allowOverlap="1" wp14:anchorId="6899637A" wp14:editId="5F8A1E2E">
                      <wp:simplePos x="0" y="0"/>
                      <wp:positionH relativeFrom="column">
                        <wp:posOffset>-13335</wp:posOffset>
                      </wp:positionH>
                      <wp:positionV relativeFrom="paragraph">
                        <wp:posOffset>118745</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w:pict w14:anchorId="0AC56177">
                    <v:rect id="Rectangle 26" style="position:absolute;margin-left:-1.05pt;margin-top:9.35pt;width:13.0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color="#4472c4 [3204]" strokeweight="1pt" w14:anchorId="0FBCDF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"/>
                  </w:pict>
                </mc:Fallback>
              </mc:AlternateContent>
            </w:r>
          </w:p>
        </w:tc>
        <w:tc>
          <w:tcPr>
            <w:tcW w:w="10345" w:type="dxa"/>
            <w:gridSpan w:val="2"/>
            <w:shd w:val="clear" w:color="auto" w:fill="auto"/>
            <w:vAlign w:val="center"/>
            <w:hideMark/>
          </w:tcPr>
          <w:p w14:paraId="198E56B1" w14:textId="77777777" w:rsidR="00DA32AF" w:rsidRPr="00896B45" w:rsidRDefault="00DA32AF" w:rsidP="00DA32AF">
            <w:pPr>
              <w:rPr>
                <w:rFonts w:cs="Tahoma"/>
                <w:i/>
                <w:sz w:val="20"/>
                <w:szCs w:val="19"/>
              </w:rPr>
            </w:pPr>
            <w:r w:rsidRPr="00896B45">
              <w:rPr>
                <w:rFonts w:cs="Tahoma"/>
                <w:sz w:val="20"/>
                <w:szCs w:val="19"/>
              </w:rPr>
              <w:t>COMPETITION TERMS &amp; RULES</w:t>
            </w:r>
            <w:r w:rsidRPr="00896B45">
              <w:rPr>
                <w:rFonts w:cs="Tahoma"/>
                <w:i/>
                <w:sz w:val="20"/>
                <w:szCs w:val="19"/>
              </w:rPr>
              <w:t xml:space="preserve"> </w:t>
            </w:r>
          </w:p>
          <w:p w14:paraId="04A0930E" w14:textId="34B867BE" w:rsidR="00475B49" w:rsidRPr="00475B49" w:rsidRDefault="00DA32AF" w:rsidP="00DA32AF">
            <w:pPr>
              <w:rPr>
                <w:sz w:val="17"/>
                <w:szCs w:val="17"/>
              </w:rPr>
            </w:pPr>
            <w:r w:rsidRPr="00896B45">
              <w:rPr>
                <w:sz w:val="17"/>
                <w:szCs w:val="17"/>
              </w:rPr>
              <w:t>Agree to competition terms &amp; rules.</w:t>
            </w:r>
          </w:p>
        </w:tc>
      </w:tr>
    </w:tbl>
    <w:p w14:paraId="106A647C" w14:textId="77777777" w:rsidR="00A061D4" w:rsidRPr="000A7CB9" w:rsidRDefault="00A061D4" w:rsidP="00DA32AF">
      <w:pPr>
        <w:rPr>
          <w:rFonts w:ascii="ITC Avant Garde Std Bk" w:hAnsi="ITC Avant Garde Std Bk"/>
          <w:sz w:val="36"/>
          <w:szCs w:val="36"/>
        </w:rPr>
      </w:pPr>
    </w:p>
    <w:sectPr w:rsidR="00A061D4" w:rsidRPr="000A7CB9" w:rsidSect="00F338A9">
      <w:footerReference w:type="default" r:id="rId36"/>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8CD2D" w14:textId="77777777" w:rsidR="00F338A9" w:rsidRDefault="00F338A9" w:rsidP="00582BA4">
      <w:r>
        <w:separator/>
      </w:r>
    </w:p>
  </w:endnote>
  <w:endnote w:type="continuationSeparator" w:id="0">
    <w:p w14:paraId="49F64D22" w14:textId="77777777" w:rsidR="00F338A9" w:rsidRDefault="00F338A9" w:rsidP="00582BA4">
      <w:r>
        <w:continuationSeparator/>
      </w:r>
    </w:p>
  </w:endnote>
  <w:endnote w:type="continuationNotice" w:id="1">
    <w:p w14:paraId="79BD2612" w14:textId="77777777" w:rsidR="00F338A9" w:rsidRDefault="00F338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panose1 w:val="020B0604020202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venir Next Demi Bold">
    <w:panose1 w:val="020B0703020202020204"/>
    <w:charset w:val="00"/>
    <w:family w:val="swiss"/>
    <w:pitch w:val="variable"/>
    <w:sig w:usb0="8000002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Verdana">
    <w:panose1 w:val="020B0604030504040204"/>
    <w:charset w:val="00"/>
    <w:family w:val="swiss"/>
    <w:pitch w:val="variable"/>
    <w:sig w:usb0="A10006FF" w:usb1="4000205B" w:usb2="00000010" w:usb3="00000000" w:csb0="0000019F" w:csb1="00000000"/>
  </w:font>
  <w:font w:name="Verdana Bold">
    <w:altName w:val="Verdana"/>
    <w:panose1 w:val="020B0604020202020204"/>
    <w:charset w:val="00"/>
    <w:family w:val="roman"/>
    <w:notTrueType/>
    <w:pitch w:val="default"/>
  </w:font>
  <w:font w:name="ITC Avant Garde Std Bk">
    <w:altName w:val="Calibri"/>
    <w:panose1 w:val="020B0604020202020204"/>
    <w:charset w:val="4D"/>
    <w:family w:val="swiss"/>
    <w:notTrueType/>
    <w:pitch w:val="variable"/>
    <w:sig w:usb0="00000003" w:usb1="00000000" w:usb2="00000000" w:usb3="00000000" w:csb0="00000001" w:csb1="00000000"/>
  </w:font>
  <w:font w:name="AvenirNext LT Pro Bold">
    <w:altName w:val="Calibri"/>
    <w:panose1 w:val="020B0604020202020204"/>
    <w:charset w:val="4D"/>
    <w:family w:val="swiss"/>
    <w:notTrueType/>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2ED2" w14:textId="77777777" w:rsidR="00473D37" w:rsidRDefault="000946F9" w:rsidP="00582BA4">
    <w:pPr>
      <w:pStyle w:val="Alatunniste"/>
    </w:pPr>
    <w:r>
      <w:rPr>
        <w:noProof/>
      </w:rPr>
      <w:drawing>
        <wp:anchor distT="0" distB="0" distL="114300" distR="114300" simplePos="0" relativeHeight="251658241" behindDoc="0" locked="0" layoutInCell="1" allowOverlap="1" wp14:anchorId="3D79B205" wp14:editId="00AF4CF3">
          <wp:simplePos x="0" y="0"/>
          <wp:positionH relativeFrom="column">
            <wp:posOffset>6886616</wp:posOffset>
          </wp:positionH>
          <wp:positionV relativeFrom="paragraph">
            <wp:posOffset>140569</wp:posOffset>
          </wp:positionV>
          <wp:extent cx="316163" cy="278396"/>
          <wp:effectExtent l="0" t="0" r="1905" b="1270"/>
          <wp:wrapNone/>
          <wp:docPr id="403822142" name="Picture 40382214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027C5AA" wp14:editId="70D6FE39">
          <wp:simplePos x="0" y="0"/>
          <wp:positionH relativeFrom="column">
            <wp:posOffset>-1129030</wp:posOffset>
          </wp:positionH>
          <wp:positionV relativeFrom="paragraph">
            <wp:posOffset>-159979</wp:posOffset>
          </wp:positionV>
          <wp:extent cx="8437550" cy="2103919"/>
          <wp:effectExtent l="0" t="0" r="0" b="4445"/>
          <wp:wrapNone/>
          <wp:docPr id="1516085699"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437550" cy="210391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645FB" w14:textId="77777777" w:rsidR="00F338A9" w:rsidRDefault="00F338A9" w:rsidP="00582BA4">
      <w:r>
        <w:separator/>
      </w:r>
    </w:p>
  </w:footnote>
  <w:footnote w:type="continuationSeparator" w:id="0">
    <w:p w14:paraId="4D982856" w14:textId="77777777" w:rsidR="00F338A9" w:rsidRDefault="00F338A9" w:rsidP="00582BA4">
      <w:r>
        <w:continuationSeparator/>
      </w:r>
    </w:p>
  </w:footnote>
  <w:footnote w:type="continuationNotice" w:id="1">
    <w:p w14:paraId="5DB3BC9A" w14:textId="77777777" w:rsidR="00F338A9" w:rsidRDefault="00F338A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FB2E9B"/>
    <w:multiLevelType w:val="hybridMultilevel"/>
    <w:tmpl w:val="0286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915C0E"/>
    <w:multiLevelType w:val="hybridMultilevel"/>
    <w:tmpl w:val="91A0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991754"/>
    <w:multiLevelType w:val="hybridMultilevel"/>
    <w:tmpl w:val="5A06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AF73CC"/>
    <w:multiLevelType w:val="hybridMultilevel"/>
    <w:tmpl w:val="605C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0C0CE9"/>
    <w:multiLevelType w:val="hybridMultilevel"/>
    <w:tmpl w:val="F982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D712DA"/>
    <w:multiLevelType w:val="hybridMultilevel"/>
    <w:tmpl w:val="B4A6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FC5F41"/>
    <w:multiLevelType w:val="hybridMultilevel"/>
    <w:tmpl w:val="3C32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FF7129"/>
    <w:multiLevelType w:val="hybridMultilevel"/>
    <w:tmpl w:val="5DB41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0941734">
    <w:abstractNumId w:val="2"/>
  </w:num>
  <w:num w:numId="2" w16cid:durableId="1275091953">
    <w:abstractNumId w:val="10"/>
  </w:num>
  <w:num w:numId="3" w16cid:durableId="435832662">
    <w:abstractNumId w:val="0"/>
  </w:num>
  <w:num w:numId="4" w16cid:durableId="1859541906">
    <w:abstractNumId w:val="7"/>
  </w:num>
  <w:num w:numId="5" w16cid:durableId="1920090032">
    <w:abstractNumId w:val="9"/>
  </w:num>
  <w:num w:numId="6" w16cid:durableId="24865736">
    <w:abstractNumId w:val="3"/>
  </w:num>
  <w:num w:numId="7" w16cid:durableId="576474164">
    <w:abstractNumId w:val="5"/>
  </w:num>
  <w:num w:numId="8" w16cid:durableId="480969308">
    <w:abstractNumId w:val="1"/>
  </w:num>
  <w:num w:numId="9" w16cid:durableId="934746014">
    <w:abstractNumId w:val="8"/>
  </w:num>
  <w:num w:numId="10" w16cid:durableId="1178692516">
    <w:abstractNumId w:val="4"/>
  </w:num>
  <w:num w:numId="11" w16cid:durableId="10851471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7F9"/>
    <w:rsid w:val="00011566"/>
    <w:rsid w:val="000246AB"/>
    <w:rsid w:val="00032543"/>
    <w:rsid w:val="0003281F"/>
    <w:rsid w:val="0004459E"/>
    <w:rsid w:val="00054268"/>
    <w:rsid w:val="0005455C"/>
    <w:rsid w:val="00062E20"/>
    <w:rsid w:val="00065CF3"/>
    <w:rsid w:val="00070D79"/>
    <w:rsid w:val="00071511"/>
    <w:rsid w:val="00075B56"/>
    <w:rsid w:val="00075D30"/>
    <w:rsid w:val="00084162"/>
    <w:rsid w:val="00084F61"/>
    <w:rsid w:val="000859F4"/>
    <w:rsid w:val="000946F9"/>
    <w:rsid w:val="000A7CB9"/>
    <w:rsid w:val="000B109F"/>
    <w:rsid w:val="000B34B5"/>
    <w:rsid w:val="000D01B3"/>
    <w:rsid w:val="000D335A"/>
    <w:rsid w:val="000E27B6"/>
    <w:rsid w:val="000E58AA"/>
    <w:rsid w:val="000E6B70"/>
    <w:rsid w:val="000F2369"/>
    <w:rsid w:val="0010057B"/>
    <w:rsid w:val="0010421D"/>
    <w:rsid w:val="0010509B"/>
    <w:rsid w:val="00120EC2"/>
    <w:rsid w:val="00122301"/>
    <w:rsid w:val="00125CB8"/>
    <w:rsid w:val="00131F57"/>
    <w:rsid w:val="00164D7D"/>
    <w:rsid w:val="00183FC6"/>
    <w:rsid w:val="001A0BC5"/>
    <w:rsid w:val="001B582D"/>
    <w:rsid w:val="00203D17"/>
    <w:rsid w:val="0020467A"/>
    <w:rsid w:val="002127EE"/>
    <w:rsid w:val="00236426"/>
    <w:rsid w:val="002439A7"/>
    <w:rsid w:val="00244B4A"/>
    <w:rsid w:val="00265CC7"/>
    <w:rsid w:val="00267D19"/>
    <w:rsid w:val="0027156E"/>
    <w:rsid w:val="002759F6"/>
    <w:rsid w:val="002759FC"/>
    <w:rsid w:val="00284209"/>
    <w:rsid w:val="002933F8"/>
    <w:rsid w:val="002A0A3A"/>
    <w:rsid w:val="002A1352"/>
    <w:rsid w:val="002A408D"/>
    <w:rsid w:val="002A44DD"/>
    <w:rsid w:val="002B52A3"/>
    <w:rsid w:val="002C4D24"/>
    <w:rsid w:val="002D07AA"/>
    <w:rsid w:val="002D516A"/>
    <w:rsid w:val="002E0A19"/>
    <w:rsid w:val="002F6AE3"/>
    <w:rsid w:val="00303B71"/>
    <w:rsid w:val="00315F29"/>
    <w:rsid w:val="003200FB"/>
    <w:rsid w:val="00333E1E"/>
    <w:rsid w:val="00351A24"/>
    <w:rsid w:val="003528AF"/>
    <w:rsid w:val="003627BB"/>
    <w:rsid w:val="003679F8"/>
    <w:rsid w:val="00386053"/>
    <w:rsid w:val="003A1664"/>
    <w:rsid w:val="003A3DAA"/>
    <w:rsid w:val="003B0CFB"/>
    <w:rsid w:val="003B4F30"/>
    <w:rsid w:val="003C1E0C"/>
    <w:rsid w:val="003C77E2"/>
    <w:rsid w:val="003D2346"/>
    <w:rsid w:val="003D64D6"/>
    <w:rsid w:val="003E06F4"/>
    <w:rsid w:val="003F0BDA"/>
    <w:rsid w:val="003F0DDB"/>
    <w:rsid w:val="003F18D8"/>
    <w:rsid w:val="003F7E7A"/>
    <w:rsid w:val="00407BD9"/>
    <w:rsid w:val="00410DCE"/>
    <w:rsid w:val="00420BC5"/>
    <w:rsid w:val="00427AC1"/>
    <w:rsid w:val="004308D0"/>
    <w:rsid w:val="0044660B"/>
    <w:rsid w:val="0044677B"/>
    <w:rsid w:val="00454BA9"/>
    <w:rsid w:val="004551F7"/>
    <w:rsid w:val="0046290D"/>
    <w:rsid w:val="00473D37"/>
    <w:rsid w:val="00475B49"/>
    <w:rsid w:val="004760DC"/>
    <w:rsid w:val="00480455"/>
    <w:rsid w:val="004922B3"/>
    <w:rsid w:val="00494127"/>
    <w:rsid w:val="00495302"/>
    <w:rsid w:val="004A153E"/>
    <w:rsid w:val="004A172D"/>
    <w:rsid w:val="004A31A3"/>
    <w:rsid w:val="004A4473"/>
    <w:rsid w:val="004C1924"/>
    <w:rsid w:val="004C54E6"/>
    <w:rsid w:val="004D068D"/>
    <w:rsid w:val="004D7951"/>
    <w:rsid w:val="004E2020"/>
    <w:rsid w:val="004E2407"/>
    <w:rsid w:val="004F1590"/>
    <w:rsid w:val="0050789D"/>
    <w:rsid w:val="00520D06"/>
    <w:rsid w:val="00522A77"/>
    <w:rsid w:val="00526C7B"/>
    <w:rsid w:val="00531E3A"/>
    <w:rsid w:val="00536F2A"/>
    <w:rsid w:val="00540389"/>
    <w:rsid w:val="0054577A"/>
    <w:rsid w:val="00554E3B"/>
    <w:rsid w:val="00565544"/>
    <w:rsid w:val="00567DE3"/>
    <w:rsid w:val="005760F0"/>
    <w:rsid w:val="00582BA4"/>
    <w:rsid w:val="00586C78"/>
    <w:rsid w:val="005A2558"/>
    <w:rsid w:val="005C1723"/>
    <w:rsid w:val="005C25A9"/>
    <w:rsid w:val="005D1C19"/>
    <w:rsid w:val="005E4FDC"/>
    <w:rsid w:val="005F36C7"/>
    <w:rsid w:val="005F7BDE"/>
    <w:rsid w:val="00601AB1"/>
    <w:rsid w:val="0060368C"/>
    <w:rsid w:val="0060556E"/>
    <w:rsid w:val="0061181A"/>
    <w:rsid w:val="006201AC"/>
    <w:rsid w:val="0062606A"/>
    <w:rsid w:val="00645DAD"/>
    <w:rsid w:val="00661440"/>
    <w:rsid w:val="00661532"/>
    <w:rsid w:val="00680BD8"/>
    <w:rsid w:val="00682745"/>
    <w:rsid w:val="00687988"/>
    <w:rsid w:val="006B74C2"/>
    <w:rsid w:val="006B77EF"/>
    <w:rsid w:val="006C3F60"/>
    <w:rsid w:val="006D60E9"/>
    <w:rsid w:val="006E0E0E"/>
    <w:rsid w:val="006F0B24"/>
    <w:rsid w:val="006F3E1D"/>
    <w:rsid w:val="007173C8"/>
    <w:rsid w:val="007251FF"/>
    <w:rsid w:val="0072549F"/>
    <w:rsid w:val="00741396"/>
    <w:rsid w:val="0074340B"/>
    <w:rsid w:val="00745E59"/>
    <w:rsid w:val="007527C8"/>
    <w:rsid w:val="00753EB4"/>
    <w:rsid w:val="00760C9B"/>
    <w:rsid w:val="00761822"/>
    <w:rsid w:val="007754C3"/>
    <w:rsid w:val="00790C0B"/>
    <w:rsid w:val="00791D47"/>
    <w:rsid w:val="007A7B72"/>
    <w:rsid w:val="007C0794"/>
    <w:rsid w:val="007E3B11"/>
    <w:rsid w:val="007E66C9"/>
    <w:rsid w:val="007E6BA6"/>
    <w:rsid w:val="007E6E94"/>
    <w:rsid w:val="007F4379"/>
    <w:rsid w:val="00803B6F"/>
    <w:rsid w:val="00805991"/>
    <w:rsid w:val="00817698"/>
    <w:rsid w:val="0082041C"/>
    <w:rsid w:val="008247B2"/>
    <w:rsid w:val="00831D26"/>
    <w:rsid w:val="008321BC"/>
    <w:rsid w:val="00836BA2"/>
    <w:rsid w:val="0083727F"/>
    <w:rsid w:val="0084391A"/>
    <w:rsid w:val="00847E0D"/>
    <w:rsid w:val="00856A9F"/>
    <w:rsid w:val="0086490C"/>
    <w:rsid w:val="00875533"/>
    <w:rsid w:val="008842E1"/>
    <w:rsid w:val="008856EB"/>
    <w:rsid w:val="00892A0B"/>
    <w:rsid w:val="008A1747"/>
    <w:rsid w:val="008B1A74"/>
    <w:rsid w:val="008B26AC"/>
    <w:rsid w:val="008B775E"/>
    <w:rsid w:val="008B7D86"/>
    <w:rsid w:val="008C4C02"/>
    <w:rsid w:val="008D68CA"/>
    <w:rsid w:val="008E2FA6"/>
    <w:rsid w:val="008E3416"/>
    <w:rsid w:val="008E3AC7"/>
    <w:rsid w:val="008E416E"/>
    <w:rsid w:val="008E68B2"/>
    <w:rsid w:val="008F65BF"/>
    <w:rsid w:val="009078BF"/>
    <w:rsid w:val="00910726"/>
    <w:rsid w:val="009107B0"/>
    <w:rsid w:val="0091758B"/>
    <w:rsid w:val="00924615"/>
    <w:rsid w:val="009274D4"/>
    <w:rsid w:val="00932641"/>
    <w:rsid w:val="00935459"/>
    <w:rsid w:val="00940392"/>
    <w:rsid w:val="00954890"/>
    <w:rsid w:val="009655C4"/>
    <w:rsid w:val="009673C2"/>
    <w:rsid w:val="00967B54"/>
    <w:rsid w:val="00973D5C"/>
    <w:rsid w:val="00985A7F"/>
    <w:rsid w:val="00990944"/>
    <w:rsid w:val="00990AA1"/>
    <w:rsid w:val="00991A0B"/>
    <w:rsid w:val="00994EC1"/>
    <w:rsid w:val="0099613B"/>
    <w:rsid w:val="009A182E"/>
    <w:rsid w:val="009A4D66"/>
    <w:rsid w:val="009B259A"/>
    <w:rsid w:val="009C4AE5"/>
    <w:rsid w:val="009D28FB"/>
    <w:rsid w:val="009D2D1C"/>
    <w:rsid w:val="009E1630"/>
    <w:rsid w:val="009F4DB0"/>
    <w:rsid w:val="00A0564D"/>
    <w:rsid w:val="00A061D4"/>
    <w:rsid w:val="00A15F8B"/>
    <w:rsid w:val="00A308B7"/>
    <w:rsid w:val="00A41BB6"/>
    <w:rsid w:val="00A41F26"/>
    <w:rsid w:val="00A525BB"/>
    <w:rsid w:val="00A56270"/>
    <w:rsid w:val="00A72974"/>
    <w:rsid w:val="00A746F4"/>
    <w:rsid w:val="00A77B52"/>
    <w:rsid w:val="00A848CB"/>
    <w:rsid w:val="00A855F2"/>
    <w:rsid w:val="00A97182"/>
    <w:rsid w:val="00AA2014"/>
    <w:rsid w:val="00AB3B4B"/>
    <w:rsid w:val="00AC5D70"/>
    <w:rsid w:val="00AD090E"/>
    <w:rsid w:val="00AD5029"/>
    <w:rsid w:val="00AD5377"/>
    <w:rsid w:val="00AE2887"/>
    <w:rsid w:val="00AE347D"/>
    <w:rsid w:val="00AE39B0"/>
    <w:rsid w:val="00AE3F7C"/>
    <w:rsid w:val="00AE46FF"/>
    <w:rsid w:val="00AE784C"/>
    <w:rsid w:val="00AF0148"/>
    <w:rsid w:val="00B05CEB"/>
    <w:rsid w:val="00B064B2"/>
    <w:rsid w:val="00B17416"/>
    <w:rsid w:val="00B2471A"/>
    <w:rsid w:val="00B33776"/>
    <w:rsid w:val="00B36760"/>
    <w:rsid w:val="00B4496F"/>
    <w:rsid w:val="00B47649"/>
    <w:rsid w:val="00B47F9F"/>
    <w:rsid w:val="00B508FD"/>
    <w:rsid w:val="00B54DDF"/>
    <w:rsid w:val="00B556EE"/>
    <w:rsid w:val="00B56CA1"/>
    <w:rsid w:val="00B5708C"/>
    <w:rsid w:val="00B66F43"/>
    <w:rsid w:val="00B74710"/>
    <w:rsid w:val="00B77443"/>
    <w:rsid w:val="00B85E52"/>
    <w:rsid w:val="00B93E5E"/>
    <w:rsid w:val="00B96959"/>
    <w:rsid w:val="00BB696D"/>
    <w:rsid w:val="00BC1E53"/>
    <w:rsid w:val="00BC7899"/>
    <w:rsid w:val="00BF6E97"/>
    <w:rsid w:val="00BF6F38"/>
    <w:rsid w:val="00BF79D3"/>
    <w:rsid w:val="00C219C3"/>
    <w:rsid w:val="00C35B9C"/>
    <w:rsid w:val="00C37E54"/>
    <w:rsid w:val="00C461A0"/>
    <w:rsid w:val="00C4669D"/>
    <w:rsid w:val="00C4747A"/>
    <w:rsid w:val="00C6340C"/>
    <w:rsid w:val="00C708B3"/>
    <w:rsid w:val="00C763DB"/>
    <w:rsid w:val="00C84692"/>
    <w:rsid w:val="00C87872"/>
    <w:rsid w:val="00C87A1E"/>
    <w:rsid w:val="00C92B4A"/>
    <w:rsid w:val="00C93B08"/>
    <w:rsid w:val="00C95AAE"/>
    <w:rsid w:val="00C95C01"/>
    <w:rsid w:val="00CA557A"/>
    <w:rsid w:val="00CA64AC"/>
    <w:rsid w:val="00CB061A"/>
    <w:rsid w:val="00CB777F"/>
    <w:rsid w:val="00CC1512"/>
    <w:rsid w:val="00CD39E2"/>
    <w:rsid w:val="00CE048B"/>
    <w:rsid w:val="00CE36DD"/>
    <w:rsid w:val="00CE3715"/>
    <w:rsid w:val="00CE664E"/>
    <w:rsid w:val="00CF0C50"/>
    <w:rsid w:val="00CF446B"/>
    <w:rsid w:val="00CF4637"/>
    <w:rsid w:val="00D04FB5"/>
    <w:rsid w:val="00D12893"/>
    <w:rsid w:val="00D17A9A"/>
    <w:rsid w:val="00D213A7"/>
    <w:rsid w:val="00D21694"/>
    <w:rsid w:val="00D2475E"/>
    <w:rsid w:val="00D36611"/>
    <w:rsid w:val="00D4402C"/>
    <w:rsid w:val="00D55AE5"/>
    <w:rsid w:val="00D747DE"/>
    <w:rsid w:val="00D77A7E"/>
    <w:rsid w:val="00D83DAE"/>
    <w:rsid w:val="00D92385"/>
    <w:rsid w:val="00D92F13"/>
    <w:rsid w:val="00D95318"/>
    <w:rsid w:val="00DA1EE4"/>
    <w:rsid w:val="00DA32AF"/>
    <w:rsid w:val="00DA378D"/>
    <w:rsid w:val="00DA6395"/>
    <w:rsid w:val="00DA73E8"/>
    <w:rsid w:val="00DB7850"/>
    <w:rsid w:val="00DD3D78"/>
    <w:rsid w:val="00DD416A"/>
    <w:rsid w:val="00DD4A8F"/>
    <w:rsid w:val="00DD61FF"/>
    <w:rsid w:val="00DE647B"/>
    <w:rsid w:val="00DE7760"/>
    <w:rsid w:val="00DF0D5E"/>
    <w:rsid w:val="00DF21C2"/>
    <w:rsid w:val="00DF2306"/>
    <w:rsid w:val="00DF3E25"/>
    <w:rsid w:val="00E02A04"/>
    <w:rsid w:val="00E032A9"/>
    <w:rsid w:val="00E1542C"/>
    <w:rsid w:val="00E15F58"/>
    <w:rsid w:val="00E27DBB"/>
    <w:rsid w:val="00E36573"/>
    <w:rsid w:val="00E40081"/>
    <w:rsid w:val="00E60E63"/>
    <w:rsid w:val="00E66B74"/>
    <w:rsid w:val="00E870B9"/>
    <w:rsid w:val="00E91738"/>
    <w:rsid w:val="00E91B74"/>
    <w:rsid w:val="00E949B4"/>
    <w:rsid w:val="00EA5E14"/>
    <w:rsid w:val="00EC4504"/>
    <w:rsid w:val="00ED2674"/>
    <w:rsid w:val="00ED4260"/>
    <w:rsid w:val="00EF07F9"/>
    <w:rsid w:val="00EF124E"/>
    <w:rsid w:val="00EF1F0B"/>
    <w:rsid w:val="00F001B3"/>
    <w:rsid w:val="00F0662B"/>
    <w:rsid w:val="00F068AE"/>
    <w:rsid w:val="00F10B4C"/>
    <w:rsid w:val="00F272CC"/>
    <w:rsid w:val="00F338A9"/>
    <w:rsid w:val="00F3634B"/>
    <w:rsid w:val="00F54F5E"/>
    <w:rsid w:val="00F56344"/>
    <w:rsid w:val="00F60029"/>
    <w:rsid w:val="00F64645"/>
    <w:rsid w:val="00F64A22"/>
    <w:rsid w:val="00F723FF"/>
    <w:rsid w:val="00F72819"/>
    <w:rsid w:val="00F749AD"/>
    <w:rsid w:val="00F87808"/>
    <w:rsid w:val="00FA6A54"/>
    <w:rsid w:val="00FB6C58"/>
    <w:rsid w:val="00FC107C"/>
    <w:rsid w:val="00FC3FC9"/>
    <w:rsid w:val="00FC59BE"/>
    <w:rsid w:val="00FD21E9"/>
    <w:rsid w:val="00FD6C92"/>
    <w:rsid w:val="00FD7734"/>
    <w:rsid w:val="00FE6847"/>
    <w:rsid w:val="00FF0AD6"/>
    <w:rsid w:val="00FF633D"/>
    <w:rsid w:val="0258A072"/>
    <w:rsid w:val="0648481E"/>
    <w:rsid w:val="0802ED0D"/>
    <w:rsid w:val="0F2B98F6"/>
    <w:rsid w:val="1C21E29A"/>
    <w:rsid w:val="1D0DB807"/>
    <w:rsid w:val="1E3A4287"/>
    <w:rsid w:val="2D2BC957"/>
    <w:rsid w:val="2FEA6C4E"/>
    <w:rsid w:val="3133AF90"/>
    <w:rsid w:val="3362F8A5"/>
    <w:rsid w:val="33C3024D"/>
    <w:rsid w:val="41C0FEAA"/>
    <w:rsid w:val="4525A508"/>
    <w:rsid w:val="46A6A597"/>
    <w:rsid w:val="495650B9"/>
    <w:rsid w:val="52ECF447"/>
    <w:rsid w:val="535EF33B"/>
    <w:rsid w:val="5793EA41"/>
    <w:rsid w:val="579CBE59"/>
    <w:rsid w:val="5AE82D16"/>
    <w:rsid w:val="64A6D5F8"/>
    <w:rsid w:val="65CC3323"/>
    <w:rsid w:val="6B33EAA4"/>
    <w:rsid w:val="6D86C0F7"/>
    <w:rsid w:val="6F328820"/>
    <w:rsid w:val="7041D055"/>
    <w:rsid w:val="72527E06"/>
    <w:rsid w:val="745FCBD2"/>
    <w:rsid w:val="74ABD013"/>
    <w:rsid w:val="75A27EA4"/>
    <w:rsid w:val="75F484B4"/>
    <w:rsid w:val="7BD5E6E3"/>
    <w:rsid w:val="7D71B744"/>
    <w:rsid w:val="7DFF9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340E5"/>
  <w15:chartTrackingRefBased/>
  <w15:docId w15:val="{45EE1C71-F51D-4B46-AB8B-02AAFA65C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3627BB"/>
    <w:pPr>
      <w:snapToGrid w:val="0"/>
      <w:spacing w:after="160"/>
      <w:contextualSpacing/>
    </w:pPr>
    <w:rPr>
      <w:rFonts w:ascii="Avenir Next" w:eastAsia="SimSun" w:hAnsi="Avenir Next" w:cs="Times New Roman"/>
      <w:color w:val="323232"/>
      <w:kern w:val="0"/>
      <w:lang w:eastAsia="ja-JP"/>
      <w14:ligatures w14:val="none"/>
    </w:rPr>
  </w:style>
  <w:style w:type="paragraph" w:styleId="Otsikko1">
    <w:name w:val="heading 1"/>
    <w:basedOn w:val="Normaali"/>
    <w:next w:val="Normaali"/>
    <w:link w:val="Otsikko1Char"/>
    <w:uiPriority w:val="9"/>
    <w:qFormat/>
    <w:rsid w:val="00582BA4"/>
    <w:pPr>
      <w:outlineLvl w:val="0"/>
    </w:pPr>
    <w:rPr>
      <w:rFonts w:ascii="ITC Avant Garde Std Md" w:hAnsi="ITC Avant Garde Std Md"/>
      <w:b/>
      <w:bCs/>
    </w:rPr>
  </w:style>
  <w:style w:type="paragraph" w:styleId="Otsikko2">
    <w:name w:val="heading 2"/>
    <w:basedOn w:val="Normaali"/>
    <w:next w:val="Normaali"/>
    <w:link w:val="Otsikko2Char"/>
    <w:uiPriority w:val="9"/>
    <w:unhideWhenUsed/>
    <w:qFormat/>
    <w:rsid w:val="00582BA4"/>
    <w:pPr>
      <w:outlineLvl w:val="1"/>
    </w:pPr>
    <w:rPr>
      <w:rFonts w:ascii="ITC Avant Garde Std Md" w:hAnsi="ITC Avant Garde Std Md"/>
      <w:b/>
      <w:bCs/>
      <w:color w:val="927026"/>
    </w:rPr>
  </w:style>
  <w:style w:type="paragraph" w:styleId="Otsikko3">
    <w:name w:val="heading 3"/>
    <w:basedOn w:val="Normaali"/>
    <w:next w:val="Normaali"/>
    <w:link w:val="Otsikko3Char"/>
    <w:uiPriority w:val="9"/>
    <w:unhideWhenUsed/>
    <w:qFormat/>
    <w:rsid w:val="0054577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YltunnisteChar">
    <w:name w:val="Ylätunniste Char"/>
    <w:basedOn w:val="Kappaleenoletusfontti"/>
    <w:link w:val="Yltunniste"/>
    <w:uiPriority w:val="99"/>
    <w:rsid w:val="00473D37"/>
  </w:style>
  <w:style w:type="paragraph" w:styleId="Alatunniste">
    <w:name w:val="footer"/>
    <w:basedOn w:val="Normaali"/>
    <w:link w:val="Alatunniste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AlatunnisteChar">
    <w:name w:val="Alatunniste Char"/>
    <w:basedOn w:val="Kappaleenoletusfontti"/>
    <w:link w:val="Alatunniste"/>
    <w:uiPriority w:val="99"/>
    <w:rsid w:val="00473D37"/>
  </w:style>
  <w:style w:type="character" w:styleId="Hienovarainenkorostus">
    <w:name w:val="Subtle Emphasis"/>
    <w:uiPriority w:val="19"/>
    <w:qFormat/>
    <w:rsid w:val="00582BA4"/>
    <w:rPr>
      <w:rFonts w:ascii="Avenir Next Demi Bold" w:hAnsi="Avenir Next Demi Bold"/>
      <w:b/>
      <w:bCs/>
    </w:rPr>
  </w:style>
  <w:style w:type="character" w:styleId="Korostus">
    <w:name w:val="Emphasis"/>
    <w:uiPriority w:val="20"/>
    <w:qFormat/>
    <w:rsid w:val="00582BA4"/>
    <w:rPr>
      <w:rFonts w:ascii="Avenir Next" w:hAnsi="Avenir Next"/>
      <w:b/>
      <w:bCs/>
    </w:rPr>
  </w:style>
  <w:style w:type="character" w:customStyle="1" w:styleId="Otsikko1Char">
    <w:name w:val="Otsikko 1 Char"/>
    <w:basedOn w:val="Kappaleenoletusfontti"/>
    <w:link w:val="Otsikko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Otsikko2Char">
    <w:name w:val="Otsikko 2 Char"/>
    <w:basedOn w:val="Kappaleenoletusfontti"/>
    <w:link w:val="Otsikko2"/>
    <w:uiPriority w:val="9"/>
    <w:rsid w:val="00582BA4"/>
    <w:rPr>
      <w:rFonts w:ascii="ITC Avant Garde Std Md" w:eastAsia="SimSun" w:hAnsi="ITC Avant Garde Std Md" w:cs="Times New Roman"/>
      <w:b/>
      <w:bCs/>
      <w:color w:val="927026"/>
      <w:kern w:val="0"/>
      <w:lang w:eastAsia="ja-JP"/>
      <w14:ligatures w14:val="none"/>
    </w:rPr>
  </w:style>
  <w:style w:type="paragraph" w:styleId="Sisllysluettelonotsikko">
    <w:name w:val="TOC Heading"/>
    <w:basedOn w:val="Otsikko1"/>
    <w:next w:val="Normaali"/>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Sisluet1">
    <w:name w:val="toc 1"/>
    <w:basedOn w:val="Normaali"/>
    <w:next w:val="Normaali"/>
    <w:autoRedefine/>
    <w:uiPriority w:val="39"/>
    <w:unhideWhenUsed/>
    <w:rsid w:val="00935459"/>
    <w:pPr>
      <w:spacing w:before="120" w:after="0"/>
    </w:pPr>
    <w:rPr>
      <w:rFonts w:asciiTheme="minorHAnsi" w:hAnsiTheme="minorHAnsi" w:cstheme="minorHAnsi"/>
      <w:b/>
      <w:bCs/>
      <w:i/>
      <w:iCs/>
    </w:rPr>
  </w:style>
  <w:style w:type="character" w:styleId="Hyperlinkki">
    <w:name w:val="Hyperlink"/>
    <w:basedOn w:val="Kappaleenoletusfontti"/>
    <w:uiPriority w:val="99"/>
    <w:unhideWhenUsed/>
    <w:rsid w:val="00935459"/>
    <w:rPr>
      <w:color w:val="0563C1" w:themeColor="hyperlink"/>
      <w:u w:val="single"/>
    </w:rPr>
  </w:style>
  <w:style w:type="paragraph" w:styleId="Sisluet2">
    <w:name w:val="toc 2"/>
    <w:basedOn w:val="Normaali"/>
    <w:next w:val="Normaali"/>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Sisluet3">
    <w:name w:val="toc 3"/>
    <w:basedOn w:val="Normaali"/>
    <w:next w:val="Normaali"/>
    <w:autoRedefine/>
    <w:uiPriority w:val="39"/>
    <w:semiHidden/>
    <w:unhideWhenUsed/>
    <w:rsid w:val="00935459"/>
    <w:pPr>
      <w:spacing w:after="0"/>
      <w:ind w:left="480"/>
    </w:pPr>
    <w:rPr>
      <w:rFonts w:asciiTheme="minorHAnsi" w:hAnsiTheme="minorHAnsi" w:cstheme="minorHAnsi"/>
      <w:sz w:val="20"/>
      <w:szCs w:val="20"/>
    </w:rPr>
  </w:style>
  <w:style w:type="paragraph" w:styleId="Sisluet4">
    <w:name w:val="toc 4"/>
    <w:basedOn w:val="Normaali"/>
    <w:next w:val="Normaali"/>
    <w:autoRedefine/>
    <w:uiPriority w:val="39"/>
    <w:semiHidden/>
    <w:unhideWhenUsed/>
    <w:rsid w:val="00935459"/>
    <w:pPr>
      <w:spacing w:after="0"/>
      <w:ind w:left="720"/>
    </w:pPr>
    <w:rPr>
      <w:rFonts w:asciiTheme="minorHAnsi" w:hAnsiTheme="minorHAnsi" w:cstheme="minorHAnsi"/>
      <w:sz w:val="20"/>
      <w:szCs w:val="20"/>
    </w:rPr>
  </w:style>
  <w:style w:type="paragraph" w:styleId="Sisluet5">
    <w:name w:val="toc 5"/>
    <w:basedOn w:val="Normaali"/>
    <w:next w:val="Normaali"/>
    <w:autoRedefine/>
    <w:uiPriority w:val="39"/>
    <w:semiHidden/>
    <w:unhideWhenUsed/>
    <w:rsid w:val="00935459"/>
    <w:pPr>
      <w:spacing w:after="0"/>
      <w:ind w:left="960"/>
    </w:pPr>
    <w:rPr>
      <w:rFonts w:asciiTheme="minorHAnsi" w:hAnsiTheme="minorHAnsi" w:cstheme="minorHAnsi"/>
      <w:sz w:val="20"/>
      <w:szCs w:val="20"/>
    </w:rPr>
  </w:style>
  <w:style w:type="paragraph" w:styleId="Sisluet6">
    <w:name w:val="toc 6"/>
    <w:basedOn w:val="Normaali"/>
    <w:next w:val="Normaali"/>
    <w:autoRedefine/>
    <w:uiPriority w:val="39"/>
    <w:semiHidden/>
    <w:unhideWhenUsed/>
    <w:rsid w:val="00935459"/>
    <w:pPr>
      <w:spacing w:after="0"/>
      <w:ind w:left="1200"/>
    </w:pPr>
    <w:rPr>
      <w:rFonts w:asciiTheme="minorHAnsi" w:hAnsiTheme="minorHAnsi" w:cstheme="minorHAnsi"/>
      <w:sz w:val="20"/>
      <w:szCs w:val="20"/>
    </w:rPr>
  </w:style>
  <w:style w:type="paragraph" w:styleId="Sisluet7">
    <w:name w:val="toc 7"/>
    <w:basedOn w:val="Normaali"/>
    <w:next w:val="Normaali"/>
    <w:autoRedefine/>
    <w:uiPriority w:val="39"/>
    <w:semiHidden/>
    <w:unhideWhenUsed/>
    <w:rsid w:val="00935459"/>
    <w:pPr>
      <w:spacing w:after="0"/>
      <w:ind w:left="1440"/>
    </w:pPr>
    <w:rPr>
      <w:rFonts w:asciiTheme="minorHAnsi" w:hAnsiTheme="minorHAnsi" w:cstheme="minorHAnsi"/>
      <w:sz w:val="20"/>
      <w:szCs w:val="20"/>
    </w:rPr>
  </w:style>
  <w:style w:type="paragraph" w:styleId="Sisluet8">
    <w:name w:val="toc 8"/>
    <w:basedOn w:val="Normaali"/>
    <w:next w:val="Normaali"/>
    <w:autoRedefine/>
    <w:uiPriority w:val="39"/>
    <w:semiHidden/>
    <w:unhideWhenUsed/>
    <w:rsid w:val="00935459"/>
    <w:pPr>
      <w:spacing w:after="0"/>
      <w:ind w:left="1680"/>
    </w:pPr>
    <w:rPr>
      <w:rFonts w:asciiTheme="minorHAnsi" w:hAnsiTheme="minorHAnsi" w:cstheme="minorHAnsi"/>
      <w:sz w:val="20"/>
      <w:szCs w:val="20"/>
    </w:rPr>
  </w:style>
  <w:style w:type="paragraph" w:styleId="Sisluet9">
    <w:name w:val="toc 9"/>
    <w:basedOn w:val="Normaali"/>
    <w:next w:val="Normaali"/>
    <w:autoRedefine/>
    <w:uiPriority w:val="39"/>
    <w:semiHidden/>
    <w:unhideWhenUsed/>
    <w:rsid w:val="00935459"/>
    <w:pPr>
      <w:spacing w:after="0"/>
      <w:ind w:left="1920"/>
    </w:pPr>
    <w:rPr>
      <w:rFonts w:asciiTheme="minorHAnsi" w:hAnsiTheme="minorHAnsi" w:cstheme="minorHAnsi"/>
      <w:sz w:val="20"/>
      <w:szCs w:val="20"/>
    </w:rPr>
  </w:style>
  <w:style w:type="table" w:styleId="TaulukkoRuudukko">
    <w:name w:val="Table Grid"/>
    <w:basedOn w:val="Normaalitaulukko"/>
    <w:uiPriority w:val="39"/>
    <w:rsid w:val="00EF07F9"/>
    <w:rPr>
      <w:rFonts w:ascii="Georgia" w:eastAsia="SimSun" w:hAnsi="Georg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semiHidden/>
    <w:unhideWhenUsed/>
    <w:rsid w:val="00EF07F9"/>
    <w:rPr>
      <w:color w:val="954F72" w:themeColor="followedHyperlink"/>
      <w:u w:val="single"/>
    </w:rPr>
  </w:style>
  <w:style w:type="character" w:styleId="Kirjannimike">
    <w:name w:val="Book Title"/>
    <w:basedOn w:val="Korostus"/>
    <w:uiPriority w:val="33"/>
    <w:qFormat/>
    <w:rsid w:val="00EF07F9"/>
    <w:rPr>
      <w:rFonts w:ascii="Avenir Next" w:hAnsi="Avenir Next"/>
      <w:b/>
      <w:bCs/>
      <w:color w:val="917027"/>
      <w:sz w:val="24"/>
      <w:u w:val="single"/>
    </w:rPr>
  </w:style>
  <w:style w:type="character" w:styleId="Kommentinviite">
    <w:name w:val="annotation reference"/>
    <w:basedOn w:val="Kappaleenoletusfontti"/>
    <w:uiPriority w:val="99"/>
    <w:semiHidden/>
    <w:unhideWhenUsed/>
    <w:rsid w:val="00EF07F9"/>
    <w:rPr>
      <w:sz w:val="16"/>
      <w:szCs w:val="16"/>
    </w:rPr>
  </w:style>
  <w:style w:type="paragraph" w:styleId="Kommentinteksti">
    <w:name w:val="annotation text"/>
    <w:basedOn w:val="Normaali"/>
    <w:link w:val="KommentintekstiChar"/>
    <w:uiPriority w:val="99"/>
    <w:semiHidden/>
    <w:unhideWhenUsed/>
    <w:rsid w:val="00EF07F9"/>
    <w:rPr>
      <w:sz w:val="20"/>
      <w:szCs w:val="20"/>
    </w:rPr>
  </w:style>
  <w:style w:type="character" w:customStyle="1" w:styleId="KommentintekstiChar">
    <w:name w:val="Kommentin teksti Char"/>
    <w:basedOn w:val="Kappaleenoletusfontti"/>
    <w:link w:val="Kommentinteksti"/>
    <w:uiPriority w:val="99"/>
    <w:semiHidden/>
    <w:rsid w:val="00EF07F9"/>
    <w:rPr>
      <w:rFonts w:ascii="Avenir Next" w:eastAsia="SimSun" w:hAnsi="Avenir Next" w:cs="Times New Roman"/>
      <w:color w:val="323232"/>
      <w:kern w:val="0"/>
      <w:sz w:val="20"/>
      <w:szCs w:val="20"/>
      <w:lang w:eastAsia="ja-JP"/>
      <w14:ligatures w14:val="none"/>
    </w:rPr>
  </w:style>
  <w:style w:type="paragraph" w:styleId="Kommentinotsikko">
    <w:name w:val="annotation subject"/>
    <w:basedOn w:val="Kommentinteksti"/>
    <w:next w:val="Kommentinteksti"/>
    <w:link w:val="KommentinotsikkoChar"/>
    <w:uiPriority w:val="99"/>
    <w:semiHidden/>
    <w:unhideWhenUsed/>
    <w:rsid w:val="00EF07F9"/>
    <w:rPr>
      <w:b/>
      <w:bCs/>
    </w:rPr>
  </w:style>
  <w:style w:type="character" w:customStyle="1" w:styleId="KommentinotsikkoChar">
    <w:name w:val="Kommentin otsikko Char"/>
    <w:basedOn w:val="KommentintekstiChar"/>
    <w:link w:val="Kommentinotsikko"/>
    <w:uiPriority w:val="99"/>
    <w:semiHidden/>
    <w:rsid w:val="00EF07F9"/>
    <w:rPr>
      <w:rFonts w:ascii="Avenir Next" w:eastAsia="SimSun" w:hAnsi="Avenir Next" w:cs="Times New Roman"/>
      <w:b/>
      <w:bCs/>
      <w:color w:val="323232"/>
      <w:kern w:val="0"/>
      <w:sz w:val="20"/>
      <w:szCs w:val="20"/>
      <w:lang w:eastAsia="ja-JP"/>
      <w14:ligatures w14:val="none"/>
    </w:rPr>
  </w:style>
  <w:style w:type="paragraph" w:styleId="Otsikko">
    <w:name w:val="Title"/>
    <w:basedOn w:val="Otsikko2"/>
    <w:next w:val="Normaali"/>
    <w:link w:val="OtsikkoChar"/>
    <w:uiPriority w:val="10"/>
    <w:qFormat/>
    <w:rsid w:val="00EF07F9"/>
    <w:rPr>
      <w:b w:val="0"/>
      <w:color w:val="917027"/>
    </w:rPr>
  </w:style>
  <w:style w:type="character" w:customStyle="1" w:styleId="OtsikkoChar">
    <w:name w:val="Otsikko Char"/>
    <w:basedOn w:val="Kappaleenoletusfontti"/>
    <w:link w:val="Otsikko"/>
    <w:uiPriority w:val="10"/>
    <w:rsid w:val="00EF07F9"/>
    <w:rPr>
      <w:rFonts w:ascii="ITC Avant Garde Std Md" w:eastAsia="SimSun" w:hAnsi="ITC Avant Garde Std Md" w:cs="Times New Roman"/>
      <w:bCs/>
      <w:color w:val="917027"/>
      <w:kern w:val="0"/>
      <w:lang w:eastAsia="ja-JP"/>
      <w14:ligatures w14:val="none"/>
    </w:rPr>
  </w:style>
  <w:style w:type="character" w:styleId="Ratkaisematonmaininta">
    <w:name w:val="Unresolved Mention"/>
    <w:basedOn w:val="Kappaleenoletusfontti"/>
    <w:uiPriority w:val="99"/>
    <w:semiHidden/>
    <w:unhideWhenUsed/>
    <w:rsid w:val="00EF07F9"/>
    <w:rPr>
      <w:color w:val="605E5C"/>
      <w:shd w:val="clear" w:color="auto" w:fill="E1DFDD"/>
    </w:rPr>
  </w:style>
  <w:style w:type="paragraph" w:customStyle="1" w:styleId="MediumShading1-Accent11">
    <w:name w:val="Medium Shading 1 - Accent 11"/>
    <w:uiPriority w:val="99"/>
    <w:qFormat/>
    <w:rsid w:val="00EF07F9"/>
    <w:rPr>
      <w:rFonts w:ascii="Georgia" w:eastAsia="SimSun" w:hAnsi="Georgia" w:cs="Times New Roman"/>
      <w:color w:val="323232"/>
      <w:kern w:val="0"/>
      <w:lang w:eastAsia="ja-JP"/>
      <w14:ligatures w14:val="none"/>
    </w:rPr>
  </w:style>
  <w:style w:type="paragraph" w:styleId="Pivmr">
    <w:name w:val="Date"/>
    <w:basedOn w:val="Normaali"/>
    <w:link w:val="PivmrChar"/>
    <w:uiPriority w:val="5"/>
    <w:unhideWhenUsed/>
    <w:qFormat/>
    <w:rsid w:val="00EF07F9"/>
    <w:pPr>
      <w:snapToGrid/>
      <w:spacing w:after="0" w:line="312" w:lineRule="auto"/>
      <w:contextualSpacing w:val="0"/>
      <w:jc w:val="center"/>
    </w:pPr>
    <w:rPr>
      <w:rFonts w:ascii="Georgia" w:hAnsi="Georgia"/>
      <w:color w:val="FFFFFF"/>
    </w:rPr>
  </w:style>
  <w:style w:type="character" w:customStyle="1" w:styleId="PivmrChar">
    <w:name w:val="Päivämäärä Char"/>
    <w:basedOn w:val="Kappaleenoletusfontti"/>
    <w:link w:val="Pivmr"/>
    <w:uiPriority w:val="5"/>
    <w:rsid w:val="00EF07F9"/>
    <w:rPr>
      <w:rFonts w:ascii="Georgia" w:eastAsia="SimSun" w:hAnsi="Georgia" w:cs="Times New Roman"/>
      <w:color w:val="FFFFFF"/>
      <w:kern w:val="0"/>
      <w:lang w:eastAsia="ja-JP"/>
      <w14:ligatures w14:val="none"/>
    </w:rPr>
  </w:style>
  <w:style w:type="paragraph" w:customStyle="1" w:styleId="FreeForm">
    <w:name w:val="Free Form"/>
    <w:uiPriority w:val="99"/>
    <w:rsid w:val="00EF07F9"/>
    <w:rPr>
      <w:rFonts w:ascii="Helvetica" w:eastAsia="ヒラギノ角ゴ Pro W3" w:hAnsi="Helvetica" w:cs="Times New Roman"/>
      <w:color w:val="000000"/>
      <w:kern w:val="0"/>
      <w:szCs w:val="20"/>
      <w14:ligatures w14:val="none"/>
    </w:rPr>
  </w:style>
  <w:style w:type="paragraph" w:customStyle="1" w:styleId="Verdana-Body-9forAnswers">
    <w:name w:val="Verdana-Body-9 (for Answers)"/>
    <w:uiPriority w:val="99"/>
    <w:rsid w:val="00EF07F9"/>
    <w:rPr>
      <w:rFonts w:ascii="Verdana" w:eastAsia="ヒラギノ角ゴ Pro W3" w:hAnsi="Verdana" w:cs="Times New Roman"/>
      <w:color w:val="000000"/>
      <w:kern w:val="0"/>
      <w:sz w:val="18"/>
      <w:szCs w:val="20"/>
      <w14:ligatures w14:val="none"/>
    </w:rPr>
  </w:style>
  <w:style w:type="paragraph" w:styleId="Luettelokappale">
    <w:name w:val="List Paragraph"/>
    <w:basedOn w:val="Normaali"/>
    <w:uiPriority w:val="63"/>
    <w:qFormat/>
    <w:rsid w:val="00EF07F9"/>
    <w:pPr>
      <w:ind w:left="720"/>
    </w:pPr>
  </w:style>
  <w:style w:type="paragraph" w:customStyle="1" w:styleId="Question">
    <w:name w:val="Question"/>
    <w:uiPriority w:val="99"/>
    <w:rsid w:val="00EF07F9"/>
    <w:pPr>
      <w:tabs>
        <w:tab w:val="left" w:pos="660"/>
      </w:tabs>
      <w:spacing w:before="60"/>
      <w:ind w:left="666" w:hanging="566"/>
    </w:pPr>
    <w:rPr>
      <w:rFonts w:ascii="Verdana Bold" w:eastAsia="ヒラギノ角ゴ Pro W3" w:hAnsi="Verdana Bold" w:cs="Times New Roman"/>
      <w:color w:val="444547"/>
      <w:kern w:val="0"/>
      <w:sz w:val="20"/>
      <w:szCs w:val="20"/>
      <w14:ligatures w14:val="none"/>
    </w:rPr>
  </w:style>
  <w:style w:type="character" w:customStyle="1" w:styleId="Otsikko3Char">
    <w:name w:val="Otsikko 3 Char"/>
    <w:basedOn w:val="Kappaleenoletusfontti"/>
    <w:link w:val="Otsikko3"/>
    <w:uiPriority w:val="9"/>
    <w:rsid w:val="0054577A"/>
    <w:rPr>
      <w:rFonts w:asciiTheme="majorHAnsi" w:eastAsiaTheme="majorEastAsia" w:hAnsiTheme="majorHAnsi" w:cstheme="majorBidi"/>
      <w:color w:val="1F3763" w:themeColor="accent1" w:themeShade="7F"/>
      <w:kern w:val="0"/>
      <w:lang w:eastAsia="ja-JP"/>
      <w14:ligatures w14:val="none"/>
    </w:rPr>
  </w:style>
  <w:style w:type="paragraph" w:customStyle="1" w:styleId="paragraph">
    <w:name w:val="paragraph"/>
    <w:basedOn w:val="Normaali"/>
    <w:rsid w:val="00AD090E"/>
    <w:pPr>
      <w:snapToGrid/>
      <w:spacing w:before="100" w:beforeAutospacing="1" w:after="100" w:afterAutospacing="1"/>
      <w:contextualSpacing w:val="0"/>
    </w:pPr>
    <w:rPr>
      <w:rFonts w:ascii="Times New Roman" w:eastAsia="Times New Roman" w:hAnsi="Times New Roman"/>
      <w:color w:val="auto"/>
      <w:lang w:eastAsia="en-US"/>
    </w:rPr>
  </w:style>
  <w:style w:type="paragraph" w:styleId="Muutos">
    <w:name w:val="Revision"/>
    <w:hidden/>
    <w:uiPriority w:val="99"/>
    <w:semiHidden/>
    <w:rsid w:val="00991A0B"/>
    <w:rPr>
      <w:rFonts w:ascii="Avenir Next" w:eastAsia="SimSun" w:hAnsi="Avenir Next" w:cs="Times New Roman"/>
      <w:color w:val="323232"/>
      <w:kern w:val="0"/>
      <w:lang w:eastAsia="ja-JP"/>
      <w14:ligatures w14:val="none"/>
    </w:rPr>
  </w:style>
  <w:style w:type="paragraph" w:styleId="Eivli">
    <w:name w:val="No Spacing"/>
    <w:uiPriority w:val="1"/>
    <w:qFormat/>
    <w:rsid w:val="00EA5E14"/>
    <w:pPr>
      <w:snapToGrid w:val="0"/>
      <w:contextualSpacing/>
    </w:pPr>
    <w:rPr>
      <w:rFonts w:ascii="Avenir Next" w:eastAsia="SimSun" w:hAnsi="Avenir Next" w:cs="Times New Roman"/>
      <w:color w:val="323232"/>
      <w:kern w:val="0"/>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0971">
      <w:bodyDiv w:val="1"/>
      <w:marLeft w:val="0"/>
      <w:marRight w:val="0"/>
      <w:marTop w:val="0"/>
      <w:marBottom w:val="0"/>
      <w:divBdr>
        <w:top w:val="none" w:sz="0" w:space="0" w:color="auto"/>
        <w:left w:val="none" w:sz="0" w:space="0" w:color="auto"/>
        <w:bottom w:val="none" w:sz="0" w:space="0" w:color="auto"/>
        <w:right w:val="none" w:sz="0" w:space="0" w:color="auto"/>
      </w:divBdr>
    </w:div>
    <w:div w:id="120799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finland.acclaimworks.com/uba/auth" TargetMode="External"/><Relationship Id="rId18" Type="http://schemas.openxmlformats.org/officeDocument/2006/relationships/hyperlink" Target="https://effie-finland.acclaimworks.com/uba/auth" TargetMode="External"/><Relationship Id="rId26" Type="http://schemas.openxmlformats.org/officeDocument/2006/relationships/hyperlink" Target="https://effie-finland.acclaimworks.com/uba/auth" TargetMode="External"/><Relationship Id="rId21" Type="http://schemas.openxmlformats.org/officeDocument/2006/relationships/hyperlink" Target="https://effie.fi/osallistu/entry-kit/" TargetMode="External"/><Relationship Id="rId34" Type="http://schemas.openxmlformats.org/officeDocument/2006/relationships/hyperlink" Target="https://www.effie.org/cases" TargetMode="External"/><Relationship Id="rId7" Type="http://schemas.openxmlformats.org/officeDocument/2006/relationships/webSettings" Target="webSettings.xml"/><Relationship Id="rId12" Type="http://schemas.openxmlformats.org/officeDocument/2006/relationships/hyperlink" Target="https://effie-finland.acclaimworks.com/uba/auth" TargetMode="External"/><Relationship Id="rId17" Type="http://schemas.openxmlformats.org/officeDocument/2006/relationships/hyperlink" Target="https://effie.fi/osallistu/entry-kit/" TargetMode="External"/><Relationship Id="rId25" Type="http://schemas.openxmlformats.org/officeDocument/2006/relationships/hyperlink" Target="https://effie-finland.acclaimworks.com/uba/auth" TargetMode="External"/><Relationship Id="rId33" Type="http://schemas.openxmlformats.org/officeDocument/2006/relationships/hyperlink" Target="https://www.effie.org/case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henna.salenius@marketingfinland.fi?subject=Effie%20Finland%20Entry%20Question" TargetMode="External"/><Relationship Id="rId20" Type="http://schemas.openxmlformats.org/officeDocument/2006/relationships/hyperlink" Target="https://effie.fi/kilpailusarja/" TargetMode="External"/><Relationship Id="rId29" Type="http://schemas.openxmlformats.org/officeDocument/2006/relationships/hyperlink" Target="https://www.effie.org/cas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ffie-finland.acclaimworks.com/uba/auth" TargetMode="External"/><Relationship Id="rId32" Type="http://schemas.openxmlformats.org/officeDocument/2006/relationships/hyperlink" Target="https://www.effie.org/cases"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fie.fi/osallistu/entry-kit/" TargetMode="External"/><Relationship Id="rId23" Type="http://schemas.openxmlformats.org/officeDocument/2006/relationships/hyperlink" Target="https://effie.fi/osallistu/entry-kit/" TargetMode="External"/><Relationship Id="rId28" Type="http://schemas.openxmlformats.org/officeDocument/2006/relationships/hyperlink" Target="https://sustainabledevelopment.un.org/sdgs"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effie.fi/osallistu/entry-kit/" TargetMode="External"/><Relationship Id="rId31" Type="http://schemas.openxmlformats.org/officeDocument/2006/relationships/hyperlink" Target="http://www.effieindex.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fie.fi/osallistu/entry-kit/" TargetMode="External"/><Relationship Id="rId22" Type="http://schemas.openxmlformats.org/officeDocument/2006/relationships/image" Target="media/image3.png"/><Relationship Id="rId27" Type="http://schemas.openxmlformats.org/officeDocument/2006/relationships/hyperlink" Target="https://sustainabledevelopment.un.org/post2015/transformingourworld" TargetMode="External"/><Relationship Id="rId30" Type="http://schemas.openxmlformats.org/officeDocument/2006/relationships/hyperlink" Target="https://effie.fi/osallistu/entry-kit/" TargetMode="External"/><Relationship Id="rId35" Type="http://schemas.openxmlformats.org/officeDocument/2006/relationships/hyperlink" Target="https://effie.fi/osallistu/entry-kit/"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temcconville/Downloads/US_Word_Template.dotx" TargetMode="External"/></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8af4f3-9644-46d5-83d7-61134c8fb4c0" xsi:nil="true"/>
    <lcf76f155ced4ddcb4097134ff3c332f xmlns="9998b8a0-36b2-403a-90a1-f2956ac2a41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BDE0EC41E0B5429858453839414407" ma:contentTypeVersion="17" ma:contentTypeDescription="Create a new document." ma:contentTypeScope="" ma:versionID="b3271322a489c92bf0617b565c6a586d">
  <xsd:schema xmlns:xsd="http://www.w3.org/2001/XMLSchema" xmlns:xs="http://www.w3.org/2001/XMLSchema" xmlns:p="http://schemas.microsoft.com/office/2006/metadata/properties" xmlns:ns2="9998b8a0-36b2-403a-90a1-f2956ac2a41e" xmlns:ns3="738af4f3-9644-46d5-83d7-61134c8fb4c0" targetNamespace="http://schemas.microsoft.com/office/2006/metadata/properties" ma:root="true" ma:fieldsID="2db97cb7964257c9150f39f91facc137" ns2:_="" ns3:_="">
    <xsd:import namespace="9998b8a0-36b2-403a-90a1-f2956ac2a41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8b8a0-36b2-403a-90a1-f2956ac2a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2C3DC2-2C82-47CC-95B1-16304834F926}">
  <ds:schemaRefs>
    <ds:schemaRef ds:uri="http://schemas.microsoft.com/office/2006/metadata/properties"/>
    <ds:schemaRef ds:uri="http://schemas.microsoft.com/office/infopath/2007/PartnerControls"/>
    <ds:schemaRef ds:uri="738af4f3-9644-46d5-83d7-61134c8fb4c0"/>
    <ds:schemaRef ds:uri="9998b8a0-36b2-403a-90a1-f2956ac2a41e"/>
  </ds:schemaRefs>
</ds:datastoreItem>
</file>

<file path=customXml/itemProps2.xml><?xml version="1.0" encoding="utf-8"?>
<ds:datastoreItem xmlns:ds="http://schemas.openxmlformats.org/officeDocument/2006/customXml" ds:itemID="{F231B96C-CADA-4F13-BE18-91B456A88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8b8a0-36b2-403a-90a1-f2956ac2a41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D52967-F0EE-474C-B958-69454BB7A6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US_Word_Template.dotx</Template>
  <TotalTime>120</TotalTime>
  <Pages>42</Pages>
  <Words>6476</Words>
  <Characters>52463</Characters>
  <Application>Microsoft Office Word</Application>
  <DocSecurity>0</DocSecurity>
  <Lines>437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Sini Autio</cp:lastModifiedBy>
  <cp:revision>23</cp:revision>
  <cp:lastPrinted>2023-09-12T18:17:00Z</cp:lastPrinted>
  <dcterms:created xsi:type="dcterms:W3CDTF">2023-09-12T18:17:00Z</dcterms:created>
  <dcterms:modified xsi:type="dcterms:W3CDTF">2024-06-04T11:24:00Z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0x0101003EBDE0EC41E0B5429858453839414407</vt:lpwstr>
  </property>
  <property fmtid="{D5CDD505-2E9C-101B-9397-08002B2CF9AE}" pid="3" name="MediaServiceImageTags">
    <vt:lpwstr/>
  </property>
</Properties>
</file>